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60773" w14:textId="2879AFD7" w:rsidR="00D8701F" w:rsidRDefault="005A356D" w:rsidP="00450F95">
      <w:pPr>
        <w:rPr>
          <w:noProof/>
          <w:lang w:eastAsia="hr-HR"/>
        </w:rPr>
      </w:pPr>
      <w:r>
        <w:rPr>
          <w:noProof/>
          <w:lang w:eastAsia="hr-HR"/>
        </w:rPr>
        <w:drawing>
          <wp:anchor distT="0" distB="0" distL="114300" distR="114300" simplePos="0" relativeHeight="251658240" behindDoc="0" locked="0" layoutInCell="1" allowOverlap="1" wp14:anchorId="56742138" wp14:editId="5550CE55">
            <wp:simplePos x="895350" y="895350"/>
            <wp:positionH relativeFrom="page">
              <wp:align>left</wp:align>
            </wp:positionH>
            <wp:positionV relativeFrom="page">
              <wp:align>top</wp:align>
            </wp:positionV>
            <wp:extent cx="7578000" cy="10720800"/>
            <wp:effectExtent l="0" t="0" r="4445" b="4445"/>
            <wp:wrapSquare wrapText="bothSides"/>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rirucnik merlin student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r w:rsidR="00D8701F">
        <w:rPr>
          <w:noProof/>
          <w:lang w:eastAsia="hr-HR"/>
        </w:rPr>
        <w:br w:type="page"/>
      </w:r>
    </w:p>
    <w:p w14:paraId="2CE8850B" w14:textId="77777777" w:rsidR="006C3A4F" w:rsidRPr="002973B3" w:rsidRDefault="0052196D" w:rsidP="002973B3">
      <w:pPr>
        <w:pStyle w:val="Sadraj12pt"/>
      </w:pPr>
      <w:r w:rsidRPr="002973B3">
        <w:lastRenderedPageBreak/>
        <w:t>Ovu inačicu priručnika izradio je autorski tim Centra za e-učenje Srca u sastavu:</w:t>
      </w:r>
    </w:p>
    <w:p w14:paraId="6F44CEA9" w14:textId="241D5282" w:rsidR="0052196D" w:rsidRDefault="0052196D" w:rsidP="0052196D">
      <w:pPr>
        <w:pStyle w:val="Tekstsadraja"/>
      </w:pPr>
      <w:r>
        <w:t>Tamara Birkić, Ana Ćorić Samardžija, Kristina Golem, Sandra Kučina Softić, Zvonko Martinović</w:t>
      </w:r>
      <w:r w:rsidR="002E03B7">
        <w:t>,</w:t>
      </w:r>
      <w:r>
        <w:t xml:space="preserve"> Tona Radobolja</w:t>
      </w:r>
      <w:r w:rsidR="002E03B7">
        <w:t xml:space="preserve"> i Ana Zemljak</w:t>
      </w:r>
    </w:p>
    <w:p w14:paraId="3DB9172A" w14:textId="77777777" w:rsidR="00296B45" w:rsidRDefault="00296B45" w:rsidP="00296B45">
      <w:pPr>
        <w:pStyle w:val="Sadraj12pt"/>
      </w:pPr>
      <w:r>
        <w:t>Priručnik je oblikovan sukladno smjernicama za osiguravanje pristupačnosti studentima s invaliditetom.</w:t>
      </w:r>
    </w:p>
    <w:p w14:paraId="00BA8426" w14:textId="77777777" w:rsidR="0052196D" w:rsidRDefault="0052196D" w:rsidP="00CA718B">
      <w:pPr>
        <w:pStyle w:val="Tekstsadraja"/>
        <w:spacing w:before="1080" w:after="960"/>
        <w:jc w:val="center"/>
      </w:pPr>
      <w:r>
        <w:rPr>
          <w:noProof/>
          <w:lang w:eastAsia="hr-HR"/>
        </w:rPr>
        <w:drawing>
          <wp:inline distT="0" distB="0" distL="0" distR="0" wp14:anchorId="785452EF" wp14:editId="55FE8D8A">
            <wp:extent cx="1152525" cy="1609725"/>
            <wp:effectExtent l="0" t="0" r="9525" b="9525"/>
            <wp:docPr id="2" name="Picture 2"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2525" cy="1609725"/>
                    </a:xfrm>
                    <a:prstGeom prst="rect">
                      <a:avLst/>
                    </a:prstGeom>
                    <a:noFill/>
                    <a:ln>
                      <a:noFill/>
                    </a:ln>
                  </pic:spPr>
                </pic:pic>
              </a:graphicData>
            </a:graphic>
          </wp:inline>
        </w:drawing>
      </w:r>
    </w:p>
    <w:p w14:paraId="0E6C49C6" w14:textId="77777777" w:rsidR="0052196D" w:rsidRDefault="0052196D" w:rsidP="00CA718B">
      <w:pPr>
        <w:pStyle w:val="Tekstsadraja"/>
        <w:jc w:val="center"/>
      </w:pPr>
      <w:r>
        <w:t>Sveučilište u Zagrebu</w:t>
      </w:r>
    </w:p>
    <w:p w14:paraId="6B56EB99" w14:textId="77777777" w:rsidR="0052196D" w:rsidRDefault="0052196D" w:rsidP="00CA718B">
      <w:pPr>
        <w:pStyle w:val="Tekstsadraja"/>
        <w:jc w:val="center"/>
      </w:pPr>
      <w:r>
        <w:t>Sveučilišni računski centar</w:t>
      </w:r>
    </w:p>
    <w:p w14:paraId="00993A8B" w14:textId="77777777" w:rsidR="0052196D" w:rsidRDefault="0052196D" w:rsidP="00CA718B">
      <w:pPr>
        <w:pStyle w:val="Tekstsadraja"/>
        <w:jc w:val="center"/>
      </w:pPr>
      <w:r>
        <w:t>Josipa Marohnića 5, 10000 Zagreb</w:t>
      </w:r>
    </w:p>
    <w:p w14:paraId="11679C39" w14:textId="158A0BDC" w:rsidR="0052196D" w:rsidRDefault="00541D80" w:rsidP="00A63663">
      <w:pPr>
        <w:pStyle w:val="Tekstsadraja"/>
        <w:spacing w:after="1080"/>
        <w:jc w:val="center"/>
        <w:rPr>
          <w:rStyle w:val="Hyperlink"/>
        </w:rPr>
      </w:pPr>
      <w:hyperlink r:id="rId10" w:history="1">
        <w:r w:rsidR="0052196D" w:rsidRPr="00293C97">
          <w:rPr>
            <w:rStyle w:val="Hyperlink"/>
          </w:rPr>
          <w:t>moodle@srce.hr</w:t>
        </w:r>
      </w:hyperlink>
      <w:bookmarkStart w:id="0" w:name="_GoBack"/>
      <w:bookmarkEnd w:id="0"/>
    </w:p>
    <w:p w14:paraId="6BF5A30D" w14:textId="32AF6810" w:rsidR="00A63663" w:rsidRDefault="00A63663" w:rsidP="00A63663">
      <w:pPr>
        <w:pStyle w:val="Tekstsadraja"/>
        <w:spacing w:after="0"/>
        <w:jc w:val="center"/>
      </w:pPr>
      <w:r>
        <w:t>20180903</w:t>
      </w:r>
    </w:p>
    <w:p w14:paraId="4EE0F340" w14:textId="493D2F11" w:rsidR="0052196D" w:rsidRDefault="0052196D" w:rsidP="00296B45">
      <w:pPr>
        <w:pStyle w:val="Tekstsadraja"/>
        <w:spacing w:before="120" w:after="2160"/>
        <w:jc w:val="center"/>
      </w:pPr>
      <w:r>
        <w:t xml:space="preserve">ISBN: </w:t>
      </w:r>
      <w:r w:rsidR="00AB5299" w:rsidRPr="00AB5299">
        <w:t>978-953-8172-24-3</w:t>
      </w:r>
    </w:p>
    <w:p w14:paraId="26E0BA9A" w14:textId="77777777" w:rsidR="0052196D" w:rsidRDefault="0052196D" w:rsidP="00CA718B">
      <w:pPr>
        <w:pStyle w:val="Tekstsadraja"/>
        <w:spacing w:after="240"/>
        <w:jc w:val="center"/>
      </w:pPr>
      <w:r w:rsidRPr="00B03B39">
        <w:rPr>
          <w:rFonts w:cs="Arial"/>
          <w:noProof/>
          <w:lang w:eastAsia="hr-HR"/>
        </w:rPr>
        <w:drawing>
          <wp:inline distT="0" distB="0" distL="0" distR="0" wp14:anchorId="2188C492" wp14:editId="16E9DBED">
            <wp:extent cx="1047750" cy="40894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40894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555"/>
        <w:gridCol w:w="7507"/>
      </w:tblGrid>
      <w:tr w:rsidR="0052196D" w14:paraId="5CF77FC9" w14:textId="77777777" w:rsidTr="00CA718B">
        <w:tc>
          <w:tcPr>
            <w:tcW w:w="1555" w:type="dxa"/>
            <w:shd w:val="clear" w:color="auto" w:fill="FFFFFF" w:themeFill="background1"/>
          </w:tcPr>
          <w:p w14:paraId="166367BC" w14:textId="77777777" w:rsidR="0052196D" w:rsidRDefault="00A87CDA" w:rsidP="00CA718B">
            <w:pPr>
              <w:pStyle w:val="Tekstsadraja"/>
            </w:pPr>
            <w:r>
              <w:rPr>
                <w:noProof/>
                <w:lang w:eastAsia="hr-HR"/>
              </w:rPr>
              <mc:AlternateContent>
                <mc:Choice Requires="wps">
                  <w:drawing>
                    <wp:anchor distT="0" distB="0" distL="114298" distR="114298" simplePos="0" relativeHeight="251655168" behindDoc="0" locked="0" layoutInCell="1" allowOverlap="1" wp14:anchorId="24A6C022" wp14:editId="2C259233">
                      <wp:simplePos x="0" y="0"/>
                      <wp:positionH relativeFrom="column">
                        <wp:posOffset>892174</wp:posOffset>
                      </wp:positionH>
                      <wp:positionV relativeFrom="paragraph">
                        <wp:posOffset>-57150</wp:posOffset>
                      </wp:positionV>
                      <wp:extent cx="0" cy="819785"/>
                      <wp:effectExtent l="0" t="0" r="19050" b="37465"/>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6350" cap="flat" cmpd="sng" algn="ctr">
                                <a:solidFill>
                                  <a:srgbClr val="D7182A"/>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79FAA75" id="Straight Connector 368" o:spid="_x0000_s1026" style="position:absolute;z-index:25165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70.25pt,-4.5pt" to="70.2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" strokecolor="#d7182a" strokeweight=".5pt">
                      <v:stroke joinstyle="miter"/>
                      <o:lock v:ext="edit" shapetype="f"/>
                    </v:line>
                  </w:pict>
                </mc:Fallback>
              </mc:AlternateContent>
            </w:r>
            <w:r w:rsidR="0052196D" w:rsidRPr="00B03B39">
              <w:rPr>
                <w:rFonts w:cs="Arial"/>
                <w:noProof/>
                <w:lang w:eastAsia="hr-HR"/>
              </w:rPr>
              <w:drawing>
                <wp:anchor distT="0" distB="0" distL="114300" distR="114300" simplePos="0" relativeHeight="251654144" behindDoc="0" locked="0" layoutInCell="1" allowOverlap="1" wp14:anchorId="38666AB2" wp14:editId="4C180308">
                  <wp:simplePos x="0" y="0"/>
                  <wp:positionH relativeFrom="column">
                    <wp:posOffset>-44450</wp:posOffset>
                  </wp:positionH>
                  <wp:positionV relativeFrom="paragraph">
                    <wp:posOffset>217170</wp:posOffset>
                  </wp:positionV>
                  <wp:extent cx="828675" cy="285750"/>
                  <wp:effectExtent l="0" t="0" r="9525" b="0"/>
                  <wp:wrapTopAndBottom/>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anchor>
              </w:drawing>
            </w:r>
          </w:p>
        </w:tc>
        <w:tc>
          <w:tcPr>
            <w:tcW w:w="7507" w:type="dxa"/>
            <w:shd w:val="clear" w:color="auto" w:fill="FFFFFF" w:themeFill="background1"/>
            <w:vAlign w:val="center"/>
          </w:tcPr>
          <w:p w14:paraId="7E8F5D34" w14:textId="77777777" w:rsidR="0052196D" w:rsidRDefault="00CA718B" w:rsidP="00CA718B">
            <w:pPr>
              <w:pStyle w:val="Tekstsadraja"/>
              <w:tabs>
                <w:tab w:val="left" w:pos="1860"/>
              </w:tabs>
            </w:pPr>
            <w:r w:rsidRPr="00B03B39">
              <w:rPr>
                <w:rFonts w:cs="Arial"/>
              </w:rPr>
              <w:t xml:space="preserve">Ovo djelo dano je na korištenje pod licencom </w:t>
            </w:r>
            <w:r w:rsidRPr="000F2898">
              <w:rPr>
                <w:rFonts w:cs="Arial"/>
              </w:rPr>
              <w:t>Creative Commons</w:t>
            </w:r>
            <w:r w:rsidRPr="00B03B39">
              <w:rPr>
                <w:rFonts w:cs="Arial"/>
              </w:rPr>
              <w:t xml:space="preserve"> Imenovanje</w:t>
            </w:r>
            <w:r>
              <w:rPr>
                <w:rFonts w:cs="Arial"/>
              </w:rPr>
              <w:t xml:space="preserve">– </w:t>
            </w:r>
            <w:r w:rsidRPr="00B03B39">
              <w:rPr>
                <w:rFonts w:cs="Arial"/>
              </w:rPr>
              <w:t>Nekomercijalno</w:t>
            </w:r>
            <w:r>
              <w:rPr>
                <w:rFonts w:cs="Arial"/>
              </w:rPr>
              <w:t xml:space="preserve"> – </w:t>
            </w:r>
            <w:r w:rsidRPr="00B03B39">
              <w:rPr>
                <w:rFonts w:cs="Arial"/>
              </w:rPr>
              <w:t xml:space="preserve">Dijeli pod istim uvjetima 4.0 međunarodna. Licenca je dostupna na stranici: </w:t>
            </w:r>
            <w:r w:rsidRPr="00B03B39">
              <w:rPr>
                <w:rFonts w:cs="Arial"/>
              </w:rPr>
              <w:br/>
            </w:r>
            <w:r w:rsidRPr="005177DF">
              <w:rPr>
                <w:rFonts w:cs="Arial"/>
                <w:u w:val="single"/>
              </w:rPr>
              <w:t>http://creativecommons.org/licenses/by-nc-sa/4.0/</w:t>
            </w:r>
            <w:r w:rsidRPr="00B03B39">
              <w:rPr>
                <w:rFonts w:cs="Arial"/>
              </w:rPr>
              <w:t>.</w:t>
            </w:r>
          </w:p>
        </w:tc>
      </w:tr>
    </w:tbl>
    <w:p w14:paraId="1DEE3171" w14:textId="77777777" w:rsidR="006C3A4F" w:rsidRPr="00D8701F" w:rsidRDefault="006C3A4F" w:rsidP="00D8701F">
      <w:pPr>
        <w:pStyle w:val="Tekstsadraja"/>
        <w:spacing w:after="240"/>
        <w:rPr>
          <w:b/>
          <w:sz w:val="40"/>
          <w:szCs w:val="40"/>
        </w:rPr>
      </w:pPr>
      <w:r w:rsidRPr="00D8701F">
        <w:rPr>
          <w:b/>
          <w:sz w:val="40"/>
          <w:szCs w:val="40"/>
        </w:rPr>
        <w:lastRenderedPageBreak/>
        <w:t>Sadržaj</w:t>
      </w:r>
      <w:r w:rsidR="009A16EB" w:rsidRPr="00D8701F">
        <w:rPr>
          <w:b/>
          <w:sz w:val="40"/>
          <w:szCs w:val="40"/>
        </w:rPr>
        <w:t>:</w:t>
      </w:r>
    </w:p>
    <w:p w14:paraId="4FD641A9" w14:textId="5DB03D7F" w:rsidR="009E5BB8" w:rsidRDefault="00D8701F">
      <w:pPr>
        <w:pStyle w:val="TOC1"/>
        <w:rPr>
          <w:rFonts w:asciiTheme="minorHAnsi" w:eastAsiaTheme="minorEastAsia" w:hAnsiTheme="minorHAnsi"/>
          <w:b w:val="0"/>
          <w:noProof/>
          <w:sz w:val="22"/>
          <w:lang w:eastAsia="hr-HR"/>
        </w:rPr>
      </w:pPr>
      <w:r>
        <w:rPr>
          <w:sz w:val="24"/>
        </w:rPr>
        <w:fldChar w:fldCharType="begin"/>
      </w:r>
      <w:r>
        <w:rPr>
          <w:sz w:val="24"/>
        </w:rPr>
        <w:instrText xml:space="preserve"> TOC \o "1-2" \h \z \u </w:instrText>
      </w:r>
      <w:r>
        <w:rPr>
          <w:sz w:val="24"/>
        </w:rPr>
        <w:fldChar w:fldCharType="separate"/>
      </w:r>
      <w:hyperlink w:anchor="_Toc523303210" w:history="1">
        <w:r w:rsidR="009E5BB8" w:rsidRPr="002245E3">
          <w:rPr>
            <w:rStyle w:val="Hyperlink"/>
            <w:noProof/>
          </w:rPr>
          <w:t>1. Sustav za e-učenje Merlin</w:t>
        </w:r>
        <w:r w:rsidR="009E5BB8">
          <w:rPr>
            <w:noProof/>
            <w:webHidden/>
          </w:rPr>
          <w:tab/>
        </w:r>
        <w:r w:rsidR="009E5BB8">
          <w:rPr>
            <w:noProof/>
            <w:webHidden/>
          </w:rPr>
          <w:fldChar w:fldCharType="begin"/>
        </w:r>
        <w:r w:rsidR="009E5BB8">
          <w:rPr>
            <w:noProof/>
            <w:webHidden/>
          </w:rPr>
          <w:instrText xml:space="preserve"> PAGEREF _Toc523303210 \h </w:instrText>
        </w:r>
        <w:r w:rsidR="009E5BB8">
          <w:rPr>
            <w:noProof/>
            <w:webHidden/>
          </w:rPr>
        </w:r>
        <w:r w:rsidR="009E5BB8">
          <w:rPr>
            <w:noProof/>
            <w:webHidden/>
          </w:rPr>
          <w:fldChar w:fldCharType="separate"/>
        </w:r>
        <w:r w:rsidR="00B67887">
          <w:rPr>
            <w:noProof/>
            <w:webHidden/>
          </w:rPr>
          <w:t>4</w:t>
        </w:r>
        <w:r w:rsidR="009E5BB8">
          <w:rPr>
            <w:noProof/>
            <w:webHidden/>
          </w:rPr>
          <w:fldChar w:fldCharType="end"/>
        </w:r>
      </w:hyperlink>
    </w:p>
    <w:p w14:paraId="69A1CFDA" w14:textId="44A56C16" w:rsidR="009E5BB8" w:rsidRDefault="00541D80">
      <w:pPr>
        <w:pStyle w:val="TOC1"/>
        <w:rPr>
          <w:rFonts w:asciiTheme="minorHAnsi" w:eastAsiaTheme="minorEastAsia" w:hAnsiTheme="minorHAnsi"/>
          <w:b w:val="0"/>
          <w:noProof/>
          <w:sz w:val="22"/>
          <w:lang w:eastAsia="hr-HR"/>
        </w:rPr>
      </w:pPr>
      <w:hyperlink w:anchor="_Toc523303211" w:history="1">
        <w:r w:rsidR="009E5BB8" w:rsidRPr="002245E3">
          <w:rPr>
            <w:rStyle w:val="Hyperlink"/>
            <w:noProof/>
          </w:rPr>
          <w:t>2. Prijava</w:t>
        </w:r>
        <w:r w:rsidR="009E5BB8">
          <w:rPr>
            <w:noProof/>
            <w:webHidden/>
          </w:rPr>
          <w:tab/>
        </w:r>
        <w:r w:rsidR="009E5BB8">
          <w:rPr>
            <w:noProof/>
            <w:webHidden/>
          </w:rPr>
          <w:fldChar w:fldCharType="begin"/>
        </w:r>
        <w:r w:rsidR="009E5BB8">
          <w:rPr>
            <w:noProof/>
            <w:webHidden/>
          </w:rPr>
          <w:instrText xml:space="preserve"> PAGEREF _Toc523303211 \h </w:instrText>
        </w:r>
        <w:r w:rsidR="009E5BB8">
          <w:rPr>
            <w:noProof/>
            <w:webHidden/>
          </w:rPr>
        </w:r>
        <w:r w:rsidR="009E5BB8">
          <w:rPr>
            <w:noProof/>
            <w:webHidden/>
          </w:rPr>
          <w:fldChar w:fldCharType="separate"/>
        </w:r>
        <w:r w:rsidR="00B67887">
          <w:rPr>
            <w:noProof/>
            <w:webHidden/>
          </w:rPr>
          <w:t>5</w:t>
        </w:r>
        <w:r w:rsidR="009E5BB8">
          <w:rPr>
            <w:noProof/>
            <w:webHidden/>
          </w:rPr>
          <w:fldChar w:fldCharType="end"/>
        </w:r>
      </w:hyperlink>
    </w:p>
    <w:p w14:paraId="7FAFC7C4" w14:textId="7014BAD3" w:rsidR="009E5BB8" w:rsidRDefault="00541D80">
      <w:pPr>
        <w:pStyle w:val="TOC2"/>
        <w:rPr>
          <w:rFonts w:asciiTheme="minorHAnsi" w:eastAsiaTheme="minorEastAsia" w:hAnsiTheme="minorHAnsi"/>
          <w:noProof/>
          <w:sz w:val="22"/>
          <w:lang w:eastAsia="hr-HR"/>
        </w:rPr>
      </w:pPr>
      <w:hyperlink w:anchor="_Toc523303212" w:history="1">
        <w:r w:rsidR="009E5BB8" w:rsidRPr="002245E3">
          <w:rPr>
            <w:rStyle w:val="Hyperlink"/>
            <w:noProof/>
          </w:rPr>
          <w:t>2.1. Prijava u sustav</w:t>
        </w:r>
        <w:r w:rsidR="009E5BB8">
          <w:rPr>
            <w:noProof/>
            <w:webHidden/>
          </w:rPr>
          <w:tab/>
        </w:r>
        <w:r w:rsidR="009E5BB8">
          <w:rPr>
            <w:noProof/>
            <w:webHidden/>
          </w:rPr>
          <w:fldChar w:fldCharType="begin"/>
        </w:r>
        <w:r w:rsidR="009E5BB8">
          <w:rPr>
            <w:noProof/>
            <w:webHidden/>
          </w:rPr>
          <w:instrText xml:space="preserve"> PAGEREF _Toc523303212 \h </w:instrText>
        </w:r>
        <w:r w:rsidR="009E5BB8">
          <w:rPr>
            <w:noProof/>
            <w:webHidden/>
          </w:rPr>
        </w:r>
        <w:r w:rsidR="009E5BB8">
          <w:rPr>
            <w:noProof/>
            <w:webHidden/>
          </w:rPr>
          <w:fldChar w:fldCharType="separate"/>
        </w:r>
        <w:r w:rsidR="00B67887">
          <w:rPr>
            <w:noProof/>
            <w:webHidden/>
          </w:rPr>
          <w:t>5</w:t>
        </w:r>
        <w:r w:rsidR="009E5BB8">
          <w:rPr>
            <w:noProof/>
            <w:webHidden/>
          </w:rPr>
          <w:fldChar w:fldCharType="end"/>
        </w:r>
      </w:hyperlink>
    </w:p>
    <w:p w14:paraId="158FA7C9" w14:textId="2B52AB9F" w:rsidR="009E5BB8" w:rsidRDefault="00541D80">
      <w:pPr>
        <w:pStyle w:val="TOC2"/>
        <w:rPr>
          <w:rFonts w:asciiTheme="minorHAnsi" w:eastAsiaTheme="minorEastAsia" w:hAnsiTheme="minorHAnsi"/>
          <w:noProof/>
          <w:sz w:val="22"/>
          <w:lang w:eastAsia="hr-HR"/>
        </w:rPr>
      </w:pPr>
      <w:hyperlink w:anchor="_Toc523303213" w:history="1">
        <w:r w:rsidR="009E5BB8" w:rsidRPr="002245E3">
          <w:rPr>
            <w:rStyle w:val="Hyperlink"/>
            <w:noProof/>
          </w:rPr>
          <w:t>2.2. Korisničko sučelje</w:t>
        </w:r>
        <w:r w:rsidR="009E5BB8">
          <w:rPr>
            <w:noProof/>
            <w:webHidden/>
          </w:rPr>
          <w:tab/>
        </w:r>
        <w:r w:rsidR="009E5BB8">
          <w:rPr>
            <w:noProof/>
            <w:webHidden/>
          </w:rPr>
          <w:fldChar w:fldCharType="begin"/>
        </w:r>
        <w:r w:rsidR="009E5BB8">
          <w:rPr>
            <w:noProof/>
            <w:webHidden/>
          </w:rPr>
          <w:instrText xml:space="preserve"> PAGEREF _Toc523303213 \h </w:instrText>
        </w:r>
        <w:r w:rsidR="009E5BB8">
          <w:rPr>
            <w:noProof/>
            <w:webHidden/>
          </w:rPr>
        </w:r>
        <w:r w:rsidR="009E5BB8">
          <w:rPr>
            <w:noProof/>
            <w:webHidden/>
          </w:rPr>
          <w:fldChar w:fldCharType="separate"/>
        </w:r>
        <w:r w:rsidR="00B67887">
          <w:rPr>
            <w:noProof/>
            <w:webHidden/>
          </w:rPr>
          <w:t>8</w:t>
        </w:r>
        <w:r w:rsidR="009E5BB8">
          <w:rPr>
            <w:noProof/>
            <w:webHidden/>
          </w:rPr>
          <w:fldChar w:fldCharType="end"/>
        </w:r>
      </w:hyperlink>
    </w:p>
    <w:p w14:paraId="43248DFB" w14:textId="06A5CBA7" w:rsidR="009E5BB8" w:rsidRDefault="00541D80">
      <w:pPr>
        <w:pStyle w:val="TOC2"/>
        <w:rPr>
          <w:rFonts w:asciiTheme="minorHAnsi" w:eastAsiaTheme="minorEastAsia" w:hAnsiTheme="minorHAnsi"/>
          <w:noProof/>
          <w:sz w:val="22"/>
          <w:lang w:eastAsia="hr-HR"/>
        </w:rPr>
      </w:pPr>
      <w:hyperlink w:anchor="_Toc523303214" w:history="1">
        <w:r w:rsidR="009E5BB8" w:rsidRPr="002245E3">
          <w:rPr>
            <w:rStyle w:val="Hyperlink"/>
            <w:noProof/>
          </w:rPr>
          <w:t>2.3. Promjena osobnih podataka</w:t>
        </w:r>
        <w:r w:rsidR="009E5BB8">
          <w:rPr>
            <w:noProof/>
            <w:webHidden/>
          </w:rPr>
          <w:tab/>
        </w:r>
        <w:r w:rsidR="009E5BB8">
          <w:rPr>
            <w:noProof/>
            <w:webHidden/>
          </w:rPr>
          <w:fldChar w:fldCharType="begin"/>
        </w:r>
        <w:r w:rsidR="009E5BB8">
          <w:rPr>
            <w:noProof/>
            <w:webHidden/>
          </w:rPr>
          <w:instrText xml:space="preserve"> PAGEREF _Toc523303214 \h </w:instrText>
        </w:r>
        <w:r w:rsidR="009E5BB8">
          <w:rPr>
            <w:noProof/>
            <w:webHidden/>
          </w:rPr>
        </w:r>
        <w:r w:rsidR="009E5BB8">
          <w:rPr>
            <w:noProof/>
            <w:webHidden/>
          </w:rPr>
          <w:fldChar w:fldCharType="separate"/>
        </w:r>
        <w:r w:rsidR="00B67887">
          <w:rPr>
            <w:noProof/>
            <w:webHidden/>
          </w:rPr>
          <w:t>10</w:t>
        </w:r>
        <w:r w:rsidR="009E5BB8">
          <w:rPr>
            <w:noProof/>
            <w:webHidden/>
          </w:rPr>
          <w:fldChar w:fldCharType="end"/>
        </w:r>
      </w:hyperlink>
    </w:p>
    <w:p w14:paraId="6C67A65B" w14:textId="24DBB8B6" w:rsidR="009E5BB8" w:rsidRDefault="00541D80">
      <w:pPr>
        <w:pStyle w:val="TOC2"/>
        <w:rPr>
          <w:rFonts w:asciiTheme="minorHAnsi" w:eastAsiaTheme="minorEastAsia" w:hAnsiTheme="minorHAnsi"/>
          <w:noProof/>
          <w:sz w:val="22"/>
          <w:lang w:eastAsia="hr-HR"/>
        </w:rPr>
      </w:pPr>
      <w:hyperlink w:anchor="_Toc523303215" w:history="1">
        <w:r w:rsidR="009E5BB8" w:rsidRPr="002245E3">
          <w:rPr>
            <w:rStyle w:val="Hyperlink"/>
            <w:noProof/>
          </w:rPr>
          <w:t>2.4. Pomoć korisnicima</w:t>
        </w:r>
        <w:r w:rsidR="009E5BB8">
          <w:rPr>
            <w:noProof/>
            <w:webHidden/>
          </w:rPr>
          <w:tab/>
        </w:r>
        <w:r w:rsidR="009E5BB8">
          <w:rPr>
            <w:noProof/>
            <w:webHidden/>
          </w:rPr>
          <w:fldChar w:fldCharType="begin"/>
        </w:r>
        <w:r w:rsidR="009E5BB8">
          <w:rPr>
            <w:noProof/>
            <w:webHidden/>
          </w:rPr>
          <w:instrText xml:space="preserve"> PAGEREF _Toc523303215 \h </w:instrText>
        </w:r>
        <w:r w:rsidR="009E5BB8">
          <w:rPr>
            <w:noProof/>
            <w:webHidden/>
          </w:rPr>
        </w:r>
        <w:r w:rsidR="009E5BB8">
          <w:rPr>
            <w:noProof/>
            <w:webHidden/>
          </w:rPr>
          <w:fldChar w:fldCharType="separate"/>
        </w:r>
        <w:r w:rsidR="00B67887">
          <w:rPr>
            <w:noProof/>
            <w:webHidden/>
          </w:rPr>
          <w:t>11</w:t>
        </w:r>
        <w:r w:rsidR="009E5BB8">
          <w:rPr>
            <w:noProof/>
            <w:webHidden/>
          </w:rPr>
          <w:fldChar w:fldCharType="end"/>
        </w:r>
      </w:hyperlink>
    </w:p>
    <w:p w14:paraId="5F65D888" w14:textId="59A986FB" w:rsidR="009E5BB8" w:rsidRDefault="00541D80">
      <w:pPr>
        <w:pStyle w:val="TOC1"/>
        <w:rPr>
          <w:rFonts w:asciiTheme="minorHAnsi" w:eastAsiaTheme="minorEastAsia" w:hAnsiTheme="minorHAnsi"/>
          <w:b w:val="0"/>
          <w:noProof/>
          <w:sz w:val="22"/>
          <w:lang w:eastAsia="hr-HR"/>
        </w:rPr>
      </w:pPr>
      <w:hyperlink w:anchor="_Toc523303216" w:history="1">
        <w:r w:rsidR="009E5BB8" w:rsidRPr="002245E3">
          <w:rPr>
            <w:rStyle w:val="Hyperlink"/>
            <w:noProof/>
          </w:rPr>
          <w:t>3. E-kolegij</w:t>
        </w:r>
        <w:r w:rsidR="009E5BB8">
          <w:rPr>
            <w:noProof/>
            <w:webHidden/>
          </w:rPr>
          <w:tab/>
        </w:r>
        <w:r w:rsidR="009E5BB8">
          <w:rPr>
            <w:noProof/>
            <w:webHidden/>
          </w:rPr>
          <w:fldChar w:fldCharType="begin"/>
        </w:r>
        <w:r w:rsidR="009E5BB8">
          <w:rPr>
            <w:noProof/>
            <w:webHidden/>
          </w:rPr>
          <w:instrText xml:space="preserve"> PAGEREF _Toc523303216 \h </w:instrText>
        </w:r>
        <w:r w:rsidR="009E5BB8">
          <w:rPr>
            <w:noProof/>
            <w:webHidden/>
          </w:rPr>
        </w:r>
        <w:r w:rsidR="009E5BB8">
          <w:rPr>
            <w:noProof/>
            <w:webHidden/>
          </w:rPr>
          <w:fldChar w:fldCharType="separate"/>
        </w:r>
        <w:r w:rsidR="00B67887">
          <w:rPr>
            <w:noProof/>
            <w:webHidden/>
          </w:rPr>
          <w:t>12</w:t>
        </w:r>
        <w:r w:rsidR="009E5BB8">
          <w:rPr>
            <w:noProof/>
            <w:webHidden/>
          </w:rPr>
          <w:fldChar w:fldCharType="end"/>
        </w:r>
      </w:hyperlink>
    </w:p>
    <w:p w14:paraId="6130D3C3" w14:textId="03E3F409" w:rsidR="009E5BB8" w:rsidRDefault="00541D80">
      <w:pPr>
        <w:pStyle w:val="TOC2"/>
        <w:rPr>
          <w:rFonts w:asciiTheme="minorHAnsi" w:eastAsiaTheme="minorEastAsia" w:hAnsiTheme="minorHAnsi"/>
          <w:noProof/>
          <w:sz w:val="22"/>
          <w:lang w:eastAsia="hr-HR"/>
        </w:rPr>
      </w:pPr>
      <w:hyperlink w:anchor="_Toc523303217" w:history="1">
        <w:r w:rsidR="009E5BB8" w:rsidRPr="002245E3">
          <w:rPr>
            <w:rStyle w:val="Hyperlink"/>
            <w:noProof/>
          </w:rPr>
          <w:t>3.1. Upis e-kolegija</w:t>
        </w:r>
        <w:r w:rsidR="009E5BB8">
          <w:rPr>
            <w:noProof/>
            <w:webHidden/>
          </w:rPr>
          <w:tab/>
        </w:r>
        <w:r w:rsidR="009E5BB8">
          <w:rPr>
            <w:noProof/>
            <w:webHidden/>
          </w:rPr>
          <w:fldChar w:fldCharType="begin"/>
        </w:r>
        <w:r w:rsidR="009E5BB8">
          <w:rPr>
            <w:noProof/>
            <w:webHidden/>
          </w:rPr>
          <w:instrText xml:space="preserve"> PAGEREF _Toc523303217 \h </w:instrText>
        </w:r>
        <w:r w:rsidR="009E5BB8">
          <w:rPr>
            <w:noProof/>
            <w:webHidden/>
          </w:rPr>
        </w:r>
        <w:r w:rsidR="009E5BB8">
          <w:rPr>
            <w:noProof/>
            <w:webHidden/>
          </w:rPr>
          <w:fldChar w:fldCharType="separate"/>
        </w:r>
        <w:r w:rsidR="00B67887">
          <w:rPr>
            <w:noProof/>
            <w:webHidden/>
          </w:rPr>
          <w:t>12</w:t>
        </w:r>
        <w:r w:rsidR="009E5BB8">
          <w:rPr>
            <w:noProof/>
            <w:webHidden/>
          </w:rPr>
          <w:fldChar w:fldCharType="end"/>
        </w:r>
      </w:hyperlink>
    </w:p>
    <w:p w14:paraId="2938D16F" w14:textId="6867155C" w:rsidR="009E5BB8" w:rsidRDefault="00541D80">
      <w:pPr>
        <w:pStyle w:val="TOC2"/>
        <w:rPr>
          <w:rFonts w:asciiTheme="minorHAnsi" w:eastAsiaTheme="minorEastAsia" w:hAnsiTheme="minorHAnsi"/>
          <w:noProof/>
          <w:sz w:val="22"/>
          <w:lang w:eastAsia="hr-HR"/>
        </w:rPr>
      </w:pPr>
      <w:hyperlink w:anchor="_Toc523303218" w:history="1">
        <w:r w:rsidR="009E5BB8" w:rsidRPr="002245E3">
          <w:rPr>
            <w:rStyle w:val="Hyperlink"/>
            <w:noProof/>
          </w:rPr>
          <w:t>3.2. Arhiva e-kolegija</w:t>
        </w:r>
        <w:r w:rsidR="009E5BB8">
          <w:rPr>
            <w:noProof/>
            <w:webHidden/>
          </w:rPr>
          <w:tab/>
        </w:r>
        <w:r w:rsidR="009E5BB8">
          <w:rPr>
            <w:noProof/>
            <w:webHidden/>
          </w:rPr>
          <w:fldChar w:fldCharType="begin"/>
        </w:r>
        <w:r w:rsidR="009E5BB8">
          <w:rPr>
            <w:noProof/>
            <w:webHidden/>
          </w:rPr>
          <w:instrText xml:space="preserve"> PAGEREF _Toc523303218 \h </w:instrText>
        </w:r>
        <w:r w:rsidR="009E5BB8">
          <w:rPr>
            <w:noProof/>
            <w:webHidden/>
          </w:rPr>
        </w:r>
        <w:r w:rsidR="009E5BB8">
          <w:rPr>
            <w:noProof/>
            <w:webHidden/>
          </w:rPr>
          <w:fldChar w:fldCharType="separate"/>
        </w:r>
        <w:r w:rsidR="00B67887">
          <w:rPr>
            <w:noProof/>
            <w:webHidden/>
          </w:rPr>
          <w:t>12</w:t>
        </w:r>
        <w:r w:rsidR="009E5BB8">
          <w:rPr>
            <w:noProof/>
            <w:webHidden/>
          </w:rPr>
          <w:fldChar w:fldCharType="end"/>
        </w:r>
      </w:hyperlink>
    </w:p>
    <w:p w14:paraId="03C750E4" w14:textId="2B4EB77F" w:rsidR="009E5BB8" w:rsidRDefault="00541D80">
      <w:pPr>
        <w:pStyle w:val="TOC2"/>
        <w:rPr>
          <w:rFonts w:asciiTheme="minorHAnsi" w:eastAsiaTheme="minorEastAsia" w:hAnsiTheme="minorHAnsi"/>
          <w:noProof/>
          <w:sz w:val="22"/>
          <w:lang w:eastAsia="hr-HR"/>
        </w:rPr>
      </w:pPr>
      <w:hyperlink w:anchor="_Toc523303219" w:history="1">
        <w:r w:rsidR="009E5BB8" w:rsidRPr="002245E3">
          <w:rPr>
            <w:rStyle w:val="Hyperlink"/>
            <w:noProof/>
          </w:rPr>
          <w:t>3.3. Postavke e-kolegija</w:t>
        </w:r>
        <w:r w:rsidR="009E5BB8">
          <w:rPr>
            <w:noProof/>
            <w:webHidden/>
          </w:rPr>
          <w:tab/>
        </w:r>
        <w:r w:rsidR="009E5BB8">
          <w:rPr>
            <w:noProof/>
            <w:webHidden/>
          </w:rPr>
          <w:fldChar w:fldCharType="begin"/>
        </w:r>
        <w:r w:rsidR="009E5BB8">
          <w:rPr>
            <w:noProof/>
            <w:webHidden/>
          </w:rPr>
          <w:instrText xml:space="preserve"> PAGEREF _Toc523303219 \h </w:instrText>
        </w:r>
        <w:r w:rsidR="009E5BB8">
          <w:rPr>
            <w:noProof/>
            <w:webHidden/>
          </w:rPr>
        </w:r>
        <w:r w:rsidR="009E5BB8">
          <w:rPr>
            <w:noProof/>
            <w:webHidden/>
          </w:rPr>
          <w:fldChar w:fldCharType="separate"/>
        </w:r>
        <w:r w:rsidR="00B67887">
          <w:rPr>
            <w:noProof/>
            <w:webHidden/>
          </w:rPr>
          <w:t>13</w:t>
        </w:r>
        <w:r w:rsidR="009E5BB8">
          <w:rPr>
            <w:noProof/>
            <w:webHidden/>
          </w:rPr>
          <w:fldChar w:fldCharType="end"/>
        </w:r>
      </w:hyperlink>
    </w:p>
    <w:p w14:paraId="1076EBD6" w14:textId="5857D184" w:rsidR="009E5BB8" w:rsidRDefault="00541D80">
      <w:pPr>
        <w:pStyle w:val="TOC2"/>
        <w:rPr>
          <w:rFonts w:asciiTheme="minorHAnsi" w:eastAsiaTheme="minorEastAsia" w:hAnsiTheme="minorHAnsi"/>
          <w:noProof/>
          <w:sz w:val="22"/>
          <w:lang w:eastAsia="hr-HR"/>
        </w:rPr>
      </w:pPr>
      <w:hyperlink w:anchor="_Toc523303220" w:history="1">
        <w:r w:rsidR="009E5BB8" w:rsidRPr="002245E3">
          <w:rPr>
            <w:rStyle w:val="Hyperlink"/>
            <w:noProof/>
          </w:rPr>
          <w:t>3.4. Objava vijesti</w:t>
        </w:r>
        <w:r w:rsidR="009E5BB8">
          <w:rPr>
            <w:noProof/>
            <w:webHidden/>
          </w:rPr>
          <w:tab/>
        </w:r>
        <w:r w:rsidR="009E5BB8">
          <w:rPr>
            <w:noProof/>
            <w:webHidden/>
          </w:rPr>
          <w:fldChar w:fldCharType="begin"/>
        </w:r>
        <w:r w:rsidR="009E5BB8">
          <w:rPr>
            <w:noProof/>
            <w:webHidden/>
          </w:rPr>
          <w:instrText xml:space="preserve"> PAGEREF _Toc523303220 \h </w:instrText>
        </w:r>
        <w:r w:rsidR="009E5BB8">
          <w:rPr>
            <w:noProof/>
            <w:webHidden/>
          </w:rPr>
        </w:r>
        <w:r w:rsidR="009E5BB8">
          <w:rPr>
            <w:noProof/>
            <w:webHidden/>
          </w:rPr>
          <w:fldChar w:fldCharType="separate"/>
        </w:r>
        <w:r w:rsidR="00B67887">
          <w:rPr>
            <w:noProof/>
            <w:webHidden/>
          </w:rPr>
          <w:t>15</w:t>
        </w:r>
        <w:r w:rsidR="009E5BB8">
          <w:rPr>
            <w:noProof/>
            <w:webHidden/>
          </w:rPr>
          <w:fldChar w:fldCharType="end"/>
        </w:r>
      </w:hyperlink>
    </w:p>
    <w:p w14:paraId="3D421C47" w14:textId="72259125" w:rsidR="009E5BB8" w:rsidRDefault="00541D80">
      <w:pPr>
        <w:pStyle w:val="TOC2"/>
        <w:rPr>
          <w:rFonts w:asciiTheme="minorHAnsi" w:eastAsiaTheme="minorEastAsia" w:hAnsiTheme="minorHAnsi"/>
          <w:noProof/>
          <w:sz w:val="22"/>
          <w:lang w:eastAsia="hr-HR"/>
        </w:rPr>
      </w:pPr>
      <w:hyperlink w:anchor="_Toc523303221" w:history="1">
        <w:r w:rsidR="009E5BB8" w:rsidRPr="002245E3">
          <w:rPr>
            <w:rStyle w:val="Hyperlink"/>
            <w:noProof/>
          </w:rPr>
          <w:t>3.5. Ishodi učenja</w:t>
        </w:r>
        <w:r w:rsidR="009E5BB8">
          <w:rPr>
            <w:noProof/>
            <w:webHidden/>
          </w:rPr>
          <w:tab/>
        </w:r>
        <w:r w:rsidR="009E5BB8">
          <w:rPr>
            <w:noProof/>
            <w:webHidden/>
          </w:rPr>
          <w:fldChar w:fldCharType="begin"/>
        </w:r>
        <w:r w:rsidR="009E5BB8">
          <w:rPr>
            <w:noProof/>
            <w:webHidden/>
          </w:rPr>
          <w:instrText xml:space="preserve"> PAGEREF _Toc523303221 \h </w:instrText>
        </w:r>
        <w:r w:rsidR="009E5BB8">
          <w:rPr>
            <w:noProof/>
            <w:webHidden/>
          </w:rPr>
        </w:r>
        <w:r w:rsidR="009E5BB8">
          <w:rPr>
            <w:noProof/>
            <w:webHidden/>
          </w:rPr>
          <w:fldChar w:fldCharType="separate"/>
        </w:r>
        <w:r w:rsidR="00B67887">
          <w:rPr>
            <w:noProof/>
            <w:webHidden/>
          </w:rPr>
          <w:t>16</w:t>
        </w:r>
        <w:r w:rsidR="009E5BB8">
          <w:rPr>
            <w:noProof/>
            <w:webHidden/>
          </w:rPr>
          <w:fldChar w:fldCharType="end"/>
        </w:r>
      </w:hyperlink>
    </w:p>
    <w:p w14:paraId="2C4397BA" w14:textId="394FA373" w:rsidR="009E5BB8" w:rsidRDefault="00541D80">
      <w:pPr>
        <w:pStyle w:val="TOC1"/>
        <w:rPr>
          <w:rFonts w:asciiTheme="minorHAnsi" w:eastAsiaTheme="minorEastAsia" w:hAnsiTheme="minorHAnsi"/>
          <w:b w:val="0"/>
          <w:noProof/>
          <w:sz w:val="22"/>
          <w:lang w:eastAsia="hr-HR"/>
        </w:rPr>
      </w:pPr>
      <w:hyperlink w:anchor="_Toc523303222" w:history="1">
        <w:r w:rsidR="009E5BB8" w:rsidRPr="002245E3">
          <w:rPr>
            <w:rStyle w:val="Hyperlink"/>
            <w:noProof/>
          </w:rPr>
          <w:t>4. Korisnici e-kolegija</w:t>
        </w:r>
        <w:r w:rsidR="009E5BB8">
          <w:rPr>
            <w:noProof/>
            <w:webHidden/>
          </w:rPr>
          <w:tab/>
        </w:r>
        <w:r w:rsidR="009E5BB8">
          <w:rPr>
            <w:noProof/>
            <w:webHidden/>
          </w:rPr>
          <w:fldChar w:fldCharType="begin"/>
        </w:r>
        <w:r w:rsidR="009E5BB8">
          <w:rPr>
            <w:noProof/>
            <w:webHidden/>
          </w:rPr>
          <w:instrText xml:space="preserve"> PAGEREF _Toc523303222 \h </w:instrText>
        </w:r>
        <w:r w:rsidR="009E5BB8">
          <w:rPr>
            <w:noProof/>
            <w:webHidden/>
          </w:rPr>
        </w:r>
        <w:r w:rsidR="009E5BB8">
          <w:rPr>
            <w:noProof/>
            <w:webHidden/>
          </w:rPr>
          <w:fldChar w:fldCharType="separate"/>
        </w:r>
        <w:r w:rsidR="00B67887">
          <w:rPr>
            <w:noProof/>
            <w:webHidden/>
          </w:rPr>
          <w:t>17</w:t>
        </w:r>
        <w:r w:rsidR="009E5BB8">
          <w:rPr>
            <w:noProof/>
            <w:webHidden/>
          </w:rPr>
          <w:fldChar w:fldCharType="end"/>
        </w:r>
      </w:hyperlink>
    </w:p>
    <w:p w14:paraId="38207C6F" w14:textId="522850ED" w:rsidR="009E5BB8" w:rsidRDefault="00541D80">
      <w:pPr>
        <w:pStyle w:val="TOC2"/>
        <w:rPr>
          <w:rFonts w:asciiTheme="minorHAnsi" w:eastAsiaTheme="minorEastAsia" w:hAnsiTheme="minorHAnsi"/>
          <w:noProof/>
          <w:sz w:val="22"/>
          <w:lang w:eastAsia="hr-HR"/>
        </w:rPr>
      </w:pPr>
      <w:hyperlink w:anchor="_Toc523303223" w:history="1">
        <w:r w:rsidR="009E5BB8" w:rsidRPr="002245E3">
          <w:rPr>
            <w:rStyle w:val="Hyperlink"/>
            <w:noProof/>
          </w:rPr>
          <w:t>4.1. Uloge</w:t>
        </w:r>
        <w:r w:rsidR="009E5BB8">
          <w:rPr>
            <w:noProof/>
            <w:webHidden/>
          </w:rPr>
          <w:tab/>
        </w:r>
        <w:r w:rsidR="009E5BB8">
          <w:rPr>
            <w:noProof/>
            <w:webHidden/>
          </w:rPr>
          <w:fldChar w:fldCharType="begin"/>
        </w:r>
        <w:r w:rsidR="009E5BB8">
          <w:rPr>
            <w:noProof/>
            <w:webHidden/>
          </w:rPr>
          <w:instrText xml:space="preserve"> PAGEREF _Toc523303223 \h </w:instrText>
        </w:r>
        <w:r w:rsidR="009E5BB8">
          <w:rPr>
            <w:noProof/>
            <w:webHidden/>
          </w:rPr>
        </w:r>
        <w:r w:rsidR="009E5BB8">
          <w:rPr>
            <w:noProof/>
            <w:webHidden/>
          </w:rPr>
          <w:fldChar w:fldCharType="separate"/>
        </w:r>
        <w:r w:rsidR="00B67887">
          <w:rPr>
            <w:noProof/>
            <w:webHidden/>
          </w:rPr>
          <w:t>17</w:t>
        </w:r>
        <w:r w:rsidR="009E5BB8">
          <w:rPr>
            <w:noProof/>
            <w:webHidden/>
          </w:rPr>
          <w:fldChar w:fldCharType="end"/>
        </w:r>
      </w:hyperlink>
    </w:p>
    <w:p w14:paraId="51527B33" w14:textId="1F19386C" w:rsidR="009E5BB8" w:rsidRDefault="00541D80">
      <w:pPr>
        <w:pStyle w:val="TOC2"/>
        <w:rPr>
          <w:rFonts w:asciiTheme="minorHAnsi" w:eastAsiaTheme="minorEastAsia" w:hAnsiTheme="minorHAnsi"/>
          <w:noProof/>
          <w:sz w:val="22"/>
          <w:lang w:eastAsia="hr-HR"/>
        </w:rPr>
      </w:pPr>
      <w:hyperlink w:anchor="_Toc523303224" w:history="1">
        <w:r w:rsidR="009E5BB8" w:rsidRPr="002245E3">
          <w:rPr>
            <w:rStyle w:val="Hyperlink"/>
            <w:noProof/>
          </w:rPr>
          <w:t>4.2. Komunikacija unutar sustava Merlin</w:t>
        </w:r>
        <w:r w:rsidR="009E5BB8">
          <w:rPr>
            <w:noProof/>
            <w:webHidden/>
          </w:rPr>
          <w:tab/>
        </w:r>
        <w:r w:rsidR="009E5BB8">
          <w:rPr>
            <w:noProof/>
            <w:webHidden/>
          </w:rPr>
          <w:fldChar w:fldCharType="begin"/>
        </w:r>
        <w:r w:rsidR="009E5BB8">
          <w:rPr>
            <w:noProof/>
            <w:webHidden/>
          </w:rPr>
          <w:instrText xml:space="preserve"> PAGEREF _Toc523303224 \h </w:instrText>
        </w:r>
        <w:r w:rsidR="009E5BB8">
          <w:rPr>
            <w:noProof/>
            <w:webHidden/>
          </w:rPr>
        </w:r>
        <w:r w:rsidR="009E5BB8">
          <w:rPr>
            <w:noProof/>
            <w:webHidden/>
          </w:rPr>
          <w:fldChar w:fldCharType="separate"/>
        </w:r>
        <w:r w:rsidR="00B67887">
          <w:rPr>
            <w:noProof/>
            <w:webHidden/>
          </w:rPr>
          <w:t>18</w:t>
        </w:r>
        <w:r w:rsidR="009E5BB8">
          <w:rPr>
            <w:noProof/>
            <w:webHidden/>
          </w:rPr>
          <w:fldChar w:fldCharType="end"/>
        </w:r>
      </w:hyperlink>
    </w:p>
    <w:p w14:paraId="644D3B4D" w14:textId="10319FF7" w:rsidR="009E5BB8" w:rsidRDefault="00541D80">
      <w:pPr>
        <w:pStyle w:val="TOC2"/>
        <w:rPr>
          <w:rFonts w:asciiTheme="minorHAnsi" w:eastAsiaTheme="minorEastAsia" w:hAnsiTheme="minorHAnsi"/>
          <w:noProof/>
          <w:sz w:val="22"/>
          <w:lang w:eastAsia="hr-HR"/>
        </w:rPr>
      </w:pPr>
      <w:hyperlink w:anchor="_Toc523303225" w:history="1">
        <w:r w:rsidR="009E5BB8" w:rsidRPr="002245E3">
          <w:rPr>
            <w:rStyle w:val="Hyperlink"/>
            <w:noProof/>
          </w:rPr>
          <w:t>4.3. Grupe</w:t>
        </w:r>
        <w:r w:rsidR="009E5BB8">
          <w:rPr>
            <w:noProof/>
            <w:webHidden/>
          </w:rPr>
          <w:tab/>
        </w:r>
        <w:r w:rsidR="009E5BB8">
          <w:rPr>
            <w:noProof/>
            <w:webHidden/>
          </w:rPr>
          <w:fldChar w:fldCharType="begin"/>
        </w:r>
        <w:r w:rsidR="009E5BB8">
          <w:rPr>
            <w:noProof/>
            <w:webHidden/>
          </w:rPr>
          <w:instrText xml:space="preserve"> PAGEREF _Toc523303225 \h </w:instrText>
        </w:r>
        <w:r w:rsidR="009E5BB8">
          <w:rPr>
            <w:noProof/>
            <w:webHidden/>
          </w:rPr>
        </w:r>
        <w:r w:rsidR="009E5BB8">
          <w:rPr>
            <w:noProof/>
            <w:webHidden/>
          </w:rPr>
          <w:fldChar w:fldCharType="separate"/>
        </w:r>
        <w:r w:rsidR="00B67887">
          <w:rPr>
            <w:noProof/>
            <w:webHidden/>
          </w:rPr>
          <w:t>19</w:t>
        </w:r>
        <w:r w:rsidR="009E5BB8">
          <w:rPr>
            <w:noProof/>
            <w:webHidden/>
          </w:rPr>
          <w:fldChar w:fldCharType="end"/>
        </w:r>
      </w:hyperlink>
    </w:p>
    <w:p w14:paraId="01E8E8C5" w14:textId="56A46090" w:rsidR="009E5BB8" w:rsidRDefault="00541D80">
      <w:pPr>
        <w:pStyle w:val="TOC2"/>
        <w:rPr>
          <w:rFonts w:asciiTheme="minorHAnsi" w:eastAsiaTheme="minorEastAsia" w:hAnsiTheme="minorHAnsi"/>
          <w:noProof/>
          <w:sz w:val="22"/>
          <w:lang w:eastAsia="hr-HR"/>
        </w:rPr>
      </w:pPr>
      <w:hyperlink w:anchor="_Toc523303226" w:history="1">
        <w:r w:rsidR="009E5BB8" w:rsidRPr="002245E3">
          <w:rPr>
            <w:rStyle w:val="Hyperlink"/>
            <w:noProof/>
          </w:rPr>
          <w:t>4.4. Svi korisnici (Sudionici)</w:t>
        </w:r>
        <w:r w:rsidR="009E5BB8">
          <w:rPr>
            <w:noProof/>
            <w:webHidden/>
          </w:rPr>
          <w:tab/>
        </w:r>
        <w:r w:rsidR="009E5BB8">
          <w:rPr>
            <w:noProof/>
            <w:webHidden/>
          </w:rPr>
          <w:fldChar w:fldCharType="begin"/>
        </w:r>
        <w:r w:rsidR="009E5BB8">
          <w:rPr>
            <w:noProof/>
            <w:webHidden/>
          </w:rPr>
          <w:instrText xml:space="preserve"> PAGEREF _Toc523303226 \h </w:instrText>
        </w:r>
        <w:r w:rsidR="009E5BB8">
          <w:rPr>
            <w:noProof/>
            <w:webHidden/>
          </w:rPr>
        </w:r>
        <w:r w:rsidR="009E5BB8">
          <w:rPr>
            <w:noProof/>
            <w:webHidden/>
          </w:rPr>
          <w:fldChar w:fldCharType="separate"/>
        </w:r>
        <w:r w:rsidR="00B67887">
          <w:rPr>
            <w:noProof/>
            <w:webHidden/>
          </w:rPr>
          <w:t>20</w:t>
        </w:r>
        <w:r w:rsidR="009E5BB8">
          <w:rPr>
            <w:noProof/>
            <w:webHidden/>
          </w:rPr>
          <w:fldChar w:fldCharType="end"/>
        </w:r>
      </w:hyperlink>
    </w:p>
    <w:p w14:paraId="5F368157" w14:textId="189DD464" w:rsidR="009E5BB8" w:rsidRDefault="00541D80">
      <w:pPr>
        <w:pStyle w:val="TOC2"/>
        <w:rPr>
          <w:rFonts w:asciiTheme="minorHAnsi" w:eastAsiaTheme="minorEastAsia" w:hAnsiTheme="minorHAnsi"/>
          <w:noProof/>
          <w:sz w:val="22"/>
          <w:lang w:eastAsia="hr-HR"/>
        </w:rPr>
      </w:pPr>
      <w:hyperlink w:anchor="_Toc523303227" w:history="1">
        <w:r w:rsidR="009E5BB8" w:rsidRPr="002245E3">
          <w:rPr>
            <w:rStyle w:val="Hyperlink"/>
            <w:noProof/>
          </w:rPr>
          <w:t xml:space="preserve">4.5. Korisnici </w:t>
        </w:r>
        <w:r w:rsidR="009E5BB8" w:rsidRPr="002245E3">
          <w:rPr>
            <w:rStyle w:val="Hyperlink"/>
            <w:i/>
            <w:noProof/>
          </w:rPr>
          <w:t>online</w:t>
        </w:r>
        <w:r w:rsidR="009E5BB8">
          <w:rPr>
            <w:noProof/>
            <w:webHidden/>
          </w:rPr>
          <w:tab/>
        </w:r>
        <w:r w:rsidR="009E5BB8">
          <w:rPr>
            <w:noProof/>
            <w:webHidden/>
          </w:rPr>
          <w:fldChar w:fldCharType="begin"/>
        </w:r>
        <w:r w:rsidR="009E5BB8">
          <w:rPr>
            <w:noProof/>
            <w:webHidden/>
          </w:rPr>
          <w:instrText xml:space="preserve"> PAGEREF _Toc523303227 \h </w:instrText>
        </w:r>
        <w:r w:rsidR="009E5BB8">
          <w:rPr>
            <w:noProof/>
            <w:webHidden/>
          </w:rPr>
        </w:r>
        <w:r w:rsidR="009E5BB8">
          <w:rPr>
            <w:noProof/>
            <w:webHidden/>
          </w:rPr>
          <w:fldChar w:fldCharType="separate"/>
        </w:r>
        <w:r w:rsidR="00B67887">
          <w:rPr>
            <w:noProof/>
            <w:webHidden/>
          </w:rPr>
          <w:t>20</w:t>
        </w:r>
        <w:r w:rsidR="009E5BB8">
          <w:rPr>
            <w:noProof/>
            <w:webHidden/>
          </w:rPr>
          <w:fldChar w:fldCharType="end"/>
        </w:r>
      </w:hyperlink>
    </w:p>
    <w:p w14:paraId="490CD427" w14:textId="150E3E3C" w:rsidR="009E5BB8" w:rsidRDefault="00541D80">
      <w:pPr>
        <w:pStyle w:val="TOC1"/>
        <w:rPr>
          <w:rFonts w:asciiTheme="minorHAnsi" w:eastAsiaTheme="minorEastAsia" w:hAnsiTheme="minorHAnsi"/>
          <w:b w:val="0"/>
          <w:noProof/>
          <w:sz w:val="22"/>
          <w:lang w:eastAsia="hr-HR"/>
        </w:rPr>
      </w:pPr>
      <w:hyperlink w:anchor="_Toc523303228" w:history="1">
        <w:r w:rsidR="009E5BB8" w:rsidRPr="002245E3">
          <w:rPr>
            <w:rStyle w:val="Hyperlink"/>
            <w:noProof/>
          </w:rPr>
          <w:t>5. Blokovi, resursi i aktivnosti</w:t>
        </w:r>
        <w:r w:rsidR="009E5BB8">
          <w:rPr>
            <w:noProof/>
            <w:webHidden/>
          </w:rPr>
          <w:tab/>
        </w:r>
        <w:r w:rsidR="009E5BB8">
          <w:rPr>
            <w:noProof/>
            <w:webHidden/>
          </w:rPr>
          <w:fldChar w:fldCharType="begin"/>
        </w:r>
        <w:r w:rsidR="009E5BB8">
          <w:rPr>
            <w:noProof/>
            <w:webHidden/>
          </w:rPr>
          <w:instrText xml:space="preserve"> PAGEREF _Toc523303228 \h </w:instrText>
        </w:r>
        <w:r w:rsidR="009E5BB8">
          <w:rPr>
            <w:noProof/>
            <w:webHidden/>
          </w:rPr>
        </w:r>
        <w:r w:rsidR="009E5BB8">
          <w:rPr>
            <w:noProof/>
            <w:webHidden/>
          </w:rPr>
          <w:fldChar w:fldCharType="separate"/>
        </w:r>
        <w:r w:rsidR="00B67887">
          <w:rPr>
            <w:noProof/>
            <w:webHidden/>
          </w:rPr>
          <w:t>21</w:t>
        </w:r>
        <w:r w:rsidR="009E5BB8">
          <w:rPr>
            <w:noProof/>
            <w:webHidden/>
          </w:rPr>
          <w:fldChar w:fldCharType="end"/>
        </w:r>
      </w:hyperlink>
    </w:p>
    <w:p w14:paraId="0C33BC14" w14:textId="7B8623D1" w:rsidR="009E5BB8" w:rsidRDefault="00541D80">
      <w:pPr>
        <w:pStyle w:val="TOC2"/>
        <w:rPr>
          <w:rFonts w:asciiTheme="minorHAnsi" w:eastAsiaTheme="minorEastAsia" w:hAnsiTheme="minorHAnsi"/>
          <w:noProof/>
          <w:sz w:val="22"/>
          <w:lang w:eastAsia="hr-HR"/>
        </w:rPr>
      </w:pPr>
      <w:hyperlink w:anchor="_Toc523303229" w:history="1">
        <w:r w:rsidR="009E5BB8" w:rsidRPr="002245E3">
          <w:rPr>
            <w:rStyle w:val="Hyperlink"/>
            <w:noProof/>
          </w:rPr>
          <w:t>5.1. Blokovi</w:t>
        </w:r>
        <w:r w:rsidR="009E5BB8">
          <w:rPr>
            <w:noProof/>
            <w:webHidden/>
          </w:rPr>
          <w:tab/>
        </w:r>
        <w:r w:rsidR="009E5BB8">
          <w:rPr>
            <w:noProof/>
            <w:webHidden/>
          </w:rPr>
          <w:fldChar w:fldCharType="begin"/>
        </w:r>
        <w:r w:rsidR="009E5BB8">
          <w:rPr>
            <w:noProof/>
            <w:webHidden/>
          </w:rPr>
          <w:instrText xml:space="preserve"> PAGEREF _Toc523303229 \h </w:instrText>
        </w:r>
        <w:r w:rsidR="009E5BB8">
          <w:rPr>
            <w:noProof/>
            <w:webHidden/>
          </w:rPr>
        </w:r>
        <w:r w:rsidR="009E5BB8">
          <w:rPr>
            <w:noProof/>
            <w:webHidden/>
          </w:rPr>
          <w:fldChar w:fldCharType="separate"/>
        </w:r>
        <w:r w:rsidR="00B67887">
          <w:rPr>
            <w:noProof/>
            <w:webHidden/>
          </w:rPr>
          <w:t>21</w:t>
        </w:r>
        <w:r w:rsidR="009E5BB8">
          <w:rPr>
            <w:noProof/>
            <w:webHidden/>
          </w:rPr>
          <w:fldChar w:fldCharType="end"/>
        </w:r>
      </w:hyperlink>
    </w:p>
    <w:p w14:paraId="37C311ED" w14:textId="3099BC10" w:rsidR="009E5BB8" w:rsidRDefault="00541D80">
      <w:pPr>
        <w:pStyle w:val="TOC2"/>
        <w:rPr>
          <w:rFonts w:asciiTheme="minorHAnsi" w:eastAsiaTheme="minorEastAsia" w:hAnsiTheme="minorHAnsi"/>
          <w:noProof/>
          <w:sz w:val="22"/>
          <w:lang w:eastAsia="hr-HR"/>
        </w:rPr>
      </w:pPr>
      <w:hyperlink w:anchor="_Toc523303230" w:history="1">
        <w:r w:rsidR="009E5BB8" w:rsidRPr="002245E3">
          <w:rPr>
            <w:rStyle w:val="Hyperlink"/>
            <w:noProof/>
          </w:rPr>
          <w:t>5.2. Resursi</w:t>
        </w:r>
        <w:r w:rsidR="009E5BB8">
          <w:rPr>
            <w:noProof/>
            <w:webHidden/>
          </w:rPr>
          <w:tab/>
        </w:r>
        <w:r w:rsidR="009E5BB8">
          <w:rPr>
            <w:noProof/>
            <w:webHidden/>
          </w:rPr>
          <w:fldChar w:fldCharType="begin"/>
        </w:r>
        <w:r w:rsidR="009E5BB8">
          <w:rPr>
            <w:noProof/>
            <w:webHidden/>
          </w:rPr>
          <w:instrText xml:space="preserve"> PAGEREF _Toc523303230 \h </w:instrText>
        </w:r>
        <w:r w:rsidR="009E5BB8">
          <w:rPr>
            <w:noProof/>
            <w:webHidden/>
          </w:rPr>
        </w:r>
        <w:r w:rsidR="009E5BB8">
          <w:rPr>
            <w:noProof/>
            <w:webHidden/>
          </w:rPr>
          <w:fldChar w:fldCharType="separate"/>
        </w:r>
        <w:r w:rsidR="00B67887">
          <w:rPr>
            <w:noProof/>
            <w:webHidden/>
          </w:rPr>
          <w:t>21</w:t>
        </w:r>
        <w:r w:rsidR="009E5BB8">
          <w:rPr>
            <w:noProof/>
            <w:webHidden/>
          </w:rPr>
          <w:fldChar w:fldCharType="end"/>
        </w:r>
      </w:hyperlink>
    </w:p>
    <w:p w14:paraId="51936F96" w14:textId="1D7C4F02" w:rsidR="009E5BB8" w:rsidRDefault="00541D80">
      <w:pPr>
        <w:pStyle w:val="TOC2"/>
        <w:rPr>
          <w:rFonts w:asciiTheme="minorHAnsi" w:eastAsiaTheme="minorEastAsia" w:hAnsiTheme="minorHAnsi"/>
          <w:noProof/>
          <w:sz w:val="22"/>
          <w:lang w:eastAsia="hr-HR"/>
        </w:rPr>
      </w:pPr>
      <w:hyperlink w:anchor="_Toc523303231" w:history="1">
        <w:r w:rsidR="009E5BB8" w:rsidRPr="002245E3">
          <w:rPr>
            <w:rStyle w:val="Hyperlink"/>
            <w:noProof/>
          </w:rPr>
          <w:t>5.3. Aktivnosti</w:t>
        </w:r>
        <w:r w:rsidR="009E5BB8">
          <w:rPr>
            <w:noProof/>
            <w:webHidden/>
          </w:rPr>
          <w:tab/>
        </w:r>
        <w:r w:rsidR="009E5BB8">
          <w:rPr>
            <w:noProof/>
            <w:webHidden/>
          </w:rPr>
          <w:fldChar w:fldCharType="begin"/>
        </w:r>
        <w:r w:rsidR="009E5BB8">
          <w:rPr>
            <w:noProof/>
            <w:webHidden/>
          </w:rPr>
          <w:instrText xml:space="preserve"> PAGEREF _Toc523303231 \h </w:instrText>
        </w:r>
        <w:r w:rsidR="009E5BB8">
          <w:rPr>
            <w:noProof/>
            <w:webHidden/>
          </w:rPr>
        </w:r>
        <w:r w:rsidR="009E5BB8">
          <w:rPr>
            <w:noProof/>
            <w:webHidden/>
          </w:rPr>
          <w:fldChar w:fldCharType="separate"/>
        </w:r>
        <w:r w:rsidR="00B67887">
          <w:rPr>
            <w:noProof/>
            <w:webHidden/>
          </w:rPr>
          <w:t>22</w:t>
        </w:r>
        <w:r w:rsidR="009E5BB8">
          <w:rPr>
            <w:noProof/>
            <w:webHidden/>
          </w:rPr>
          <w:fldChar w:fldCharType="end"/>
        </w:r>
      </w:hyperlink>
    </w:p>
    <w:p w14:paraId="202CBA11" w14:textId="3E7218C2" w:rsidR="009E5BB8" w:rsidRDefault="00541D80">
      <w:pPr>
        <w:pStyle w:val="TOC1"/>
        <w:rPr>
          <w:rFonts w:asciiTheme="minorHAnsi" w:eastAsiaTheme="minorEastAsia" w:hAnsiTheme="minorHAnsi"/>
          <w:b w:val="0"/>
          <w:noProof/>
          <w:sz w:val="22"/>
          <w:lang w:eastAsia="hr-HR"/>
        </w:rPr>
      </w:pPr>
      <w:hyperlink w:anchor="_Toc523303232" w:history="1">
        <w:r w:rsidR="009E5BB8" w:rsidRPr="002245E3">
          <w:rPr>
            <w:rStyle w:val="Hyperlink"/>
            <w:noProof/>
          </w:rPr>
          <w:t>6. Provjera znanja i ocjenjivanje</w:t>
        </w:r>
        <w:r w:rsidR="009E5BB8">
          <w:rPr>
            <w:noProof/>
            <w:webHidden/>
          </w:rPr>
          <w:tab/>
        </w:r>
        <w:r w:rsidR="009E5BB8">
          <w:rPr>
            <w:noProof/>
            <w:webHidden/>
          </w:rPr>
          <w:fldChar w:fldCharType="begin"/>
        </w:r>
        <w:r w:rsidR="009E5BB8">
          <w:rPr>
            <w:noProof/>
            <w:webHidden/>
          </w:rPr>
          <w:instrText xml:space="preserve"> PAGEREF _Toc523303232 \h </w:instrText>
        </w:r>
        <w:r w:rsidR="009E5BB8">
          <w:rPr>
            <w:noProof/>
            <w:webHidden/>
          </w:rPr>
        </w:r>
        <w:r w:rsidR="009E5BB8">
          <w:rPr>
            <w:noProof/>
            <w:webHidden/>
          </w:rPr>
          <w:fldChar w:fldCharType="separate"/>
        </w:r>
        <w:r w:rsidR="00B67887">
          <w:rPr>
            <w:noProof/>
            <w:webHidden/>
          </w:rPr>
          <w:t>60</w:t>
        </w:r>
        <w:r w:rsidR="009E5BB8">
          <w:rPr>
            <w:noProof/>
            <w:webHidden/>
          </w:rPr>
          <w:fldChar w:fldCharType="end"/>
        </w:r>
      </w:hyperlink>
    </w:p>
    <w:p w14:paraId="6EEAD937" w14:textId="5A640EBB" w:rsidR="009E5BB8" w:rsidRDefault="00541D80">
      <w:pPr>
        <w:pStyle w:val="TOC2"/>
        <w:rPr>
          <w:rFonts w:asciiTheme="minorHAnsi" w:eastAsiaTheme="minorEastAsia" w:hAnsiTheme="minorHAnsi"/>
          <w:noProof/>
          <w:sz w:val="22"/>
          <w:lang w:eastAsia="hr-HR"/>
        </w:rPr>
      </w:pPr>
      <w:hyperlink w:anchor="_Toc523303233" w:history="1">
        <w:r w:rsidR="009E5BB8" w:rsidRPr="002245E3">
          <w:rPr>
            <w:rStyle w:val="Hyperlink"/>
            <w:noProof/>
          </w:rPr>
          <w:t>6.1. Pitanja za testove</w:t>
        </w:r>
        <w:r w:rsidR="009E5BB8">
          <w:rPr>
            <w:noProof/>
            <w:webHidden/>
          </w:rPr>
          <w:tab/>
        </w:r>
        <w:r w:rsidR="009E5BB8">
          <w:rPr>
            <w:noProof/>
            <w:webHidden/>
          </w:rPr>
          <w:fldChar w:fldCharType="begin"/>
        </w:r>
        <w:r w:rsidR="009E5BB8">
          <w:rPr>
            <w:noProof/>
            <w:webHidden/>
          </w:rPr>
          <w:instrText xml:space="preserve"> PAGEREF _Toc523303233 \h </w:instrText>
        </w:r>
        <w:r w:rsidR="009E5BB8">
          <w:rPr>
            <w:noProof/>
            <w:webHidden/>
          </w:rPr>
        </w:r>
        <w:r w:rsidR="009E5BB8">
          <w:rPr>
            <w:noProof/>
            <w:webHidden/>
          </w:rPr>
          <w:fldChar w:fldCharType="separate"/>
        </w:r>
        <w:r w:rsidR="00B67887">
          <w:rPr>
            <w:noProof/>
            <w:webHidden/>
          </w:rPr>
          <w:t>60</w:t>
        </w:r>
        <w:r w:rsidR="009E5BB8">
          <w:rPr>
            <w:noProof/>
            <w:webHidden/>
          </w:rPr>
          <w:fldChar w:fldCharType="end"/>
        </w:r>
      </w:hyperlink>
    </w:p>
    <w:p w14:paraId="429C1847" w14:textId="546F8E2D" w:rsidR="009E5BB8" w:rsidRDefault="00541D80">
      <w:pPr>
        <w:pStyle w:val="TOC2"/>
        <w:rPr>
          <w:rFonts w:asciiTheme="minorHAnsi" w:eastAsiaTheme="minorEastAsia" w:hAnsiTheme="minorHAnsi"/>
          <w:noProof/>
          <w:sz w:val="22"/>
          <w:lang w:eastAsia="hr-HR"/>
        </w:rPr>
      </w:pPr>
      <w:hyperlink w:anchor="_Toc523303234" w:history="1">
        <w:r w:rsidR="009E5BB8" w:rsidRPr="002245E3">
          <w:rPr>
            <w:rStyle w:val="Hyperlink"/>
            <w:noProof/>
          </w:rPr>
          <w:t>6.2. Test</w:t>
        </w:r>
        <w:r w:rsidR="009E5BB8">
          <w:rPr>
            <w:noProof/>
            <w:webHidden/>
          </w:rPr>
          <w:tab/>
        </w:r>
        <w:r w:rsidR="009E5BB8">
          <w:rPr>
            <w:noProof/>
            <w:webHidden/>
          </w:rPr>
          <w:fldChar w:fldCharType="begin"/>
        </w:r>
        <w:r w:rsidR="009E5BB8">
          <w:rPr>
            <w:noProof/>
            <w:webHidden/>
          </w:rPr>
          <w:instrText xml:space="preserve"> PAGEREF _Toc523303234 \h </w:instrText>
        </w:r>
        <w:r w:rsidR="009E5BB8">
          <w:rPr>
            <w:noProof/>
            <w:webHidden/>
          </w:rPr>
        </w:r>
        <w:r w:rsidR="009E5BB8">
          <w:rPr>
            <w:noProof/>
            <w:webHidden/>
          </w:rPr>
          <w:fldChar w:fldCharType="separate"/>
        </w:r>
        <w:r w:rsidR="00B67887">
          <w:rPr>
            <w:noProof/>
            <w:webHidden/>
          </w:rPr>
          <w:t>61</w:t>
        </w:r>
        <w:r w:rsidR="009E5BB8">
          <w:rPr>
            <w:noProof/>
            <w:webHidden/>
          </w:rPr>
          <w:fldChar w:fldCharType="end"/>
        </w:r>
      </w:hyperlink>
    </w:p>
    <w:p w14:paraId="795C3B06" w14:textId="752B8237" w:rsidR="009E5BB8" w:rsidRDefault="00541D80">
      <w:pPr>
        <w:pStyle w:val="TOC2"/>
        <w:rPr>
          <w:rFonts w:asciiTheme="minorHAnsi" w:eastAsiaTheme="minorEastAsia" w:hAnsiTheme="minorHAnsi"/>
          <w:noProof/>
          <w:sz w:val="22"/>
          <w:lang w:eastAsia="hr-HR"/>
        </w:rPr>
      </w:pPr>
      <w:hyperlink w:anchor="_Toc523303235" w:history="1">
        <w:r w:rsidR="009E5BB8" w:rsidRPr="002245E3">
          <w:rPr>
            <w:rStyle w:val="Hyperlink"/>
            <w:noProof/>
          </w:rPr>
          <w:t>6.3. Pregled ocjena</w:t>
        </w:r>
        <w:r w:rsidR="009E5BB8">
          <w:rPr>
            <w:noProof/>
            <w:webHidden/>
          </w:rPr>
          <w:tab/>
        </w:r>
        <w:r w:rsidR="009E5BB8">
          <w:rPr>
            <w:noProof/>
            <w:webHidden/>
          </w:rPr>
          <w:fldChar w:fldCharType="begin"/>
        </w:r>
        <w:r w:rsidR="009E5BB8">
          <w:rPr>
            <w:noProof/>
            <w:webHidden/>
          </w:rPr>
          <w:instrText xml:space="preserve"> PAGEREF _Toc523303235 \h </w:instrText>
        </w:r>
        <w:r w:rsidR="009E5BB8">
          <w:rPr>
            <w:noProof/>
            <w:webHidden/>
          </w:rPr>
        </w:r>
        <w:r w:rsidR="009E5BB8">
          <w:rPr>
            <w:noProof/>
            <w:webHidden/>
          </w:rPr>
          <w:fldChar w:fldCharType="separate"/>
        </w:r>
        <w:r w:rsidR="00B67887">
          <w:rPr>
            <w:noProof/>
            <w:webHidden/>
          </w:rPr>
          <w:t>64</w:t>
        </w:r>
        <w:r w:rsidR="009E5BB8">
          <w:rPr>
            <w:noProof/>
            <w:webHidden/>
          </w:rPr>
          <w:fldChar w:fldCharType="end"/>
        </w:r>
      </w:hyperlink>
    </w:p>
    <w:p w14:paraId="62515036" w14:textId="34FD1694" w:rsidR="009E5BB8" w:rsidRDefault="00541D80">
      <w:pPr>
        <w:pStyle w:val="TOC1"/>
        <w:rPr>
          <w:rFonts w:asciiTheme="minorHAnsi" w:eastAsiaTheme="minorEastAsia" w:hAnsiTheme="minorHAnsi"/>
          <w:b w:val="0"/>
          <w:noProof/>
          <w:sz w:val="22"/>
          <w:lang w:eastAsia="hr-HR"/>
        </w:rPr>
      </w:pPr>
      <w:hyperlink w:anchor="_Toc523303236" w:history="1">
        <w:r w:rsidR="009E5BB8" w:rsidRPr="002245E3">
          <w:rPr>
            <w:rStyle w:val="Hyperlink"/>
            <w:noProof/>
          </w:rPr>
          <w:t xml:space="preserve">7. Pristup virtualnoj sobi za </w:t>
        </w:r>
        <w:r w:rsidR="009E5BB8" w:rsidRPr="002245E3">
          <w:rPr>
            <w:rStyle w:val="Hyperlink"/>
            <w:i/>
            <w:noProof/>
          </w:rPr>
          <w:t>webinare</w:t>
        </w:r>
        <w:r w:rsidR="009E5BB8" w:rsidRPr="002245E3">
          <w:rPr>
            <w:rStyle w:val="Hyperlink"/>
            <w:noProof/>
          </w:rPr>
          <w:t xml:space="preserve"> kroz sustav za e-učenje Merlin</w:t>
        </w:r>
        <w:r w:rsidR="009E5BB8">
          <w:rPr>
            <w:noProof/>
            <w:webHidden/>
          </w:rPr>
          <w:tab/>
        </w:r>
        <w:r w:rsidR="009E5BB8">
          <w:rPr>
            <w:noProof/>
            <w:webHidden/>
          </w:rPr>
          <w:fldChar w:fldCharType="begin"/>
        </w:r>
        <w:r w:rsidR="009E5BB8">
          <w:rPr>
            <w:noProof/>
            <w:webHidden/>
          </w:rPr>
          <w:instrText xml:space="preserve"> PAGEREF _Toc523303236 \h </w:instrText>
        </w:r>
        <w:r w:rsidR="009E5BB8">
          <w:rPr>
            <w:noProof/>
            <w:webHidden/>
          </w:rPr>
        </w:r>
        <w:r w:rsidR="009E5BB8">
          <w:rPr>
            <w:noProof/>
            <w:webHidden/>
          </w:rPr>
          <w:fldChar w:fldCharType="separate"/>
        </w:r>
        <w:r w:rsidR="00B67887">
          <w:rPr>
            <w:noProof/>
            <w:webHidden/>
          </w:rPr>
          <w:t>65</w:t>
        </w:r>
        <w:r w:rsidR="009E5BB8">
          <w:rPr>
            <w:noProof/>
            <w:webHidden/>
          </w:rPr>
          <w:fldChar w:fldCharType="end"/>
        </w:r>
      </w:hyperlink>
    </w:p>
    <w:p w14:paraId="647F0B58" w14:textId="06690DAB" w:rsidR="009E5BB8" w:rsidRDefault="00541D80">
      <w:pPr>
        <w:pStyle w:val="TOC1"/>
        <w:rPr>
          <w:rFonts w:asciiTheme="minorHAnsi" w:eastAsiaTheme="minorEastAsia" w:hAnsiTheme="minorHAnsi"/>
          <w:b w:val="0"/>
          <w:noProof/>
          <w:sz w:val="22"/>
          <w:lang w:eastAsia="hr-HR"/>
        </w:rPr>
      </w:pPr>
      <w:hyperlink w:anchor="_Toc523303237" w:history="1">
        <w:r w:rsidR="009E5BB8" w:rsidRPr="002245E3">
          <w:rPr>
            <w:rStyle w:val="Hyperlink"/>
            <w:noProof/>
          </w:rPr>
          <w:t>8. Prilozi</w:t>
        </w:r>
        <w:r w:rsidR="009E5BB8">
          <w:rPr>
            <w:noProof/>
            <w:webHidden/>
          </w:rPr>
          <w:tab/>
        </w:r>
        <w:r w:rsidR="009E5BB8">
          <w:rPr>
            <w:noProof/>
            <w:webHidden/>
          </w:rPr>
          <w:fldChar w:fldCharType="begin"/>
        </w:r>
        <w:r w:rsidR="009E5BB8">
          <w:rPr>
            <w:noProof/>
            <w:webHidden/>
          </w:rPr>
          <w:instrText xml:space="preserve"> PAGEREF _Toc523303237 \h </w:instrText>
        </w:r>
        <w:r w:rsidR="009E5BB8">
          <w:rPr>
            <w:noProof/>
            <w:webHidden/>
          </w:rPr>
        </w:r>
        <w:r w:rsidR="009E5BB8">
          <w:rPr>
            <w:noProof/>
            <w:webHidden/>
          </w:rPr>
          <w:fldChar w:fldCharType="separate"/>
        </w:r>
        <w:r w:rsidR="00B67887">
          <w:rPr>
            <w:noProof/>
            <w:webHidden/>
          </w:rPr>
          <w:t>67</w:t>
        </w:r>
        <w:r w:rsidR="009E5BB8">
          <w:rPr>
            <w:noProof/>
            <w:webHidden/>
          </w:rPr>
          <w:fldChar w:fldCharType="end"/>
        </w:r>
      </w:hyperlink>
    </w:p>
    <w:p w14:paraId="78E3261A" w14:textId="7195E557" w:rsidR="009E5BB8" w:rsidRDefault="00541D80">
      <w:pPr>
        <w:pStyle w:val="TOC1"/>
        <w:rPr>
          <w:rFonts w:asciiTheme="minorHAnsi" w:eastAsiaTheme="minorEastAsia" w:hAnsiTheme="minorHAnsi"/>
          <w:b w:val="0"/>
          <w:noProof/>
          <w:sz w:val="22"/>
          <w:lang w:eastAsia="hr-HR"/>
        </w:rPr>
      </w:pPr>
      <w:hyperlink w:anchor="_Toc523303238" w:history="1">
        <w:r w:rsidR="009E5BB8" w:rsidRPr="002245E3">
          <w:rPr>
            <w:rStyle w:val="Hyperlink"/>
            <w:noProof/>
          </w:rPr>
          <w:t>Literatura</w:t>
        </w:r>
        <w:r w:rsidR="009E5BB8">
          <w:rPr>
            <w:noProof/>
            <w:webHidden/>
          </w:rPr>
          <w:tab/>
        </w:r>
        <w:r w:rsidR="009E5BB8">
          <w:rPr>
            <w:noProof/>
            <w:webHidden/>
          </w:rPr>
          <w:fldChar w:fldCharType="begin"/>
        </w:r>
        <w:r w:rsidR="009E5BB8">
          <w:rPr>
            <w:noProof/>
            <w:webHidden/>
          </w:rPr>
          <w:instrText xml:space="preserve"> PAGEREF _Toc523303238 \h </w:instrText>
        </w:r>
        <w:r w:rsidR="009E5BB8">
          <w:rPr>
            <w:noProof/>
            <w:webHidden/>
          </w:rPr>
        </w:r>
        <w:r w:rsidR="009E5BB8">
          <w:rPr>
            <w:noProof/>
            <w:webHidden/>
          </w:rPr>
          <w:fldChar w:fldCharType="separate"/>
        </w:r>
        <w:r w:rsidR="00B67887">
          <w:rPr>
            <w:noProof/>
            <w:webHidden/>
          </w:rPr>
          <w:t>68</w:t>
        </w:r>
        <w:r w:rsidR="009E5BB8">
          <w:rPr>
            <w:noProof/>
            <w:webHidden/>
          </w:rPr>
          <w:fldChar w:fldCharType="end"/>
        </w:r>
      </w:hyperlink>
    </w:p>
    <w:p w14:paraId="34F1A1F3" w14:textId="77777777" w:rsidR="00660EF1" w:rsidRDefault="00D8701F" w:rsidP="00CE3DB5">
      <w:pPr>
        <w:pStyle w:val="Razina1"/>
      </w:pPr>
      <w:r>
        <w:rPr>
          <w:rFonts w:eastAsiaTheme="minorHAnsi" w:cstheme="minorBidi"/>
          <w:color w:val="auto"/>
          <w:sz w:val="24"/>
          <w:szCs w:val="22"/>
        </w:rPr>
        <w:lastRenderedPageBreak/>
        <w:fldChar w:fldCharType="end"/>
      </w:r>
      <w:bookmarkStart w:id="1" w:name="_Toc523303210"/>
      <w:r w:rsidR="00EE071A">
        <w:t>Sustav za e-učenje Merlin</w:t>
      </w:r>
      <w:bookmarkEnd w:id="1"/>
    </w:p>
    <w:p w14:paraId="34DEBB0C" w14:textId="77777777" w:rsidR="00EE071A" w:rsidRPr="00EE071A" w:rsidRDefault="00EE071A" w:rsidP="00EE071A">
      <w:pPr>
        <w:pStyle w:val="Sadraj6pt"/>
        <w:rPr>
          <w:shd w:val="clear" w:color="auto" w:fill="FFFFFF"/>
        </w:rPr>
      </w:pPr>
      <w:r w:rsidRPr="00EE071A">
        <w:rPr>
          <w:shd w:val="clear" w:color="auto" w:fill="FFFFFF"/>
        </w:rPr>
        <w:t>Merlin je sustav za e-učenje koji je uspostavljen, razvija se i održava u Centru za e-učenje Sveučilišnoga računskoga centra Sveučilišta u Zagrebu kao zajednička, svima dostupna platforma za projekte primjene e-učenja u sveučilišnoj nastavi.</w:t>
      </w:r>
    </w:p>
    <w:p w14:paraId="5FBA980B" w14:textId="3D7020D8" w:rsidR="00EE071A" w:rsidRDefault="00EE071A" w:rsidP="00EE071A">
      <w:pPr>
        <w:pStyle w:val="Sadraj6pt"/>
        <w:rPr>
          <w:shd w:val="clear" w:color="auto" w:fill="FFFFFF"/>
        </w:rPr>
      </w:pPr>
      <w:r w:rsidRPr="00EE071A">
        <w:rPr>
          <w:shd w:val="clear" w:color="auto" w:fill="FFFFFF"/>
        </w:rPr>
        <w:t>Merlin se temelji na programskome sustavu otvorenoga kôda Moodle (http://moodle.org). Trenutačna inačica sustava Moodle na kojoj</w:t>
      </w:r>
      <w:r w:rsidR="00BD5928">
        <w:rPr>
          <w:shd w:val="clear" w:color="auto" w:fill="FFFFFF"/>
        </w:rPr>
        <w:t xml:space="preserve"> se temelji sustav Merlin je 3.5</w:t>
      </w:r>
      <w:r w:rsidRPr="00EE071A">
        <w:rPr>
          <w:shd w:val="clear" w:color="auto" w:fill="FFFFFF"/>
        </w:rPr>
        <w:t>.</w:t>
      </w:r>
    </w:p>
    <w:p w14:paraId="1467D24A" w14:textId="77777777" w:rsidR="00296B45" w:rsidRPr="00C4414F" w:rsidRDefault="00296B45" w:rsidP="00296B45">
      <w:pPr>
        <w:pStyle w:val="Sadraj6pt"/>
      </w:pPr>
      <w:r w:rsidRPr="00C4414F">
        <w:t>Standardna distribucija sustava Moodle dodatno je razrađena i prilagođena okruženju i potrebama naših korisnika.</w:t>
      </w:r>
    </w:p>
    <w:p w14:paraId="6DFB10C2" w14:textId="77777777" w:rsidR="00296B45" w:rsidRPr="00C4414F" w:rsidRDefault="00296B45" w:rsidP="00296B45">
      <w:pPr>
        <w:pStyle w:val="Sadraj6pt"/>
      </w:pPr>
      <w:r w:rsidRPr="00C4414F">
        <w:t>Kroz Merlin studentima su dostupne nove mogućnosti u obrazovanju:</w:t>
      </w:r>
    </w:p>
    <w:p w14:paraId="53BEE54D" w14:textId="77777777" w:rsidR="00296B45" w:rsidRPr="00C4414F" w:rsidRDefault="00296B45" w:rsidP="00020367">
      <w:pPr>
        <w:pStyle w:val="Sadraj0pt"/>
        <w:numPr>
          <w:ilvl w:val="0"/>
          <w:numId w:val="3"/>
        </w:numPr>
      </w:pPr>
      <w:r>
        <w:t>n</w:t>
      </w:r>
      <w:r w:rsidRPr="00C4414F">
        <w:t>ovi oblici i načini praćenja nastave i učenja</w:t>
      </w:r>
    </w:p>
    <w:p w14:paraId="5D6F9A81" w14:textId="77777777" w:rsidR="00296B45" w:rsidRPr="00C4414F" w:rsidRDefault="00296B45" w:rsidP="00020367">
      <w:pPr>
        <w:pStyle w:val="Sadraj0pt"/>
        <w:numPr>
          <w:ilvl w:val="0"/>
          <w:numId w:val="3"/>
        </w:numPr>
      </w:pPr>
      <w:r>
        <w:t>s</w:t>
      </w:r>
      <w:r w:rsidRPr="00C4414F">
        <w:t>talno dostupne informacije o kolegiju</w:t>
      </w:r>
    </w:p>
    <w:p w14:paraId="1D873768" w14:textId="77777777" w:rsidR="00296B45" w:rsidRPr="00C4414F" w:rsidRDefault="00296B45" w:rsidP="00020367">
      <w:pPr>
        <w:pStyle w:val="Sadraj0pt"/>
        <w:numPr>
          <w:ilvl w:val="0"/>
          <w:numId w:val="3"/>
        </w:numPr>
      </w:pPr>
      <w:r>
        <w:t>s</w:t>
      </w:r>
      <w:r w:rsidRPr="00C4414F">
        <w:t>talno dostupne nastavne materijale</w:t>
      </w:r>
    </w:p>
    <w:p w14:paraId="676563E0" w14:textId="77777777" w:rsidR="00296B45" w:rsidRPr="00C4414F" w:rsidRDefault="00296B45" w:rsidP="00020367">
      <w:pPr>
        <w:pStyle w:val="Sadraj0pt"/>
        <w:numPr>
          <w:ilvl w:val="0"/>
          <w:numId w:val="3"/>
        </w:numPr>
      </w:pPr>
      <w:r>
        <w:t>v</w:t>
      </w:r>
      <w:r w:rsidRPr="00C4414F">
        <w:t xml:space="preserve">iše </w:t>
      </w:r>
      <w:r w:rsidR="00BE671C">
        <w:t>e-kolegij</w:t>
      </w:r>
      <w:r w:rsidRPr="00C4414F">
        <w:t>a na jednom mjestu</w:t>
      </w:r>
    </w:p>
    <w:p w14:paraId="37B57313" w14:textId="77777777" w:rsidR="00296B45" w:rsidRPr="00C4414F" w:rsidRDefault="00296B45" w:rsidP="00020367">
      <w:pPr>
        <w:pStyle w:val="Sadraj0pt"/>
        <w:numPr>
          <w:ilvl w:val="0"/>
          <w:numId w:val="3"/>
        </w:numPr>
      </w:pPr>
      <w:r>
        <w:t>p</w:t>
      </w:r>
      <w:r w:rsidRPr="00C4414F">
        <w:t xml:space="preserve">reglednost aktivnosti u </w:t>
      </w:r>
      <w:r w:rsidR="00BE671C">
        <w:t>e-kolegij</w:t>
      </w:r>
      <w:r w:rsidRPr="00C4414F">
        <w:t>u pomoću kalendara</w:t>
      </w:r>
    </w:p>
    <w:p w14:paraId="470C6C8E" w14:textId="77777777" w:rsidR="00296B45" w:rsidRPr="00C4414F" w:rsidRDefault="00296B45" w:rsidP="00020367">
      <w:pPr>
        <w:pStyle w:val="Sadraj0pt"/>
        <w:numPr>
          <w:ilvl w:val="0"/>
          <w:numId w:val="3"/>
        </w:numPr>
      </w:pPr>
      <w:r>
        <w:t>r</w:t>
      </w:r>
      <w:r w:rsidRPr="00C4414F">
        <w:t>epozitorij materijala za učenje</w:t>
      </w:r>
    </w:p>
    <w:p w14:paraId="42AD5675" w14:textId="77777777" w:rsidR="00296B45" w:rsidRPr="00C4414F" w:rsidRDefault="00296B45" w:rsidP="00020367">
      <w:pPr>
        <w:pStyle w:val="Sadraj0pt"/>
        <w:numPr>
          <w:ilvl w:val="0"/>
          <w:numId w:val="3"/>
        </w:numPr>
      </w:pPr>
      <w:r>
        <w:t>s</w:t>
      </w:r>
      <w:r w:rsidRPr="00C4414F">
        <w:t>amoprovjera znanja i pregled ocjena</w:t>
      </w:r>
    </w:p>
    <w:p w14:paraId="0EDA9C4D" w14:textId="77777777" w:rsidR="00296B45" w:rsidRPr="00C4414F" w:rsidRDefault="00296B45" w:rsidP="00020367">
      <w:pPr>
        <w:pStyle w:val="Sadraj6pt"/>
        <w:numPr>
          <w:ilvl w:val="0"/>
          <w:numId w:val="3"/>
        </w:numPr>
      </w:pPr>
      <w:r>
        <w:t>a</w:t>
      </w:r>
      <w:r w:rsidRPr="00C4414F">
        <w:t>lati za komunikaciju s nastavnicima i sa studentima</w:t>
      </w:r>
    </w:p>
    <w:p w14:paraId="73AAE89F" w14:textId="77777777" w:rsidR="00296B45" w:rsidRPr="00C4414F" w:rsidRDefault="00296B45" w:rsidP="00296B45">
      <w:pPr>
        <w:pStyle w:val="Sadraj6pt"/>
      </w:pPr>
      <w:r w:rsidRPr="00C4414F">
        <w:t>Na ovaj način student ima mogućnost aktivnije</w:t>
      </w:r>
      <w:r>
        <w:t>g sudjelovanja u procesu učenja i</w:t>
      </w:r>
      <w:r w:rsidRPr="00C4414F">
        <w:t xml:space="preserve"> veću dostupnost informacijama o </w:t>
      </w:r>
      <w:r w:rsidR="00BE671C">
        <w:t>e-kolegij</w:t>
      </w:r>
      <w:r w:rsidRPr="00C4414F">
        <w:t xml:space="preserve">u i nastavnim materijalima samog </w:t>
      </w:r>
      <w:r w:rsidR="00BE671C">
        <w:t>e-kolegij</w:t>
      </w:r>
      <w:r w:rsidRPr="00C4414F">
        <w:t xml:space="preserve">a. </w:t>
      </w:r>
      <w:r>
        <w:t>K</w:t>
      </w:r>
      <w:r w:rsidRPr="00C4414F">
        <w:t>omunikacija između nastavnika i studen</w:t>
      </w:r>
      <w:r>
        <w:t>a</w:t>
      </w:r>
      <w:r w:rsidRPr="00C4414F">
        <w:t xml:space="preserve">ta </w:t>
      </w:r>
      <w:r>
        <w:t xml:space="preserve">može se odvijati </w:t>
      </w:r>
      <w:r w:rsidRPr="00C4414F">
        <w:t>putem e-pošte, foruma</w:t>
      </w:r>
      <w:r>
        <w:t>, dijaloga</w:t>
      </w:r>
      <w:r w:rsidRPr="00C4414F">
        <w:t xml:space="preserve"> i </w:t>
      </w:r>
      <w:r>
        <w:t>c</w:t>
      </w:r>
      <w:r w:rsidRPr="00C4414F">
        <w:rPr>
          <w:i/>
        </w:rPr>
        <w:t>hat</w:t>
      </w:r>
      <w:r>
        <w:rPr>
          <w:i/>
        </w:rPr>
        <w:t>a</w:t>
      </w:r>
      <w:r w:rsidRPr="00C4414F">
        <w:t>.</w:t>
      </w:r>
    </w:p>
    <w:p w14:paraId="7EAB13DE" w14:textId="77777777" w:rsidR="00296B45" w:rsidRPr="00C4414F" w:rsidRDefault="00296B45" w:rsidP="00296B45">
      <w:pPr>
        <w:pStyle w:val="Sadraj6pt"/>
      </w:pPr>
      <w:r>
        <w:t xml:space="preserve">Studenti mogu i međusobno </w:t>
      </w:r>
      <w:r w:rsidRPr="00C4414F">
        <w:t>komunicirati</w:t>
      </w:r>
      <w:r>
        <w:t xml:space="preserve"> unutar sustava</w:t>
      </w:r>
      <w:r w:rsidRPr="00C4414F">
        <w:t xml:space="preserve"> te lakše izmjenjivati informacije. Student </w:t>
      </w:r>
      <w:r>
        <w:t xml:space="preserve">tako </w:t>
      </w:r>
      <w:r w:rsidRPr="00C4414F">
        <w:t>može bolje savladati nastavni materijal i pripremiti se za ispit.</w:t>
      </w:r>
    </w:p>
    <w:p w14:paraId="04263273" w14:textId="77777777" w:rsidR="00296B45" w:rsidRPr="00C4414F" w:rsidRDefault="00296B45" w:rsidP="00296B45">
      <w:pPr>
        <w:pStyle w:val="Sadraj6pt"/>
      </w:pPr>
      <w:r w:rsidRPr="00C4414F">
        <w:t>Nastavni materijali dostupni s</w:t>
      </w:r>
      <w:r>
        <w:t>u u bilo koje vrijeme s bilo koje lokacije, a dostupni su i rezultati ispita, seminara i</w:t>
      </w:r>
      <w:r w:rsidRPr="00C4414F">
        <w:t xml:space="preserve"> kolokvija. Dostupan je i pregled svih ocjena</w:t>
      </w:r>
      <w:r>
        <w:t xml:space="preserve"> i </w:t>
      </w:r>
      <w:r w:rsidRPr="00C4414F">
        <w:t xml:space="preserve">testovi </w:t>
      </w:r>
      <w:r>
        <w:t>koje nastavnik postavi</w:t>
      </w:r>
      <w:r w:rsidRPr="00C4414F">
        <w:t>.</w:t>
      </w:r>
    </w:p>
    <w:p w14:paraId="486A1090" w14:textId="77777777" w:rsidR="00296B45" w:rsidRDefault="00296B45" w:rsidP="00296B45">
      <w:pPr>
        <w:pStyle w:val="Sadraj6pt"/>
      </w:pPr>
      <w:r w:rsidRPr="00C4414F">
        <w:t>Koristeći sustav Merlin studenti imaju veću kontrolu nad procesom svog obrazovanja.</w:t>
      </w:r>
    </w:p>
    <w:p w14:paraId="280A334A" w14:textId="77777777" w:rsidR="00C615E6" w:rsidRDefault="00C615E6" w:rsidP="00CE3DB5">
      <w:pPr>
        <w:pStyle w:val="Razina1"/>
        <w:rPr>
          <w:shd w:val="clear" w:color="auto" w:fill="FFFFFF"/>
        </w:rPr>
      </w:pPr>
      <w:bookmarkStart w:id="2" w:name="_Toc523303211"/>
      <w:r>
        <w:lastRenderedPageBreak/>
        <w:t>Prijava</w:t>
      </w:r>
      <w:bookmarkEnd w:id="2"/>
    </w:p>
    <w:p w14:paraId="2A5E6298" w14:textId="77777777" w:rsidR="00C615E6" w:rsidRDefault="00C22567" w:rsidP="00C615E6">
      <w:pPr>
        <w:pStyle w:val="Sadraj6pt"/>
      </w:pPr>
      <w:r>
        <w:t xml:space="preserve">Sustavu Merlin pristupa se na </w:t>
      </w:r>
      <w:r w:rsidRPr="00C22567">
        <w:rPr>
          <w:i/>
        </w:rPr>
        <w:t>web</w:t>
      </w:r>
      <w:r w:rsidR="00C615E6" w:rsidRPr="00C4414F">
        <w:t xml:space="preserve"> adresi: </w:t>
      </w:r>
      <w:hyperlink r:id="rId13" w:history="1">
        <w:r w:rsidR="00C615E6" w:rsidRPr="005177DF">
          <w:rPr>
            <w:rStyle w:val="Hyperlink"/>
            <w:color w:val="auto"/>
          </w:rPr>
          <w:t>http://merlin.srce.hr</w:t>
        </w:r>
      </w:hyperlink>
      <w:r w:rsidR="00C615E6" w:rsidRPr="00C4414F">
        <w:t>.</w:t>
      </w:r>
      <w:r w:rsidR="00C615E6">
        <w:t xml:space="preserve"> </w:t>
      </w:r>
      <w:r w:rsidR="00C615E6" w:rsidRPr="00C4414F">
        <w:t xml:space="preserve">Uporaba sustava Merlin moguća je nakon prijave. Za prijavu je potreban elektronički identitet iz sustava </w:t>
      </w:r>
      <w:hyperlink r:id="rId14" w:history="1">
        <w:r w:rsidR="00C615E6" w:rsidRPr="00C4414F">
          <w:rPr>
            <w:b/>
          </w:rPr>
          <w:t>AAI@EduHr</w:t>
        </w:r>
      </w:hyperlink>
      <w:r w:rsidR="00C615E6">
        <w:t>.</w:t>
      </w:r>
    </w:p>
    <w:p w14:paraId="01F92A5A" w14:textId="77777777" w:rsidR="00C615E6" w:rsidRPr="00C4414F" w:rsidRDefault="00C615E6" w:rsidP="00C615E6">
      <w:pPr>
        <w:pStyle w:val="Sadraj6pt"/>
      </w:pPr>
      <w:r>
        <w:t>E</w:t>
      </w:r>
      <w:r w:rsidRPr="007B0FCD">
        <w:t>lektronički identitet</w:t>
      </w:r>
      <w:r w:rsidRPr="007B0FCD">
        <w:rPr>
          <w:b/>
        </w:rPr>
        <w:t xml:space="preserve"> </w:t>
      </w:r>
      <w:r w:rsidRPr="00C4414F">
        <w:rPr>
          <w:b/>
        </w:rPr>
        <w:t xml:space="preserve">AAI@EduHr </w:t>
      </w:r>
      <w:r w:rsidRPr="00C4414F">
        <w:t>ima oblik: korisnicko.ime@ustanova.hr, kao npr. ttomic@srce.hr.</w:t>
      </w:r>
    </w:p>
    <w:p w14:paraId="4EDA7CF6" w14:textId="77777777" w:rsidR="00C615E6" w:rsidRDefault="00C615E6" w:rsidP="00C615E6">
      <w:pPr>
        <w:pStyle w:val="Sadraj6pt"/>
      </w:pPr>
      <w:r w:rsidRPr="00C4414F">
        <w:t>Za dodjelu elektroničkih identiteta u sustavu AAI@EduHr zadužene su kontakt</w:t>
      </w:r>
      <w:r w:rsidRPr="00810360">
        <w:t>-</w:t>
      </w:r>
      <w:r w:rsidRPr="00C4414F">
        <w:t>osobe za otvar</w:t>
      </w:r>
      <w:r>
        <w:t>anje elektroničkih identiteta u</w:t>
      </w:r>
      <w:r w:rsidRPr="00C4414F">
        <w:t xml:space="preserve"> pojedinoj ustanovi (</w:t>
      </w:r>
      <w:hyperlink r:id="rId15" w:history="1">
        <w:r w:rsidR="00492947" w:rsidRPr="005177DF">
          <w:rPr>
            <w:rStyle w:val="Hyperlink"/>
            <w:color w:val="auto"/>
          </w:rPr>
          <w:t>http://www.aaiedu.hr/statistika-i-stanje-sustava/maticne-ustanove/popis</w:t>
        </w:r>
      </w:hyperlink>
      <w:r w:rsidRPr="00C4414F">
        <w:t>).</w:t>
      </w:r>
    </w:p>
    <w:p w14:paraId="2EF8C109" w14:textId="77777777" w:rsidR="00C615E6" w:rsidRDefault="00C615E6" w:rsidP="00CE3DB5">
      <w:pPr>
        <w:pStyle w:val="Razina2"/>
      </w:pPr>
      <w:bookmarkStart w:id="3" w:name="_Toc523303212"/>
      <w:r>
        <w:t>Prijava u sustav</w:t>
      </w:r>
      <w:bookmarkEnd w:id="3"/>
    </w:p>
    <w:p w14:paraId="181254AF" w14:textId="77777777" w:rsidR="00C615E6" w:rsidRDefault="006510FB" w:rsidP="00C615E6">
      <w:pPr>
        <w:pStyle w:val="Slike"/>
      </w:pPr>
      <w:r>
        <w:rPr>
          <w:lang w:eastAsia="hr-HR"/>
        </w:rPr>
        <w:drawing>
          <wp:inline distT="0" distB="0" distL="0" distR="0" wp14:anchorId="503937FA" wp14:editId="3E254524">
            <wp:extent cx="4630945" cy="1466850"/>
            <wp:effectExtent l="19050" t="19050" r="17780" b="19050"/>
            <wp:docPr id="935" name="Slika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Prijava_u_sustav_merlin.JPG"/>
                    <pic:cNvPicPr/>
                  </pic:nvPicPr>
                  <pic:blipFill>
                    <a:blip r:embed="rId16">
                      <a:extLst>
                        <a:ext uri="{28A0092B-C50C-407E-A947-70E740481C1C}">
                          <a14:useLocalDpi xmlns:a14="http://schemas.microsoft.com/office/drawing/2010/main" val="0"/>
                        </a:ext>
                      </a:extLst>
                    </a:blip>
                    <a:stretch>
                      <a:fillRect/>
                    </a:stretch>
                  </pic:blipFill>
                  <pic:spPr>
                    <a:xfrm>
                      <a:off x="0" y="0"/>
                      <a:ext cx="4639377" cy="1469521"/>
                    </a:xfrm>
                    <a:prstGeom prst="rect">
                      <a:avLst/>
                    </a:prstGeom>
                    <a:ln>
                      <a:solidFill>
                        <a:schemeClr val="bg2">
                          <a:lumMod val="90000"/>
                        </a:schemeClr>
                      </a:solidFill>
                    </a:ln>
                  </pic:spPr>
                </pic:pic>
              </a:graphicData>
            </a:graphic>
          </wp:inline>
        </w:drawing>
      </w:r>
    </w:p>
    <w:p w14:paraId="12476BF5" w14:textId="1CBA1287" w:rsidR="00C615E6" w:rsidRDefault="00C615E6" w:rsidP="00C615E6">
      <w:pPr>
        <w:pStyle w:val="Opisslike1"/>
      </w:pPr>
      <w:r>
        <w:t xml:space="preserve">Slika </w:t>
      </w:r>
      <w:r w:rsidR="00931D57">
        <w:fldChar w:fldCharType="begin"/>
      </w:r>
      <w:r>
        <w:instrText xml:space="preserve"> SEQ Slika \* ARABIC </w:instrText>
      </w:r>
      <w:r w:rsidR="00931D57">
        <w:fldChar w:fldCharType="separate"/>
      </w:r>
      <w:r w:rsidR="00B67887">
        <w:rPr>
          <w:noProof/>
        </w:rPr>
        <w:t>1</w:t>
      </w:r>
      <w:r w:rsidR="00931D57">
        <w:fldChar w:fldCharType="end"/>
      </w:r>
      <w:r>
        <w:t xml:space="preserve">. </w:t>
      </w:r>
      <w:r w:rsidR="00492947">
        <w:t>Prijava</w:t>
      </w:r>
      <w:r>
        <w:t xml:space="preserve"> u sustav</w:t>
      </w:r>
      <w:r w:rsidR="00492947">
        <w:t xml:space="preserve"> Merlin</w:t>
      </w:r>
    </w:p>
    <w:p w14:paraId="59055A30" w14:textId="77777777" w:rsidR="00D66D0D" w:rsidRDefault="00D66D0D" w:rsidP="00D66D0D">
      <w:pPr>
        <w:pStyle w:val="Sadraj6pt"/>
      </w:pPr>
      <w:r w:rsidRPr="00D57E8C">
        <w:t xml:space="preserve">U sustav Merlin prijavljuje se odabirom </w:t>
      </w:r>
      <w:r w:rsidR="00492947">
        <w:t xml:space="preserve">dugmeta </w:t>
      </w:r>
      <w:r w:rsidR="00492947" w:rsidRPr="00492947">
        <w:rPr>
          <w:b/>
        </w:rPr>
        <w:t xml:space="preserve">Prijava s AAI@EduHr </w:t>
      </w:r>
      <w:r w:rsidR="00DA2ED5">
        <w:rPr>
          <w:b/>
        </w:rPr>
        <w:t>elektroničkim identitetom</w:t>
      </w:r>
      <w:r w:rsidRPr="00D57E8C">
        <w:rPr>
          <w:b/>
        </w:rPr>
        <w:t xml:space="preserve"> </w:t>
      </w:r>
      <w:r w:rsidRPr="00D57E8C">
        <w:t>nakon čega se otvara prozor za upis korisničkog imena i lozinke. Za probleme s lozinkom ili u slučaju neispravnih podataka potrebno j</w:t>
      </w:r>
      <w:r>
        <w:t>e obratiti se osobama u</w:t>
      </w:r>
      <w:r w:rsidRPr="00D57E8C">
        <w:t xml:space="preserve"> ustanovi </w:t>
      </w:r>
      <w:r>
        <w:t xml:space="preserve">koje su </w:t>
      </w:r>
      <w:r w:rsidRPr="00D57E8C">
        <w:t>ovlaštene za otva</w:t>
      </w:r>
      <w:r w:rsidR="000426F9">
        <w:t>ranje elektroničkih identiteta.</w:t>
      </w:r>
    </w:p>
    <w:p w14:paraId="3D61C884" w14:textId="73CACEF7" w:rsidR="00D66D0D" w:rsidRDefault="00BD5928" w:rsidP="00D66D0D">
      <w:pPr>
        <w:pStyle w:val="Slike"/>
      </w:pPr>
      <w:r>
        <w:rPr>
          <w:lang w:eastAsia="hr-HR"/>
        </w:rPr>
        <w:drawing>
          <wp:inline distT="0" distB="0" distL="0" distR="0" wp14:anchorId="4672C627" wp14:editId="54A1FDF8">
            <wp:extent cx="3528000" cy="2940000"/>
            <wp:effectExtent l="19050" t="19050" r="1587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8000" cy="2940000"/>
                    </a:xfrm>
                    <a:prstGeom prst="rect">
                      <a:avLst/>
                    </a:prstGeom>
                    <a:ln>
                      <a:solidFill>
                        <a:schemeClr val="bg2">
                          <a:lumMod val="90000"/>
                        </a:schemeClr>
                      </a:solidFill>
                    </a:ln>
                  </pic:spPr>
                </pic:pic>
              </a:graphicData>
            </a:graphic>
          </wp:inline>
        </w:drawing>
      </w:r>
    </w:p>
    <w:p w14:paraId="6B564B10" w14:textId="0A95BE42" w:rsidR="00D66D0D" w:rsidRDefault="00D66D0D" w:rsidP="00D66D0D">
      <w:pPr>
        <w:pStyle w:val="Opisslike1"/>
      </w:pPr>
      <w:r>
        <w:t xml:space="preserve">Slika </w:t>
      </w:r>
      <w:r w:rsidR="00931D57">
        <w:fldChar w:fldCharType="begin"/>
      </w:r>
      <w:r>
        <w:instrText xml:space="preserve"> SEQ Slika \* ARABIC </w:instrText>
      </w:r>
      <w:r w:rsidR="00931D57">
        <w:fldChar w:fldCharType="separate"/>
      </w:r>
      <w:r w:rsidR="00B67887">
        <w:rPr>
          <w:noProof/>
        </w:rPr>
        <w:t>2</w:t>
      </w:r>
      <w:r w:rsidR="00931D57">
        <w:fldChar w:fldCharType="end"/>
      </w:r>
      <w:r>
        <w:t>. Upis korisničkih podataka za prijavu u sustav</w:t>
      </w:r>
    </w:p>
    <w:p w14:paraId="688AA038" w14:textId="77777777" w:rsidR="00C22567" w:rsidRDefault="00C22567" w:rsidP="00C22567">
      <w:pPr>
        <w:pStyle w:val="Sadraj6pt"/>
      </w:pPr>
      <w:r>
        <w:lastRenderedPageBreak/>
        <w:t>Nakon uspješne prijave korisnik ima pristup vlastitoj početnoj stranici i upisanim e-kolegijima.</w:t>
      </w:r>
    </w:p>
    <w:p w14:paraId="2931647A" w14:textId="77777777" w:rsidR="00D66D0D" w:rsidRDefault="00D66D0D" w:rsidP="00D66D0D">
      <w:pPr>
        <w:pStyle w:val="Sadraj6pt"/>
      </w:pPr>
      <w:r w:rsidRPr="002D1690">
        <w:t>U sustav za e-učenje Merlin prijavljuje se preko sustava SSO (</w:t>
      </w:r>
      <w:r w:rsidRPr="00FE0D22">
        <w:rPr>
          <w:i/>
        </w:rPr>
        <w:t>Single Sign-On</w:t>
      </w:r>
      <w:r w:rsidRPr="002D1690">
        <w:t>). Taj način jedinstvene autentikacije korisnika omogućava sigurniju i jednostavniju uporabu elektroničkog identiteta u sustavu AAI@EduHr. Korisnik je odmah prijavljen na sve aplikacije koje su do sada implementirale tu uslugu, a zahtijevaju prijavu pomoću elektroničkoga identiteta u sustavu AAI@EduHr.</w:t>
      </w:r>
    </w:p>
    <w:p w14:paraId="66E877E1" w14:textId="77777777" w:rsidR="003C7822" w:rsidRPr="005178A4" w:rsidRDefault="003C7822" w:rsidP="003C7822">
      <w:pPr>
        <w:pStyle w:val="Obiannaslov"/>
      </w:pPr>
      <w:r w:rsidRPr="005178A4">
        <w:t>Prva prijava u sustav</w:t>
      </w:r>
    </w:p>
    <w:p w14:paraId="7F4BF197" w14:textId="77777777" w:rsidR="00D66D0D" w:rsidRDefault="00D66D0D" w:rsidP="00D66D0D">
      <w:pPr>
        <w:pStyle w:val="Sadraj6pt"/>
      </w:pPr>
      <w:r w:rsidRPr="002D1690">
        <w:t>Pri prvoj prijavi u sustav Merlin potrebno je upisati adresu e-pošte, ako već nije upisana. Nije obavezno da adresa e-pošte bude iz sustava AAI@EduHr, ali je važno da se redovito pregledava.</w:t>
      </w:r>
    </w:p>
    <w:p w14:paraId="1F801B8E" w14:textId="30406B4A" w:rsidR="003C7822" w:rsidRDefault="00BD5928" w:rsidP="003C7822">
      <w:pPr>
        <w:pStyle w:val="Slike"/>
      </w:pPr>
      <w:r>
        <w:rPr>
          <w:lang w:eastAsia="hr-HR"/>
        </w:rPr>
        <w:drawing>
          <wp:inline distT="0" distB="0" distL="0" distR="0" wp14:anchorId="3260CE39" wp14:editId="654D8E26">
            <wp:extent cx="5760720" cy="5407660"/>
            <wp:effectExtent l="19050" t="19050" r="11430"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5407660"/>
                    </a:xfrm>
                    <a:prstGeom prst="rect">
                      <a:avLst/>
                    </a:prstGeom>
                    <a:ln>
                      <a:solidFill>
                        <a:schemeClr val="bg2">
                          <a:lumMod val="90000"/>
                        </a:schemeClr>
                      </a:solidFill>
                    </a:ln>
                  </pic:spPr>
                </pic:pic>
              </a:graphicData>
            </a:graphic>
          </wp:inline>
        </w:drawing>
      </w:r>
    </w:p>
    <w:p w14:paraId="10ADC711" w14:textId="1C77323E" w:rsidR="003C7822" w:rsidRPr="002D1690" w:rsidRDefault="003C7822" w:rsidP="003C7822">
      <w:pPr>
        <w:pStyle w:val="Opisslike1"/>
      </w:pPr>
      <w:r>
        <w:t xml:space="preserve">Slika </w:t>
      </w:r>
      <w:fldSimple w:instr=" SEQ Slika \* ARABIC ">
        <w:r w:rsidR="00B67887">
          <w:rPr>
            <w:noProof/>
          </w:rPr>
          <w:t>3</w:t>
        </w:r>
      </w:fldSimple>
      <w:r>
        <w:t>. Ažuriranje adrese e-pošte</w:t>
      </w:r>
    </w:p>
    <w:p w14:paraId="75BA9EA8" w14:textId="77777777" w:rsidR="00D66D0D" w:rsidRPr="002D1690" w:rsidRDefault="00D66D0D" w:rsidP="00D66D0D">
      <w:pPr>
        <w:pStyle w:val="Sadraj6pt"/>
      </w:pPr>
      <w:r w:rsidRPr="002D1690">
        <w:t xml:space="preserve">Da bi se pohranile promjene, nakon upisa svih podataka treba na dnu stranice odabrati dugme </w:t>
      </w:r>
      <w:r w:rsidRPr="00EC6477">
        <w:rPr>
          <w:b/>
        </w:rPr>
        <w:t>Promijeni osobne podatke</w:t>
      </w:r>
      <w:r w:rsidRPr="002D1690">
        <w:t>.</w:t>
      </w:r>
    </w:p>
    <w:p w14:paraId="36B225E1" w14:textId="77777777" w:rsidR="003C7822" w:rsidRPr="005178A4" w:rsidRDefault="003C7822" w:rsidP="003C7822">
      <w:pPr>
        <w:pStyle w:val="Obiannaslov"/>
      </w:pPr>
      <w:r w:rsidRPr="005178A4">
        <w:lastRenderedPageBreak/>
        <w:t>Odjava iz sustava Merlin i AAI</w:t>
      </w:r>
      <w:r>
        <w:t>@EduHr infrastrukture</w:t>
      </w:r>
    </w:p>
    <w:p w14:paraId="6B63EEDE" w14:textId="77777777" w:rsidR="00B93618" w:rsidRDefault="00B93618" w:rsidP="00B93618">
      <w:pPr>
        <w:pStyle w:val="Sadraj6pt"/>
      </w:pPr>
      <w:r w:rsidRPr="00877B16">
        <w:t>U gornjem</w:t>
      </w:r>
      <w:r w:rsidR="00B87563">
        <w:t>u</w:t>
      </w:r>
      <w:r w:rsidRPr="00877B16">
        <w:t xml:space="preserve"> desnom kutu vid</w:t>
      </w:r>
      <w:r>
        <w:t>ljivo je</w:t>
      </w:r>
      <w:r w:rsidRPr="00877B16">
        <w:t xml:space="preserve"> pod kojim korisničkim imenom</w:t>
      </w:r>
      <w:r>
        <w:t xml:space="preserve"> je korisnik prijavljen u sustav</w:t>
      </w:r>
      <w:r w:rsidRPr="00877B16">
        <w:t>.</w:t>
      </w:r>
    </w:p>
    <w:p w14:paraId="73CFBB73" w14:textId="77777777" w:rsidR="00B93618" w:rsidRDefault="008F3B87" w:rsidP="00B93618">
      <w:pPr>
        <w:pStyle w:val="Slike"/>
      </w:pPr>
      <w:r>
        <w:rPr>
          <w:lang w:eastAsia="hr-HR"/>
        </w:rPr>
        <w:drawing>
          <wp:inline distT="0" distB="0" distL="0" distR="0" wp14:anchorId="04933F7A" wp14:editId="1FF6D834">
            <wp:extent cx="1488510" cy="3143250"/>
            <wp:effectExtent l="19050" t="19050" r="16510" b="19050"/>
            <wp:docPr id="940" name="Slika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odjava.png"/>
                    <pic:cNvPicPr/>
                  </pic:nvPicPr>
                  <pic:blipFill>
                    <a:blip r:embed="rId19">
                      <a:extLst>
                        <a:ext uri="{28A0092B-C50C-407E-A947-70E740481C1C}">
                          <a14:useLocalDpi xmlns:a14="http://schemas.microsoft.com/office/drawing/2010/main" val="0"/>
                        </a:ext>
                      </a:extLst>
                    </a:blip>
                    <a:stretch>
                      <a:fillRect/>
                    </a:stretch>
                  </pic:blipFill>
                  <pic:spPr>
                    <a:xfrm>
                      <a:off x="0" y="0"/>
                      <a:ext cx="1500582" cy="3168741"/>
                    </a:xfrm>
                    <a:prstGeom prst="rect">
                      <a:avLst/>
                    </a:prstGeom>
                    <a:ln>
                      <a:solidFill>
                        <a:schemeClr val="bg2">
                          <a:lumMod val="90000"/>
                        </a:schemeClr>
                      </a:solidFill>
                    </a:ln>
                  </pic:spPr>
                </pic:pic>
              </a:graphicData>
            </a:graphic>
          </wp:inline>
        </w:drawing>
      </w:r>
    </w:p>
    <w:p w14:paraId="03570DE9" w14:textId="7C6A0480" w:rsidR="00B93618" w:rsidRDefault="00B93618" w:rsidP="00B93618">
      <w:pPr>
        <w:pStyle w:val="Opisslike1"/>
      </w:pPr>
      <w:r>
        <w:t xml:space="preserve">Slika </w:t>
      </w:r>
      <w:fldSimple w:instr=" SEQ Slika \* ARABIC ">
        <w:r w:rsidR="00B67887">
          <w:rPr>
            <w:noProof/>
          </w:rPr>
          <w:t>4</w:t>
        </w:r>
      </w:fldSimple>
      <w:r>
        <w:t>. Odjava iz sustava</w:t>
      </w:r>
    </w:p>
    <w:p w14:paraId="3DBD631C" w14:textId="77777777" w:rsidR="00B93618" w:rsidRDefault="00B93618" w:rsidP="00B93618">
      <w:pPr>
        <w:pStyle w:val="Sadraj6pt"/>
      </w:pPr>
      <w:r>
        <w:t xml:space="preserve">Pored imena korisnika dostupan je padajući izbornik kroz koji su moguće brojne aktivnosti vezane uz korisnika. Jedna od njih je i odjava </w:t>
      </w:r>
      <w:r w:rsidR="00B87563">
        <w:t>iz</w:t>
      </w:r>
      <w:r>
        <w:t xml:space="preserve"> sustava.</w:t>
      </w:r>
    </w:p>
    <w:p w14:paraId="258FFD3E" w14:textId="77777777" w:rsidR="00B93618" w:rsidRDefault="00D66D0D" w:rsidP="00B93618">
      <w:pPr>
        <w:pStyle w:val="Sadraj0pt"/>
      </w:pPr>
      <w:r w:rsidRPr="002D1690">
        <w:t>Prilikom odjave iz sustava Merlin vrši se odjava samo iz sustava Merlin, ali ne i iz infrastrukture AAI@EduHr.</w:t>
      </w:r>
      <w:r w:rsidR="00B93618">
        <w:t xml:space="preserve"> Za odjavu iz AAI@EduHr infrastrukture potrebno je odabrati dugme </w:t>
      </w:r>
      <w:r w:rsidR="00B93618" w:rsidRPr="0047031B">
        <w:rPr>
          <w:b/>
        </w:rPr>
        <w:t>Nastav</w:t>
      </w:r>
      <w:r w:rsidR="00B93618" w:rsidRPr="0036773E">
        <w:rPr>
          <w:b/>
        </w:rPr>
        <w:t>i</w:t>
      </w:r>
      <w:r w:rsidR="00B93618">
        <w:t>.</w:t>
      </w:r>
    </w:p>
    <w:p w14:paraId="1FF305B9" w14:textId="77777777" w:rsidR="00D66D0D" w:rsidRDefault="00D66D0D" w:rsidP="00D66D0D">
      <w:pPr>
        <w:pStyle w:val="Sadraj6pt"/>
      </w:pPr>
      <w:r w:rsidRPr="002D1690">
        <w:t>Za prijavu s drugim korisničkim podacima u istom pregledniku potrebno je ugasiti sve otvorene prozore preglednika i ponovno ga pokrenuti.</w:t>
      </w:r>
    </w:p>
    <w:p w14:paraId="492F47A6" w14:textId="77777777" w:rsidR="00B93618" w:rsidRDefault="00B93618" w:rsidP="00B93618">
      <w:pPr>
        <w:pStyle w:val="Obiannaslov"/>
      </w:pPr>
      <w:r>
        <w:t>Sesije</w:t>
      </w:r>
    </w:p>
    <w:p w14:paraId="35DC830C" w14:textId="77777777" w:rsidR="00B93618" w:rsidRDefault="00B93618" w:rsidP="00B93618">
      <w:pPr>
        <w:pStyle w:val="Sadraj6pt"/>
      </w:pPr>
      <w:r>
        <w:t>Za svakog</w:t>
      </w:r>
      <w:r w:rsidR="00B87563">
        <w:t>a</w:t>
      </w:r>
      <w:r>
        <w:t xml:space="preserve"> korisnika prilikom njegove prijave u sustav Merlin, bilježi se kada je pristupio sustavu i s koje IP adrese. U slučaju da se korisnik prilikom odlaska</w:t>
      </w:r>
      <w:r w:rsidR="00B87563">
        <w:t xml:space="preserve"> iz</w:t>
      </w:r>
      <w:r>
        <w:t xml:space="preserve"> sustava nije pravilno odjavio (odabirom opcije </w:t>
      </w:r>
      <w:r w:rsidRPr="000409B0">
        <w:rPr>
          <w:b/>
        </w:rPr>
        <w:t>Odjava</w:t>
      </w:r>
      <w:r>
        <w:t>) nego s</w:t>
      </w:r>
      <w:r w:rsidR="00B87563">
        <w:t>amo ugasio preglednik, odjava iz</w:t>
      </w:r>
      <w:r>
        <w:t xml:space="preserve"> sustava se može učiniti i na drugom računalu, mobitelu ili tabletu.</w:t>
      </w:r>
    </w:p>
    <w:p w14:paraId="679C31BB" w14:textId="22F427D2" w:rsidR="00B93618" w:rsidRDefault="00B93618" w:rsidP="00B93618">
      <w:pPr>
        <w:pStyle w:val="Sadraj6pt"/>
      </w:pPr>
      <w:r>
        <w:t>Za pregled sesija potrebno je odabrati padajući izbornik osobnog profila u gorenjem desnom kutu te opciju</w:t>
      </w:r>
      <w:r w:rsidR="00797C5D">
        <w:t xml:space="preserve"> </w:t>
      </w:r>
      <w:r w:rsidR="005A1133" w:rsidRPr="00797C5D">
        <w:rPr>
          <w:b/>
        </w:rPr>
        <w:t>P</w:t>
      </w:r>
      <w:r w:rsidRPr="00797C5D">
        <w:rPr>
          <w:b/>
        </w:rPr>
        <w:t>rofil</w:t>
      </w:r>
      <w:r w:rsidRPr="005A1133">
        <w:rPr>
          <w:color w:val="FF0000"/>
        </w:rPr>
        <w:t>.</w:t>
      </w:r>
    </w:p>
    <w:p w14:paraId="6E2CD2FC" w14:textId="7128CD44" w:rsidR="00B93618" w:rsidRDefault="00797C5D" w:rsidP="00B93618">
      <w:pPr>
        <w:pStyle w:val="Slike"/>
      </w:pPr>
      <w:r>
        <w:rPr>
          <w:lang w:eastAsia="hr-HR"/>
        </w:rPr>
        <w:lastRenderedPageBreak/>
        <w:drawing>
          <wp:inline distT="0" distB="0" distL="0" distR="0" wp14:anchorId="4557A423" wp14:editId="2452B6BA">
            <wp:extent cx="5292000" cy="1880662"/>
            <wp:effectExtent l="19050" t="19050" r="23495" b="2476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Sesije.png"/>
                    <pic:cNvPicPr/>
                  </pic:nvPicPr>
                  <pic:blipFill>
                    <a:blip r:embed="rId20">
                      <a:extLst>
                        <a:ext uri="{28A0092B-C50C-407E-A947-70E740481C1C}">
                          <a14:useLocalDpi xmlns:a14="http://schemas.microsoft.com/office/drawing/2010/main" val="0"/>
                        </a:ext>
                      </a:extLst>
                    </a:blip>
                    <a:stretch>
                      <a:fillRect/>
                    </a:stretch>
                  </pic:blipFill>
                  <pic:spPr>
                    <a:xfrm>
                      <a:off x="0" y="0"/>
                      <a:ext cx="5292000" cy="1880662"/>
                    </a:xfrm>
                    <a:prstGeom prst="rect">
                      <a:avLst/>
                    </a:prstGeom>
                    <a:ln>
                      <a:solidFill>
                        <a:schemeClr val="bg2">
                          <a:lumMod val="90000"/>
                        </a:schemeClr>
                      </a:solidFill>
                    </a:ln>
                  </pic:spPr>
                </pic:pic>
              </a:graphicData>
            </a:graphic>
          </wp:inline>
        </w:drawing>
      </w:r>
    </w:p>
    <w:p w14:paraId="48A6F7A5" w14:textId="1141CD82" w:rsidR="00B93618" w:rsidRDefault="00B93618" w:rsidP="00B93618">
      <w:pPr>
        <w:pStyle w:val="Opisslike1"/>
      </w:pPr>
      <w:r>
        <w:t xml:space="preserve">Slika </w:t>
      </w:r>
      <w:fldSimple w:instr=" SEQ Slika \* ARABIC ">
        <w:r w:rsidR="00B67887">
          <w:rPr>
            <w:noProof/>
          </w:rPr>
          <w:t>5</w:t>
        </w:r>
      </w:fldSimple>
      <w:r>
        <w:t>. Aktivne sesije</w:t>
      </w:r>
    </w:p>
    <w:p w14:paraId="48775693" w14:textId="77777777" w:rsidR="00B93618" w:rsidRDefault="00B93618" w:rsidP="00B93618">
      <w:pPr>
        <w:pStyle w:val="Sadraj6pt"/>
      </w:pPr>
      <w:r>
        <w:t xml:space="preserve">Odabirom poveznice </w:t>
      </w:r>
      <w:r w:rsidRPr="000409B0">
        <w:rPr>
          <w:b/>
        </w:rPr>
        <w:t>Sesije</w:t>
      </w:r>
      <w:r w:rsidRPr="000409B0">
        <w:t xml:space="preserve"> sustav</w:t>
      </w:r>
      <w:r>
        <w:t xml:space="preserve"> prikazuje sve aktivne sesije toga dana. Pokraj IP adrese s koje korisnik nije pravilno odjavljen prikazuje se poveznica </w:t>
      </w:r>
      <w:r w:rsidRPr="00356B94">
        <w:rPr>
          <w:b/>
        </w:rPr>
        <w:t>Odjava</w:t>
      </w:r>
      <w:r>
        <w:t>. Odabirom te poveznice korisnik se ujedno i odjavljuje s te IP adrese.</w:t>
      </w:r>
    </w:p>
    <w:p w14:paraId="254112E1" w14:textId="77777777" w:rsidR="00D66D0D" w:rsidRDefault="00D66D0D" w:rsidP="00CE3DB5">
      <w:pPr>
        <w:pStyle w:val="Razina2"/>
      </w:pPr>
      <w:bookmarkStart w:id="4" w:name="_Toc523303213"/>
      <w:r>
        <w:t>Korisničko sučelje</w:t>
      </w:r>
      <w:bookmarkEnd w:id="4"/>
    </w:p>
    <w:p w14:paraId="4C7E1489" w14:textId="77777777" w:rsidR="007E1FCA" w:rsidRDefault="007E1FCA" w:rsidP="007E1FCA">
      <w:pPr>
        <w:pStyle w:val="Sadraj6pt"/>
      </w:pPr>
      <w:r w:rsidRPr="00B82CF4">
        <w:t>Izgled korisničkoga sučelja</w:t>
      </w:r>
      <w:r>
        <w:t xml:space="preserve"> </w:t>
      </w:r>
      <w:r w:rsidRPr="00B82CF4">
        <w:t xml:space="preserve">sličan je u cijelome sustavu i sastoji se od </w:t>
      </w:r>
      <w:r>
        <w:t>dva stupca. Lijevi stupac sadrži</w:t>
      </w:r>
      <w:r w:rsidRPr="00B82CF4">
        <w:t xml:space="preserve"> blokove, a u središnjem </w:t>
      </w:r>
      <w:r>
        <w:t>je</w:t>
      </w:r>
      <w:r w:rsidRPr="00B82CF4">
        <w:t xml:space="preserve"> dijelu </w:t>
      </w:r>
      <w:r>
        <w:t>prikazan sadržaj e-</w:t>
      </w:r>
      <w:r w:rsidRPr="00B82CF4">
        <w:t>kolegija</w:t>
      </w:r>
      <w:r>
        <w:t xml:space="preserve"> organiziran kroz teme ili tjedne.</w:t>
      </w:r>
    </w:p>
    <w:p w14:paraId="1BE69A99" w14:textId="2DBA7442" w:rsidR="00D66D0D" w:rsidRDefault="009E5BB8" w:rsidP="007E1FCA">
      <w:pPr>
        <w:pStyle w:val="Slike"/>
      </w:pPr>
      <w:r>
        <w:rPr>
          <w:lang w:eastAsia="hr-HR"/>
        </w:rPr>
        <w:drawing>
          <wp:inline distT="0" distB="0" distL="0" distR="0" wp14:anchorId="650AD6F3" wp14:editId="398CB4D4">
            <wp:extent cx="5760720" cy="3966210"/>
            <wp:effectExtent l="19050" t="19050" r="11430" b="1524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prirucnik - slika sucelja s brojevima student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966210"/>
                    </a:xfrm>
                    <a:prstGeom prst="rect">
                      <a:avLst/>
                    </a:prstGeom>
                    <a:ln>
                      <a:solidFill>
                        <a:schemeClr val="bg2">
                          <a:lumMod val="90000"/>
                        </a:schemeClr>
                      </a:solidFill>
                    </a:ln>
                  </pic:spPr>
                </pic:pic>
              </a:graphicData>
            </a:graphic>
          </wp:inline>
        </w:drawing>
      </w:r>
    </w:p>
    <w:p w14:paraId="78C5965A" w14:textId="1D629941" w:rsidR="00D66D0D" w:rsidRPr="005A356D" w:rsidRDefault="009021DB" w:rsidP="009021DB">
      <w:pPr>
        <w:pStyle w:val="Opisslike1"/>
      </w:pPr>
      <w:r w:rsidRPr="005A356D">
        <w:t xml:space="preserve">Slika </w:t>
      </w:r>
      <w:fldSimple w:instr=" SEQ Slika \* ARABIC ">
        <w:r w:rsidR="00B67887">
          <w:rPr>
            <w:noProof/>
          </w:rPr>
          <w:t>6</w:t>
        </w:r>
      </w:fldSimple>
      <w:r w:rsidRPr="005A356D">
        <w:t xml:space="preserve">. </w:t>
      </w:r>
      <w:r w:rsidR="00D66D0D" w:rsidRPr="005A356D">
        <w:t>Prikaz sučelja sustava Merlin</w:t>
      </w:r>
      <w:r w:rsidR="005306ED" w:rsidRPr="005A356D">
        <w:t xml:space="preserve"> </w:t>
      </w:r>
    </w:p>
    <w:p w14:paraId="4F25F26E" w14:textId="77777777" w:rsidR="00D66D0D" w:rsidRPr="00DB564A" w:rsidRDefault="00D66D0D" w:rsidP="00020367">
      <w:pPr>
        <w:pStyle w:val="Sadraj0pt"/>
        <w:numPr>
          <w:ilvl w:val="0"/>
          <w:numId w:val="4"/>
        </w:numPr>
        <w:ind w:left="360"/>
      </w:pPr>
      <w:r w:rsidRPr="00DB564A">
        <w:lastRenderedPageBreak/>
        <w:t>Zaglavlje</w:t>
      </w:r>
    </w:p>
    <w:p w14:paraId="7DD249FD" w14:textId="36251706" w:rsidR="00D66D0D" w:rsidRPr="00DB564A" w:rsidRDefault="00797C5D" w:rsidP="00020367">
      <w:pPr>
        <w:pStyle w:val="Sadraj0pt"/>
        <w:numPr>
          <w:ilvl w:val="0"/>
          <w:numId w:val="4"/>
        </w:numPr>
        <w:ind w:left="360"/>
      </w:pPr>
      <w:r>
        <w:t>Navigacijski izbornik</w:t>
      </w:r>
    </w:p>
    <w:p w14:paraId="076D5B8F" w14:textId="77777777" w:rsidR="00D66D0D" w:rsidRDefault="00E11CF1" w:rsidP="00020367">
      <w:pPr>
        <w:pStyle w:val="Sadraj0pt"/>
        <w:numPr>
          <w:ilvl w:val="0"/>
          <w:numId w:val="4"/>
        </w:numPr>
        <w:ind w:left="360"/>
      </w:pPr>
      <w:r>
        <w:t>Traka s izbornicima</w:t>
      </w:r>
    </w:p>
    <w:p w14:paraId="47F12030" w14:textId="02846D3F" w:rsidR="00797C5D" w:rsidRDefault="00797C5D" w:rsidP="00020367">
      <w:pPr>
        <w:pStyle w:val="Sadraj0pt"/>
        <w:numPr>
          <w:ilvl w:val="0"/>
          <w:numId w:val="4"/>
        </w:numPr>
        <w:ind w:left="360"/>
      </w:pPr>
      <w:r>
        <w:t>Navigacijs</w:t>
      </w:r>
      <w:r w:rsidR="00CA7FAE">
        <w:t>ka traka</w:t>
      </w:r>
    </w:p>
    <w:p w14:paraId="2D5FAD2E" w14:textId="4A838665" w:rsidR="00CA7FAE" w:rsidRPr="00DB564A" w:rsidRDefault="00CA7FAE" w:rsidP="00020367">
      <w:pPr>
        <w:pStyle w:val="Sadraj0pt"/>
        <w:numPr>
          <w:ilvl w:val="0"/>
          <w:numId w:val="4"/>
        </w:numPr>
        <w:ind w:left="360"/>
      </w:pPr>
      <w:r>
        <w:t>Blok</w:t>
      </w:r>
    </w:p>
    <w:p w14:paraId="7FA7FDEB" w14:textId="77777777" w:rsidR="00D66D0D" w:rsidRDefault="00E11CF1" w:rsidP="00020367">
      <w:pPr>
        <w:pStyle w:val="Sadraj0pt"/>
        <w:numPr>
          <w:ilvl w:val="0"/>
          <w:numId w:val="4"/>
        </w:numPr>
        <w:ind w:left="360"/>
      </w:pPr>
      <w:r>
        <w:t>Lijevi stupac</w:t>
      </w:r>
    </w:p>
    <w:p w14:paraId="6989975A" w14:textId="77777777" w:rsidR="00CA7FAE" w:rsidRPr="00DB564A" w:rsidRDefault="00CA7FAE" w:rsidP="00CA7FAE">
      <w:pPr>
        <w:pStyle w:val="Sadraj0pt"/>
        <w:numPr>
          <w:ilvl w:val="0"/>
          <w:numId w:val="4"/>
        </w:numPr>
        <w:ind w:left="360"/>
      </w:pPr>
      <w:r w:rsidRPr="00DB564A">
        <w:t>Središnji dio</w:t>
      </w:r>
    </w:p>
    <w:p w14:paraId="3AFD76F5" w14:textId="77777777" w:rsidR="009021DB" w:rsidRDefault="009021DB" w:rsidP="009021DB">
      <w:pPr>
        <w:pStyle w:val="Obiannaslov"/>
        <w:rPr>
          <w:rStyle w:val="ObiannaslovChar"/>
          <w:b/>
        </w:rPr>
      </w:pPr>
      <w:r>
        <w:rPr>
          <w:rStyle w:val="ObiannaslovChar"/>
          <w:b/>
        </w:rPr>
        <w:t>Traka s izbornicima</w:t>
      </w:r>
    </w:p>
    <w:p w14:paraId="28C95957" w14:textId="7698ED53" w:rsidR="009021DB" w:rsidRDefault="00B35E42" w:rsidP="009021DB">
      <w:pPr>
        <w:pStyle w:val="Slike"/>
        <w:rPr>
          <w:rStyle w:val="ObiannaslovChar"/>
          <w:b w:val="0"/>
          <w:color w:val="auto"/>
          <w:sz w:val="20"/>
        </w:rPr>
      </w:pPr>
      <w:r>
        <w:rPr>
          <w:lang w:eastAsia="hr-HR"/>
        </w:rPr>
        <w:drawing>
          <wp:inline distT="0" distB="0" distL="0" distR="0" wp14:anchorId="63D57CC4" wp14:editId="500EB11E">
            <wp:extent cx="5760720" cy="180340"/>
            <wp:effectExtent l="19050" t="19050" r="1143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0340"/>
                    </a:xfrm>
                    <a:prstGeom prst="rect">
                      <a:avLst/>
                    </a:prstGeom>
                    <a:ln>
                      <a:solidFill>
                        <a:schemeClr val="bg2">
                          <a:lumMod val="90000"/>
                        </a:schemeClr>
                      </a:solidFill>
                    </a:ln>
                  </pic:spPr>
                </pic:pic>
              </a:graphicData>
            </a:graphic>
          </wp:inline>
        </w:drawing>
      </w:r>
    </w:p>
    <w:p w14:paraId="4F752B42" w14:textId="6B28D954" w:rsidR="009021DB" w:rsidRDefault="009021DB" w:rsidP="009021DB">
      <w:pPr>
        <w:pStyle w:val="Opisslike1"/>
      </w:pPr>
      <w:r>
        <w:t xml:space="preserve">Slika </w:t>
      </w:r>
      <w:fldSimple w:instr=" SEQ Slika \* ARABIC ">
        <w:r w:rsidR="00B67887">
          <w:rPr>
            <w:noProof/>
          </w:rPr>
          <w:t>7</w:t>
        </w:r>
      </w:fldSimple>
      <w:r>
        <w:t xml:space="preserve">. </w:t>
      </w:r>
      <w:r w:rsidRPr="00DF392D">
        <w:t>Traka s izbornicima</w:t>
      </w:r>
    </w:p>
    <w:p w14:paraId="5D0955D9" w14:textId="77777777" w:rsidR="009021DB" w:rsidRDefault="009021DB" w:rsidP="009021DB">
      <w:pPr>
        <w:pStyle w:val="Sadraj0pt"/>
      </w:pPr>
      <w:r>
        <w:t>Na traci s izbornicima smješteni su sljedeći padajući izbornici:</w:t>
      </w:r>
    </w:p>
    <w:p w14:paraId="4A2F3BA0" w14:textId="77777777" w:rsidR="009021DB" w:rsidRDefault="009021DB" w:rsidP="003402DB">
      <w:pPr>
        <w:pStyle w:val="Sadraj0pt"/>
        <w:numPr>
          <w:ilvl w:val="0"/>
          <w:numId w:val="20"/>
        </w:numPr>
      </w:pPr>
      <w:r w:rsidRPr="00DF2D46">
        <w:rPr>
          <w:b/>
        </w:rPr>
        <w:t>Rad na sustavu</w:t>
      </w:r>
      <w:r>
        <w:t xml:space="preserve"> – sadrži poveznice na priručnike i animacije, zahtjev za otvaranje e-kolegija, poveznice na tečajeve i radionice, arhivu e-kolegija itd.</w:t>
      </w:r>
    </w:p>
    <w:p w14:paraId="110F4225" w14:textId="77777777" w:rsidR="009021DB" w:rsidRDefault="009021DB" w:rsidP="003402DB">
      <w:pPr>
        <w:pStyle w:val="Sadraj0pt"/>
        <w:numPr>
          <w:ilvl w:val="0"/>
          <w:numId w:val="20"/>
        </w:numPr>
      </w:pPr>
      <w:r w:rsidRPr="00DF2D46">
        <w:rPr>
          <w:b/>
        </w:rPr>
        <w:t>Helpdesk</w:t>
      </w:r>
      <w:r>
        <w:t xml:space="preserve"> – sadrži kontakt podatke Centra za e-učenje i poveznicu na najčešće postavljena pitanja.</w:t>
      </w:r>
    </w:p>
    <w:p w14:paraId="116930D4" w14:textId="77777777" w:rsidR="009021DB" w:rsidRDefault="009021DB" w:rsidP="003402DB">
      <w:pPr>
        <w:pStyle w:val="Sadraj0pt"/>
        <w:numPr>
          <w:ilvl w:val="0"/>
          <w:numId w:val="20"/>
        </w:numPr>
      </w:pPr>
      <w:r w:rsidRPr="00DF2D46">
        <w:rPr>
          <w:b/>
        </w:rPr>
        <w:t>Moji e-kolegiji</w:t>
      </w:r>
      <w:r>
        <w:t xml:space="preserve"> – sadrži popis e-kolegija u koje je korisnik upisan.</w:t>
      </w:r>
    </w:p>
    <w:p w14:paraId="0B82EF03" w14:textId="77777777" w:rsidR="009021DB" w:rsidRDefault="009021DB" w:rsidP="003402DB">
      <w:pPr>
        <w:pStyle w:val="Sadraj6pt"/>
        <w:numPr>
          <w:ilvl w:val="0"/>
          <w:numId w:val="20"/>
        </w:numPr>
      </w:pPr>
      <w:r w:rsidRPr="00DF2D46">
        <w:rPr>
          <w:b/>
        </w:rPr>
        <w:t>Sadržaj</w:t>
      </w:r>
      <w:r>
        <w:t xml:space="preserve"> – sadrži poveznicu na popis sudionika u e-kolegiju, ocjene te aktivnosti i resurse u e-kolegiju</w:t>
      </w:r>
      <w:r w:rsidR="00810A0B">
        <w:t>.</w:t>
      </w:r>
    </w:p>
    <w:p w14:paraId="39181032" w14:textId="6F953F51" w:rsidR="009021DB" w:rsidRDefault="00B35E42" w:rsidP="009021DB">
      <w:pPr>
        <w:pStyle w:val="Sadraj6pt"/>
      </w:pPr>
      <w:r w:rsidRPr="00B35E42">
        <w:t xml:space="preserve">Na traci je smješten i navigacijski izbornik koji sadrži poveznice </w:t>
      </w:r>
      <w:r w:rsidRPr="00B35E42">
        <w:rPr>
          <w:b/>
        </w:rPr>
        <w:t>Moja naslovnica</w:t>
      </w:r>
      <w:r w:rsidRPr="00B35E42">
        <w:t xml:space="preserve">, </w:t>
      </w:r>
      <w:r w:rsidRPr="00B35E42">
        <w:rPr>
          <w:b/>
        </w:rPr>
        <w:t>Kalendar</w:t>
      </w:r>
      <w:r w:rsidRPr="00B35E42">
        <w:t xml:space="preserve"> i </w:t>
      </w:r>
      <w:r w:rsidRPr="00B35E42">
        <w:rPr>
          <w:b/>
        </w:rPr>
        <w:t>Osobne datoteke</w:t>
      </w:r>
      <w:r w:rsidRPr="00B35E42">
        <w:t>, a nakon odabira pojedinog e-kolegija proširuje se dodatnim poveznicama (</w:t>
      </w:r>
      <w:r w:rsidRPr="00B35E42">
        <w:rPr>
          <w:b/>
        </w:rPr>
        <w:t>Sudionici</w:t>
      </w:r>
      <w:r w:rsidRPr="00B35E42">
        <w:t xml:space="preserve">, </w:t>
      </w:r>
      <w:r w:rsidRPr="00B35E42">
        <w:rPr>
          <w:b/>
        </w:rPr>
        <w:t>Značke</w:t>
      </w:r>
      <w:r w:rsidRPr="00B35E42">
        <w:t xml:space="preserve"> i </w:t>
      </w:r>
      <w:r w:rsidRPr="00B35E42">
        <w:rPr>
          <w:b/>
        </w:rPr>
        <w:t>Ocjene</w:t>
      </w:r>
      <w:r w:rsidRPr="00B35E42">
        <w:t xml:space="preserve">). Osim navedenih izbornika na </w:t>
      </w:r>
      <w:r w:rsidR="009021DB">
        <w:t>traci je smještena i ikona za pretraživanje (</w:t>
      </w:r>
      <w:r w:rsidR="009021DB">
        <w:rPr>
          <w:noProof/>
          <w:lang w:eastAsia="hr-HR"/>
        </w:rPr>
        <w:drawing>
          <wp:inline distT="0" distB="0" distL="0" distR="0" wp14:anchorId="2227F487" wp14:editId="71DC97D6">
            <wp:extent cx="228429" cy="142875"/>
            <wp:effectExtent l="0" t="0" r="635" b="0"/>
            <wp:docPr id="431" name="Picture 431" descr="E:\Ante\MERLIN\Merlin - Priručnik za nastavnike\Grafike za priručnik\Merlin priručnik - stre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te\MERLIN\Merlin - Priručnik za nastavnike\Grafike za priručnik\Merlin priručnik - strelic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808" cy="148116"/>
                    </a:xfrm>
                    <a:prstGeom prst="rect">
                      <a:avLst/>
                    </a:prstGeom>
                    <a:noFill/>
                    <a:ln>
                      <a:noFill/>
                    </a:ln>
                  </pic:spPr>
                </pic:pic>
              </a:graphicData>
            </a:graphic>
          </wp:inline>
        </w:drawing>
      </w:r>
      <w:r w:rsidR="009021DB">
        <w:t xml:space="preserve"> </w:t>
      </w:r>
      <w:r w:rsidR="009021DB" w:rsidRPr="0025197D">
        <w:rPr>
          <w:rStyle w:val="ReferenceChar"/>
        </w:rPr>
        <w:t>str</w:t>
      </w:r>
      <w:r w:rsidR="009021DB" w:rsidRPr="00564594">
        <w:rPr>
          <w:rStyle w:val="ReferenceChar"/>
        </w:rPr>
        <w:t>.</w:t>
      </w:r>
      <w:r w:rsidR="00B1360A">
        <w:rPr>
          <w:rStyle w:val="ReferenceChar"/>
        </w:rPr>
        <w:t xml:space="preserve"> </w:t>
      </w:r>
      <w:r w:rsidR="00B1360A">
        <w:rPr>
          <w:rStyle w:val="ReferenceChar"/>
        </w:rPr>
        <w:fldChar w:fldCharType="begin"/>
      </w:r>
      <w:r w:rsidR="00B1360A">
        <w:rPr>
          <w:rStyle w:val="ReferenceChar"/>
        </w:rPr>
        <w:instrText xml:space="preserve"> PAGEREF Pretraživanje \h </w:instrText>
      </w:r>
      <w:r w:rsidR="00B1360A">
        <w:rPr>
          <w:rStyle w:val="ReferenceChar"/>
        </w:rPr>
      </w:r>
      <w:r w:rsidR="00B1360A">
        <w:rPr>
          <w:rStyle w:val="ReferenceChar"/>
        </w:rPr>
        <w:fldChar w:fldCharType="separate"/>
      </w:r>
      <w:r w:rsidR="00B67887">
        <w:rPr>
          <w:rStyle w:val="ReferenceChar"/>
          <w:noProof/>
        </w:rPr>
        <w:t>14</w:t>
      </w:r>
      <w:r w:rsidR="00B1360A">
        <w:rPr>
          <w:rStyle w:val="ReferenceChar"/>
        </w:rPr>
        <w:fldChar w:fldCharType="end"/>
      </w:r>
      <w:r w:rsidR="009021DB">
        <w:t>)</w:t>
      </w:r>
      <w:r w:rsidR="005306ED">
        <w:t xml:space="preserve">, </w:t>
      </w:r>
      <w:r w:rsidRPr="00B35E42">
        <w:t>ikona s poveznicom na arhivu poruka korisnika, ikona obavijesti, ikona za promjenu jezika sučelja te korisnički izbornik osobnoga profila.</w:t>
      </w:r>
    </w:p>
    <w:p w14:paraId="6B321A4A" w14:textId="77777777" w:rsidR="009021DB" w:rsidRDefault="009021DB" w:rsidP="009021DB">
      <w:pPr>
        <w:pStyle w:val="Obiannaslov"/>
      </w:pPr>
      <w:r w:rsidRPr="00CA26C1">
        <w:rPr>
          <w:rStyle w:val="ObiannaslovChar"/>
          <w:b/>
        </w:rPr>
        <w:t>N</w:t>
      </w:r>
      <w:r>
        <w:t>avigacijska traka</w:t>
      </w:r>
    </w:p>
    <w:p w14:paraId="7C2777B3" w14:textId="77777777" w:rsidR="00B81DC6" w:rsidRDefault="005306ED" w:rsidP="00B81DC6">
      <w:pPr>
        <w:pStyle w:val="Slike"/>
      </w:pPr>
      <w:r>
        <w:rPr>
          <w:lang w:eastAsia="hr-HR"/>
        </w:rPr>
        <w:drawing>
          <wp:inline distT="0" distB="0" distL="0" distR="0" wp14:anchorId="36B9E0CF" wp14:editId="13F2269D">
            <wp:extent cx="5067300" cy="495300"/>
            <wp:effectExtent l="19050" t="19050" r="19050" b="19050"/>
            <wp:docPr id="942" name="Slika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navijgacijska.JPG"/>
                    <pic:cNvPicPr/>
                  </pic:nvPicPr>
                  <pic:blipFill>
                    <a:blip r:embed="rId24">
                      <a:extLst>
                        <a:ext uri="{28A0092B-C50C-407E-A947-70E740481C1C}">
                          <a14:useLocalDpi xmlns:a14="http://schemas.microsoft.com/office/drawing/2010/main" val="0"/>
                        </a:ext>
                      </a:extLst>
                    </a:blip>
                    <a:stretch>
                      <a:fillRect/>
                    </a:stretch>
                  </pic:blipFill>
                  <pic:spPr>
                    <a:xfrm>
                      <a:off x="0" y="0"/>
                      <a:ext cx="5067300" cy="495300"/>
                    </a:xfrm>
                    <a:prstGeom prst="rect">
                      <a:avLst/>
                    </a:prstGeom>
                    <a:ln>
                      <a:solidFill>
                        <a:schemeClr val="bg2">
                          <a:lumMod val="90000"/>
                        </a:schemeClr>
                      </a:solidFill>
                    </a:ln>
                  </pic:spPr>
                </pic:pic>
              </a:graphicData>
            </a:graphic>
          </wp:inline>
        </w:drawing>
      </w:r>
    </w:p>
    <w:p w14:paraId="112800BF" w14:textId="5AC37165" w:rsidR="00B81DC6" w:rsidRDefault="00B81DC6" w:rsidP="00B81DC6">
      <w:pPr>
        <w:pStyle w:val="Opisslike1"/>
      </w:pPr>
      <w:r>
        <w:t xml:space="preserve">Slika </w:t>
      </w:r>
      <w:r w:rsidR="00931D57">
        <w:fldChar w:fldCharType="begin"/>
      </w:r>
      <w:r>
        <w:instrText xml:space="preserve"> SEQ Slika \* ARABIC </w:instrText>
      </w:r>
      <w:r w:rsidR="00931D57">
        <w:fldChar w:fldCharType="separate"/>
      </w:r>
      <w:r w:rsidR="00B67887">
        <w:rPr>
          <w:noProof/>
        </w:rPr>
        <w:t>8</w:t>
      </w:r>
      <w:r w:rsidR="00931D57">
        <w:fldChar w:fldCharType="end"/>
      </w:r>
      <w:r>
        <w:t>. Navigacijska traka</w:t>
      </w:r>
    </w:p>
    <w:p w14:paraId="46B15675" w14:textId="77777777" w:rsidR="00B81DC6" w:rsidRDefault="00B81DC6" w:rsidP="00B81DC6">
      <w:pPr>
        <w:pStyle w:val="Sadraj6pt"/>
      </w:pPr>
      <w:r w:rsidRPr="00877B16">
        <w:t xml:space="preserve">Navigacijska traka </w:t>
      </w:r>
      <w:r w:rsidRPr="00045C3D">
        <w:rPr>
          <w:i/>
        </w:rPr>
        <w:t>(breadcrumbs)</w:t>
      </w:r>
      <w:r w:rsidRPr="00877B16">
        <w:t xml:space="preserve"> prikazuje trenutačni položaj u sustavu te omogućuje jednostavnije kretanje po sustavu i lakše vraćanje na hijerarhijski više stranice.</w:t>
      </w:r>
    </w:p>
    <w:p w14:paraId="1C4EB3C0" w14:textId="77777777" w:rsidR="00B81DC6" w:rsidRDefault="00A87CDA" w:rsidP="00B81DC6">
      <w:pPr>
        <w:pStyle w:val="Opisslike1"/>
      </w:pPr>
      <w:r>
        <w:rPr>
          <w:noProof/>
          <w:lang w:eastAsia="hr-HR"/>
        </w:rPr>
        <mc:AlternateContent>
          <mc:Choice Requires="wpg">
            <w:drawing>
              <wp:inline distT="0" distB="0" distL="0" distR="0" wp14:anchorId="4BC01E77" wp14:editId="245D955F">
                <wp:extent cx="5857875" cy="1619250"/>
                <wp:effectExtent l="13970" t="61595" r="62230" b="5080"/>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1619250"/>
                          <a:chOff x="0" y="0"/>
                          <a:chExt cx="58578" cy="16192"/>
                        </a:xfrm>
                      </wpg:grpSpPr>
                      <wps:wsp>
                        <wps:cNvPr id="11" name="AutoShape 9"/>
                        <wps:cNvSpPr>
                          <a:spLocks noChangeArrowheads="1"/>
                        </wps:cNvSpPr>
                        <wps:spPr bwMode="auto">
                          <a:xfrm>
                            <a:off x="0" y="3619"/>
                            <a:ext cx="54387" cy="12573"/>
                          </a:xfrm>
                          <a:prstGeom prst="roundRect">
                            <a:avLst>
                              <a:gd name="adj" fmla="val 6718"/>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468"/>
                        <wps:cNvSpPr>
                          <a:spLocks noChangeArrowheads="1"/>
                        </wps:cNvSpPr>
                        <wps:spPr bwMode="auto">
                          <a:xfrm>
                            <a:off x="0" y="3524"/>
                            <a:ext cx="55626" cy="2572"/>
                          </a:xfrm>
                          <a:prstGeom prst="rect">
                            <a:avLst/>
                          </a:prstGeom>
                          <a:solidFill>
                            <a:srgbClr val="C00000"/>
                          </a:solidFill>
                          <a:ln w="9525">
                            <a:solidFill>
                              <a:srgbClr val="C00000"/>
                            </a:solidFill>
                            <a:miter lim="800000"/>
                            <a:headEnd/>
                            <a:tailEnd/>
                          </a:ln>
                        </wps:spPr>
                        <wps:txbx>
                          <w:txbxContent>
                            <w:p w14:paraId="71FBAB24" w14:textId="77777777" w:rsidR="0014268E" w:rsidRPr="00AA78E6" w:rsidRDefault="0014268E" w:rsidP="00B81DC6">
                              <w:pPr>
                                <w:rPr>
                                  <w:rFonts w:ascii="Arial" w:hAnsi="Arial" w:cs="Arial"/>
                                  <w:color w:val="FFFFFF"/>
                                  <w:sz w:val="22"/>
                                </w:rPr>
                              </w:pPr>
                              <w:r w:rsidRPr="00AA78E6">
                                <w:rPr>
                                  <w:rFonts w:ascii="Arial" w:hAnsi="Arial" w:cs="Arial"/>
                                  <w:color w:val="FFFFFF"/>
                                  <w:sz w:val="22"/>
                                </w:rPr>
                                <w:t>NAPOMENA:</w:t>
                              </w:r>
                            </w:p>
                          </w:txbxContent>
                        </wps:txbx>
                        <wps:bodyPr rot="0" vert="horz" wrap="square" lIns="91440" tIns="45720" rIns="91440" bIns="45720" anchor="t" anchorCtr="0" upright="1">
                          <a:noAutofit/>
                        </wps:bodyPr>
                      </wps:wsp>
                      <wpg:grpSp>
                        <wpg:cNvPr id="14" name="Group 2"/>
                        <wpg:cNvGrpSpPr>
                          <a:grpSpLocks/>
                        </wpg:cNvGrpSpPr>
                        <wpg:grpSpPr bwMode="auto">
                          <a:xfrm>
                            <a:off x="1809" y="0"/>
                            <a:ext cx="56769" cy="15335"/>
                            <a:chOff x="0" y="0"/>
                            <a:chExt cx="56769" cy="15335"/>
                          </a:xfrm>
                        </wpg:grpSpPr>
                        <wps:wsp>
                          <wps:cNvPr id="15" name="Text Box 2"/>
                          <wps:cNvSpPr txBox="1">
                            <a:spLocks noChangeArrowheads="1"/>
                          </wps:cNvSpPr>
                          <wps:spPr bwMode="auto">
                            <a:xfrm>
                              <a:off x="0" y="7805"/>
                              <a:ext cx="48291" cy="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C8FE8" w14:textId="77777777" w:rsidR="0014268E" w:rsidRPr="009127C3" w:rsidRDefault="0014268E" w:rsidP="00B81DC6">
                                <w:pPr>
                                  <w:pStyle w:val="Sadraj6pt"/>
                                  <w:spacing w:after="0"/>
                                  <w:rPr>
                                    <w:color w:val="C00000"/>
                                  </w:rPr>
                                </w:pPr>
                                <w:r>
                                  <w:rPr>
                                    <w:color w:val="C00000"/>
                                  </w:rPr>
                                  <w:t>Ne preporuča se uporaba navigacijske dugmadi u internetskome pregledniku zbog promjenjivoga sadržaja stranica (npr. forum) već se preporuča uporaba navigacijske trake sustava Merlin.</w:t>
                                </w:r>
                              </w:p>
                            </w:txbxContent>
                          </wps:txbx>
                          <wps:bodyPr rot="0" vert="horz" wrap="square" lIns="91440" tIns="45720" rIns="91440" bIns="45720" anchor="t" anchorCtr="0" upright="1">
                            <a:noAutofit/>
                          </wps:bodyPr>
                        </wps:wsp>
                        <pic:pic xmlns:pic="http://schemas.openxmlformats.org/drawingml/2006/picture">
                          <pic:nvPicPr>
                            <pic:cNvPr id="16" name="Picture 1" descr="Merlin-priručnik-pročitaj-m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513293">
                              <a:off x="48291" y="0"/>
                              <a:ext cx="8478" cy="828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4BC01E77" id="Group 6" o:spid="_x0000_s1026" style="width:461.25pt;height:127.5pt;mso-position-horizontal-relative:char;mso-position-vertical-relative:line" coordsize="58578,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&#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">
                <v:roundrect id="AutoShape 9" o:spid="_x0000_s1027" style="position:absolute;top:3619;width:54387;height:12573;visibility:visible;mso-wrap-style:square;v-text-anchor:top" arcsize="440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4IZ8EA&#10;AADbAAAADwAAAGRycy9kb3ducmV2LnhtbERP32vCMBB+H+x/CDfwbaZa3EZnFJkICoJMh89nc2vC&#10;mktpYq3/vRGEvd3H9/Om897VoqM2WM8KRsMMBHHpteVKwc9h9foBIkRkjbVnUnClAPPZ89MUC+0v&#10;/E3dPlYihXAoUIGJsSmkDKUhh2HoG+LE/frWYUywraRu8ZLCXS3HWfYmHVpODQYb+jJU/u3PToHd&#10;Lm3Idb/IN8dTd3if7HIz2Sk1eOkXnyAi9fFf/HCvdZo/gvsv6QA5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CGfBAAAA2wAAAA8AAAAAAAAAAAAAAAAAmAIAAGRycy9kb3du&#10;cmV2LnhtbFBLBQYAAAAABAAEAPUAAACGAwAAAAA=&#10;" filled="f" strokecolor="#c00000"/>
                <v:rect id="Rectangle 468" o:spid="_x0000_s1028" style="position:absolute;top:3524;width:5562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OjcMA&#10;AADbAAAADwAAAGRycy9kb3ducmV2LnhtbERP22rCQBB9F/yHZYS+FN30gtaYVdJCQVEotWJeh+yY&#10;BLOzIbuN8e/dQsG3OZzrJKve1KKj1lWWFTxNIhDEudUVFwoOP5/jNxDOI2usLZOCKzlYLYeDBGNt&#10;L/xN3d4XIoSwi1FB6X0TS+nykgy6iW2IA3eyrUEfYFtI3eIlhJtaPkfRVBqsODSU2NBHSfl5/2sU&#10;vKbUZI/bGl329b6bbY5zj8e5Ug+jPl2A8NT7u/jfvdZh/gv8/RIO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7OjcMAAADbAAAADwAAAAAAAAAAAAAAAACYAgAAZHJzL2Rv&#10;d25yZXYueG1sUEsFBgAAAAAEAAQA9QAAAIgDAAAAAA==&#10;" fillcolor="#c00000" strokecolor="#c00000">
                  <v:textbox>
                    <w:txbxContent>
                      <w:p w14:paraId="71FBAB24" w14:textId="77777777" w:rsidR="0014268E" w:rsidRPr="00AA78E6" w:rsidRDefault="0014268E" w:rsidP="00B81DC6">
                        <w:pPr>
                          <w:rPr>
                            <w:rFonts w:ascii="Arial" w:hAnsi="Arial" w:cs="Arial"/>
                            <w:color w:val="FFFFFF"/>
                            <w:sz w:val="22"/>
                          </w:rPr>
                        </w:pPr>
                        <w:r w:rsidRPr="00AA78E6">
                          <w:rPr>
                            <w:rFonts w:ascii="Arial" w:hAnsi="Arial" w:cs="Arial"/>
                            <w:color w:val="FFFFFF"/>
                            <w:sz w:val="22"/>
                          </w:rPr>
                          <w:t>NAPOMENA:</w:t>
                        </w:r>
                      </w:p>
                    </w:txbxContent>
                  </v:textbox>
                </v:rect>
                <v:group id="Group 2" o:spid="_x0000_s1029" style="position:absolute;left:1809;width:56769;height:15335" coordsize="56769,15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202" coordsize="21600,21600" o:spt="202" path="m,l,21600r21600,l21600,xe">
                    <v:stroke joinstyle="miter"/>
                    <v:path gradientshapeok="t" o:connecttype="rect"/>
                  </v:shapetype>
                  <v:shape id="Text Box 2" o:spid="_x0000_s1030" type="#_x0000_t202" style="position:absolute;top:7805;width:48291;height:7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0C9C8FE8" w14:textId="77777777" w:rsidR="0014268E" w:rsidRPr="009127C3" w:rsidRDefault="0014268E" w:rsidP="00B81DC6">
                          <w:pPr>
                            <w:pStyle w:val="Sadraj6pt"/>
                            <w:spacing w:after="0"/>
                            <w:rPr>
                              <w:color w:val="C00000"/>
                            </w:rPr>
                          </w:pPr>
                          <w:r>
                            <w:rPr>
                              <w:color w:val="C00000"/>
                            </w:rPr>
                            <w:t>Ne preporuča se uporaba navigacijske dugmadi u internetskome pregledniku zbog promjenjivoga sadržaja stranica (npr. forum) već se preporuča uporaba navigacijske trake sustava Merlin.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alt="Merlin-priručnik-pročitaj-me" style="position:absolute;left:48291;width:8478;height:8286;rotation:-5606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ODdfBAAAA2wAAAA8AAABkcnMvZG93bnJldi54bWxET01rAjEQvRf6H8IUvGm2IqKrUayiFIoH&#10;tRW8DZtxs7iZLEnU9d83BaG3ebzPmc5bW4sb+VA5VvDey0AQF05XXCr4Pqy7IxAhImusHZOCBwWY&#10;z15fpphrd+cd3faxFCmEQ44KTIxNLmUoDFkMPdcQJ+7svMWYoC+l9nhP4baW/SwbSosVpwaDDS0N&#10;FZf91SoofmqqPh6D5clvvo7ZNq7MenxQqvPWLiYgIrXxX/x0f+o0fwh/v6QD5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ODdfBAAAA2wAAAA8AAAAAAAAAAAAAAAAAnwIA&#10;AGRycy9kb3ducmV2LnhtbFBLBQYAAAAABAAEAPcAAACNAwAAAAA=&#10;">
                    <v:imagedata r:id="rId26" o:title="Merlin-priručnik-pročitaj-me"/>
                    <v:path arrowok="t"/>
                  </v:shape>
                </v:group>
                <w10:anchorlock/>
              </v:group>
            </w:pict>
          </mc:Fallback>
        </mc:AlternateContent>
      </w:r>
    </w:p>
    <w:p w14:paraId="06D68BA7" w14:textId="77777777" w:rsidR="002940C7" w:rsidRDefault="00FC1124" w:rsidP="00CE3DB5">
      <w:pPr>
        <w:pStyle w:val="Razina2"/>
      </w:pPr>
      <w:bookmarkStart w:id="5" w:name="_Toc523303214"/>
      <w:r>
        <w:lastRenderedPageBreak/>
        <w:t>Promjena osobnih podataka</w:t>
      </w:r>
      <w:bookmarkEnd w:id="5"/>
    </w:p>
    <w:p w14:paraId="6FB841D5" w14:textId="1521D88F" w:rsidR="00810A0B" w:rsidRDefault="002940C7" w:rsidP="002940C7">
      <w:pPr>
        <w:pStyle w:val="Sadraj6pt"/>
      </w:pPr>
      <w:r w:rsidRPr="00EF025C">
        <w:t xml:space="preserve">Nakon prijave u sustav </w:t>
      </w:r>
      <w:r>
        <w:t xml:space="preserve">osobni profil </w:t>
      </w:r>
      <w:r w:rsidRPr="00EF025C">
        <w:t>može</w:t>
      </w:r>
      <w:r>
        <w:t xml:space="preserve"> se pregledati i uređivati </w:t>
      </w:r>
      <w:r w:rsidRPr="00EF025C">
        <w:t xml:space="preserve">odabirom imena prijavljenoga korisnika u gornjem desnom </w:t>
      </w:r>
      <w:r w:rsidR="00B35E42">
        <w:t>kutu</w:t>
      </w:r>
      <w:r>
        <w:t xml:space="preserve"> i poveznice </w:t>
      </w:r>
      <w:r w:rsidR="00B35E42" w:rsidRPr="00B35E42">
        <w:rPr>
          <w:i/>
        </w:rPr>
        <w:t>Profil</w:t>
      </w:r>
      <w:r w:rsidR="00B35E42" w:rsidRPr="00B35E42">
        <w:rPr>
          <w:b/>
        </w:rPr>
        <w:t xml:space="preserve"> </w:t>
      </w:r>
      <w:r w:rsidR="00B35E42" w:rsidRPr="00B35E42">
        <w:sym w:font="Wingdings" w:char="F0E0"/>
      </w:r>
      <w:r w:rsidR="00B35E42">
        <w:rPr>
          <w:b/>
          <w:color w:val="FF0000"/>
        </w:rPr>
        <w:t xml:space="preserve"> </w:t>
      </w:r>
      <w:r w:rsidR="00B35E42" w:rsidRPr="00B35E42">
        <w:rPr>
          <w:b/>
        </w:rPr>
        <w:t>Promijeni osobne podatke</w:t>
      </w:r>
      <w:r w:rsidR="00810A0B" w:rsidRPr="00B35E42">
        <w:t>.</w:t>
      </w:r>
    </w:p>
    <w:p w14:paraId="0AC2831D" w14:textId="77777777" w:rsidR="00810A0B" w:rsidRDefault="009F6AEE" w:rsidP="00810A0B">
      <w:pPr>
        <w:pStyle w:val="Slike"/>
      </w:pPr>
      <w:r>
        <w:rPr>
          <w:lang w:eastAsia="hr-HR"/>
        </w:rPr>
        <w:drawing>
          <wp:inline distT="0" distB="0" distL="0" distR="0" wp14:anchorId="353824B2" wp14:editId="45E48992">
            <wp:extent cx="2416318" cy="3390900"/>
            <wp:effectExtent l="19050" t="19050" r="22225" b="19050"/>
            <wp:docPr id="943" name="Slika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kor_izbornik.png"/>
                    <pic:cNvPicPr/>
                  </pic:nvPicPr>
                  <pic:blipFill>
                    <a:blip r:embed="rId27">
                      <a:extLst>
                        <a:ext uri="{28A0092B-C50C-407E-A947-70E740481C1C}">
                          <a14:useLocalDpi xmlns:a14="http://schemas.microsoft.com/office/drawing/2010/main" val="0"/>
                        </a:ext>
                      </a:extLst>
                    </a:blip>
                    <a:stretch>
                      <a:fillRect/>
                    </a:stretch>
                  </pic:blipFill>
                  <pic:spPr>
                    <a:xfrm>
                      <a:off x="0" y="0"/>
                      <a:ext cx="2423841" cy="3401457"/>
                    </a:xfrm>
                    <a:prstGeom prst="rect">
                      <a:avLst/>
                    </a:prstGeom>
                    <a:ln>
                      <a:solidFill>
                        <a:schemeClr val="bg2">
                          <a:lumMod val="90000"/>
                        </a:schemeClr>
                      </a:solidFill>
                    </a:ln>
                  </pic:spPr>
                </pic:pic>
              </a:graphicData>
            </a:graphic>
          </wp:inline>
        </w:drawing>
      </w:r>
    </w:p>
    <w:p w14:paraId="632CB764" w14:textId="0E90A25B" w:rsidR="00810A0B" w:rsidRDefault="00810A0B" w:rsidP="00B54AC1">
      <w:pPr>
        <w:pStyle w:val="Opisslike1"/>
      </w:pPr>
      <w:r>
        <w:t xml:space="preserve">Slika </w:t>
      </w:r>
      <w:fldSimple w:instr=" SEQ Slika \* ARABIC ">
        <w:r w:rsidR="00B67887">
          <w:rPr>
            <w:noProof/>
          </w:rPr>
          <w:t>9</w:t>
        </w:r>
      </w:fldSimple>
      <w:r>
        <w:t xml:space="preserve">. </w:t>
      </w:r>
      <w:r w:rsidR="00B54AC1">
        <w:t>Korisnički izbornik</w:t>
      </w:r>
    </w:p>
    <w:p w14:paraId="45845896" w14:textId="0B5605AB" w:rsidR="00B54AC1" w:rsidRPr="009F6AEE" w:rsidRDefault="00B35E42" w:rsidP="00B54AC1">
      <w:pPr>
        <w:pStyle w:val="Sadraj6pt"/>
        <w:rPr>
          <w:color w:val="FF0000"/>
        </w:rPr>
      </w:pPr>
      <w:r w:rsidRPr="00B35E42">
        <w:t>U korisničkom izborniku osobnog profila korisnik može pristupiti svojem profilu, p</w:t>
      </w:r>
      <w:r>
        <w:t>regledati ocjene, arhivu poruka te urediti postavke.</w:t>
      </w:r>
    </w:p>
    <w:p w14:paraId="0147437E" w14:textId="5908B1B0" w:rsidR="002940C7" w:rsidRDefault="00B35E42" w:rsidP="00C87836">
      <w:pPr>
        <w:pStyle w:val="Slike"/>
        <w:rPr>
          <w:rStyle w:val="Sadraj0ptChar"/>
          <w:sz w:val="22"/>
        </w:rPr>
      </w:pPr>
      <w:r>
        <w:rPr>
          <w:lang w:eastAsia="hr-HR"/>
        </w:rPr>
        <w:drawing>
          <wp:inline distT="0" distB="0" distL="0" distR="0" wp14:anchorId="3D958787" wp14:editId="3C8F2318">
            <wp:extent cx="5724000" cy="3031727"/>
            <wp:effectExtent l="19050" t="19050" r="1016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4000" cy="3031727"/>
                    </a:xfrm>
                    <a:prstGeom prst="rect">
                      <a:avLst/>
                    </a:prstGeom>
                    <a:ln>
                      <a:solidFill>
                        <a:schemeClr val="bg2">
                          <a:lumMod val="90000"/>
                        </a:schemeClr>
                      </a:solidFill>
                    </a:ln>
                  </pic:spPr>
                </pic:pic>
              </a:graphicData>
            </a:graphic>
          </wp:inline>
        </w:drawing>
      </w:r>
    </w:p>
    <w:p w14:paraId="25F4F9D0" w14:textId="4A9091DF" w:rsidR="00C87836" w:rsidRDefault="00C3187F" w:rsidP="00C3187F">
      <w:pPr>
        <w:pStyle w:val="Opisslike1"/>
        <w:rPr>
          <w:rStyle w:val="Sadraj0ptChar"/>
          <w:sz w:val="22"/>
        </w:rPr>
      </w:pPr>
      <w:r>
        <w:t xml:space="preserve">Slika </w:t>
      </w:r>
      <w:fldSimple w:instr=" SEQ Slika \* ARABIC ">
        <w:r w:rsidR="00B67887">
          <w:rPr>
            <w:noProof/>
          </w:rPr>
          <w:t>10</w:t>
        </w:r>
      </w:fldSimple>
      <w:r>
        <w:t xml:space="preserve">. </w:t>
      </w:r>
      <w:r w:rsidR="00C87836">
        <w:t>Osobni profil</w:t>
      </w:r>
    </w:p>
    <w:p w14:paraId="42206D84" w14:textId="77777777" w:rsidR="00C3187F" w:rsidRPr="000E1B13" w:rsidRDefault="00C3187F" w:rsidP="00C3187F">
      <w:pPr>
        <w:pStyle w:val="Sadraj0pt"/>
      </w:pPr>
      <w:r w:rsidRPr="000E1B13">
        <w:rPr>
          <w:rStyle w:val="Sadraj6ptChar"/>
          <w:sz w:val="22"/>
        </w:rPr>
        <w:lastRenderedPageBreak/>
        <w:t xml:space="preserve">Podaci u profilu mogu se promijeniti odabirom mogućnosti </w:t>
      </w:r>
      <w:r w:rsidRPr="000E1B13">
        <w:rPr>
          <w:rStyle w:val="Sadraj6ptChar"/>
          <w:b/>
          <w:sz w:val="22"/>
        </w:rPr>
        <w:t>Promijeni osobne podatke</w:t>
      </w:r>
      <w:r w:rsidRPr="000E1B13">
        <w:rPr>
          <w:rStyle w:val="Sadraj6ptChar"/>
          <w:sz w:val="22"/>
        </w:rPr>
        <w:t xml:space="preserve"> u korisničkom izborniku</w:t>
      </w:r>
      <w:r w:rsidRPr="000E1B13">
        <w:t>.</w:t>
      </w:r>
    </w:p>
    <w:p w14:paraId="711634D5" w14:textId="77777777" w:rsidR="00C3187F" w:rsidRPr="000E1B13" w:rsidRDefault="00C3187F" w:rsidP="00C3187F">
      <w:pPr>
        <w:pStyle w:val="Sadraj0pt"/>
        <w:rPr>
          <w:rStyle w:val="Sadraj0ptChar"/>
          <w:sz w:val="22"/>
        </w:rPr>
      </w:pPr>
      <w:r w:rsidRPr="000E1B13">
        <w:t xml:space="preserve">Korisnik po želji može dodati sliku koja će se prikazivati uz korisničko ime, adresu e-pošte, </w:t>
      </w:r>
      <w:r w:rsidRPr="000E1B13">
        <w:rPr>
          <w:rStyle w:val="Sadraj0ptChar"/>
          <w:sz w:val="22"/>
        </w:rPr>
        <w:t>adresu vlastite internetske stranice i kratak tekst o sebi.</w:t>
      </w:r>
    </w:p>
    <w:p w14:paraId="7BF5C9A9" w14:textId="77777777" w:rsidR="00C3187F" w:rsidRDefault="00C3187F" w:rsidP="00C3187F">
      <w:pPr>
        <w:pStyle w:val="Sadraj6pt"/>
      </w:pPr>
      <w:r w:rsidRPr="000E1B13">
        <w:t xml:space="preserve">Među ostalim podacima u profilu vidljiv je i popis </w:t>
      </w:r>
      <w:r>
        <w:t>e-kolegija</w:t>
      </w:r>
      <w:r w:rsidRPr="000E1B13">
        <w:t xml:space="preserve"> u koje je korisnik upisan. Odabirom naziva </w:t>
      </w:r>
      <w:r>
        <w:t>e-</w:t>
      </w:r>
      <w:r w:rsidRPr="000E1B13">
        <w:t xml:space="preserve">kolegija prikazuju se uloge i grupe u koje je korisnik upisan u odabranom </w:t>
      </w:r>
      <w:r>
        <w:t>e-</w:t>
      </w:r>
      <w:r w:rsidRPr="000E1B13">
        <w:t>kolegiju.</w:t>
      </w:r>
    </w:p>
    <w:p w14:paraId="1F464305" w14:textId="10D5F915" w:rsidR="001166E5" w:rsidRPr="000E1B13" w:rsidRDefault="001166E5" w:rsidP="00C3187F">
      <w:pPr>
        <w:pStyle w:val="Sadraj6pt"/>
      </w:pPr>
      <w:r>
        <w:t xml:space="preserve">Studentu je dostupan i pregled ocjena. Odabirom poveznice </w:t>
      </w:r>
      <w:r w:rsidRPr="00656CE9">
        <w:rPr>
          <w:b/>
        </w:rPr>
        <w:t>Pregled ocjena</w:t>
      </w:r>
      <w:r w:rsidRPr="00656CE9">
        <w:t xml:space="preserve"> </w:t>
      </w:r>
      <w:r>
        <w:t xml:space="preserve">prikazuje se popis e-kolegija u koje je student upisan. Odabirom naziva pojedinoga e-kolegija, student izravno pristupa modulu </w:t>
      </w:r>
      <w:r w:rsidRPr="0006470D">
        <w:rPr>
          <w:b/>
        </w:rPr>
        <w:t>Ocjene</w:t>
      </w:r>
      <w:r>
        <w:t xml:space="preserve"> u odabranome e-kolegiju.</w:t>
      </w:r>
    </w:p>
    <w:p w14:paraId="6585DC93" w14:textId="77777777" w:rsidR="005D792C" w:rsidRDefault="005D792C" w:rsidP="00CE3DB5">
      <w:pPr>
        <w:pStyle w:val="Razina2"/>
      </w:pPr>
      <w:bookmarkStart w:id="6" w:name="_Toc523303215"/>
      <w:r>
        <w:t>Pomoć korisnicima</w:t>
      </w:r>
      <w:bookmarkEnd w:id="6"/>
    </w:p>
    <w:p w14:paraId="5B6BD15C" w14:textId="77777777" w:rsidR="005D792C" w:rsidRPr="00EF025C" w:rsidRDefault="005D792C" w:rsidP="005D792C">
      <w:pPr>
        <w:pStyle w:val="Sadraj6pt"/>
      </w:pPr>
      <w:r w:rsidRPr="00EF025C">
        <w:t>Veliki broj stavki u su</w:t>
      </w:r>
      <w:r>
        <w:t xml:space="preserve">stavu Merlin označen je znakom </w:t>
      </w:r>
      <w:r w:rsidR="006F3BCD">
        <w:rPr>
          <w:noProof/>
          <w:lang w:eastAsia="hr-HR"/>
        </w:rPr>
        <w:drawing>
          <wp:inline distT="0" distB="0" distL="0" distR="0" wp14:anchorId="474D3A5F" wp14:editId="78C51790">
            <wp:extent cx="152381" cy="152381"/>
            <wp:effectExtent l="0" t="0" r="635" b="635"/>
            <wp:docPr id="945" name="Slika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upitnik.png"/>
                    <pic:cNvPicPr/>
                  </pic:nvPicPr>
                  <pic:blipFill>
                    <a:blip r:embed="rId29">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Pr="00EF025C">
        <w:t>. Odabirom te ikone dobije se pojašnjenje određene stavke.</w:t>
      </w:r>
    </w:p>
    <w:p w14:paraId="524BAE15" w14:textId="77777777" w:rsidR="005D792C" w:rsidRPr="00EF025C" w:rsidRDefault="005D792C" w:rsidP="005D792C">
      <w:pPr>
        <w:pStyle w:val="Sadraj6pt"/>
      </w:pPr>
      <w:r w:rsidRPr="00EF025C">
        <w:t xml:space="preserve">Na stranicama Centra za e-učenje </w:t>
      </w:r>
      <w:r w:rsidR="00B11ACE" w:rsidRPr="005177DF">
        <w:rPr>
          <w:u w:val="single"/>
        </w:rPr>
        <w:t>(</w:t>
      </w:r>
      <w:hyperlink r:id="rId30" w:history="1">
        <w:r w:rsidR="00B11ACE" w:rsidRPr="005177DF">
          <w:rPr>
            <w:rStyle w:val="Hyperlink"/>
            <w:color w:val="auto"/>
          </w:rPr>
          <w:t>http://www.srce.unizg.hr/usluge/sustavi-za-ucenje-na-daljinu/merlin</w:t>
        </w:r>
      </w:hyperlink>
      <w:r w:rsidRPr="00EF025C">
        <w:t>) dostupne su pedagoški osmišljene animacije, priručnici za samostalan rad te odgovori na najčešće postavljana pitanja.</w:t>
      </w:r>
    </w:p>
    <w:p w14:paraId="3C62388A" w14:textId="77777777" w:rsidR="005D792C" w:rsidRDefault="005D792C" w:rsidP="005D792C">
      <w:pPr>
        <w:pStyle w:val="Sadraj6pt"/>
      </w:pPr>
      <w:r w:rsidRPr="00EF025C">
        <w:t>Za sva pitanja javite se Centru</w:t>
      </w:r>
      <w:r w:rsidR="005177DF">
        <w:t xml:space="preserve"> za e-učenje na adresu e-pošte </w:t>
      </w:r>
      <w:r w:rsidRPr="00EF025C">
        <w:t>moodle@srce.hr.</w:t>
      </w:r>
    </w:p>
    <w:p w14:paraId="1F1FE8F7" w14:textId="77777777" w:rsidR="005D792C" w:rsidRDefault="00B11ACE" w:rsidP="00CE3DB5">
      <w:pPr>
        <w:pStyle w:val="Razina1"/>
      </w:pPr>
      <w:bookmarkStart w:id="7" w:name="_Toc523303216"/>
      <w:r>
        <w:lastRenderedPageBreak/>
        <w:t>E-k</w:t>
      </w:r>
      <w:r w:rsidR="005D792C">
        <w:t>olegij</w:t>
      </w:r>
      <w:bookmarkEnd w:id="7"/>
    </w:p>
    <w:p w14:paraId="2639159D" w14:textId="77777777" w:rsidR="00C669BD" w:rsidRDefault="005D792C" w:rsidP="00CE3DB5">
      <w:pPr>
        <w:pStyle w:val="Razina2"/>
      </w:pPr>
      <w:bookmarkStart w:id="8" w:name="_Toc523303217"/>
      <w:r>
        <w:t xml:space="preserve">Upis </w:t>
      </w:r>
      <w:r w:rsidR="00B11ACE">
        <w:t>e-</w:t>
      </w:r>
      <w:r>
        <w:t>kolegija</w:t>
      </w:r>
      <w:bookmarkEnd w:id="8"/>
    </w:p>
    <w:p w14:paraId="76FEDF41" w14:textId="75778F3F" w:rsidR="00C669BD" w:rsidRDefault="00C669BD" w:rsidP="00C669BD">
      <w:pPr>
        <w:pStyle w:val="Sadraj6pt"/>
      </w:pPr>
      <w:r>
        <w:t xml:space="preserve">Nakon prijave </w:t>
      </w:r>
      <w:r w:rsidRPr="004B28DE">
        <w:t xml:space="preserve">u sustav u središnjem dijelu prikazan je popis </w:t>
      </w:r>
      <w:r w:rsidR="00B11ACE">
        <w:t>e-</w:t>
      </w:r>
      <w:r w:rsidRPr="004B28DE">
        <w:t>kolegija iz trenutačne akademske godine u koje je korisnik upisan</w:t>
      </w:r>
      <w:r w:rsidR="00B11ACE">
        <w:t xml:space="preserve">. Prikazani su svi e-kolegiji u koje je korisnik upisan bez obzira na ulogu u pojedinome e-kolegiju. </w:t>
      </w:r>
      <w:r w:rsidR="00B11ACE" w:rsidRPr="00EF025C">
        <w:t xml:space="preserve">Nakon odabira </w:t>
      </w:r>
      <w:r w:rsidR="00B11ACE">
        <w:t xml:space="preserve">naziva </w:t>
      </w:r>
      <w:r w:rsidR="00B11ACE" w:rsidRPr="00EF025C">
        <w:t xml:space="preserve">pojedinoga </w:t>
      </w:r>
      <w:r w:rsidR="00B11ACE">
        <w:t>e-</w:t>
      </w:r>
      <w:r w:rsidR="00B11ACE" w:rsidRPr="00EF025C">
        <w:t xml:space="preserve">kolegija u središnjem dijelu prikazat će se sadržaj odabranog </w:t>
      </w:r>
      <w:r w:rsidR="00B11ACE">
        <w:t>e-</w:t>
      </w:r>
      <w:r w:rsidR="00B11ACE" w:rsidRPr="00EF025C">
        <w:t xml:space="preserve">kolegija, a popis svih upisanih </w:t>
      </w:r>
      <w:r w:rsidR="00B11ACE">
        <w:t>e-</w:t>
      </w:r>
      <w:r w:rsidR="00B11ACE" w:rsidRPr="00EF025C">
        <w:t xml:space="preserve">kolegija nakon toga je dostupan </w:t>
      </w:r>
      <w:r w:rsidR="00B11ACE">
        <w:t>u padajućem izborniku</w:t>
      </w:r>
      <w:r w:rsidR="00B11ACE" w:rsidRPr="00EF025C">
        <w:t xml:space="preserve"> </w:t>
      </w:r>
      <w:r w:rsidR="00B11ACE" w:rsidRPr="00C718A5">
        <w:rPr>
          <w:b/>
        </w:rPr>
        <w:t>Moji e-kolegiji</w:t>
      </w:r>
      <w:r w:rsidR="00B11ACE" w:rsidRPr="00EF025C">
        <w:t xml:space="preserve"> </w:t>
      </w:r>
      <w:r w:rsidR="00B11ACE">
        <w:t>smještenom na traci s izbornicima.</w:t>
      </w:r>
    </w:p>
    <w:p w14:paraId="2AC7BBCC" w14:textId="77777777" w:rsidR="00C669BD" w:rsidRDefault="006F3BCD" w:rsidP="00C669BD">
      <w:pPr>
        <w:pStyle w:val="Slike"/>
      </w:pPr>
      <w:r>
        <w:rPr>
          <w:lang w:eastAsia="hr-HR"/>
        </w:rPr>
        <w:drawing>
          <wp:inline distT="0" distB="0" distL="0" distR="0" wp14:anchorId="3C25F356" wp14:editId="16F5062F">
            <wp:extent cx="3937332" cy="843280"/>
            <wp:effectExtent l="19050" t="19050" r="25400" b="13970"/>
            <wp:docPr id="946" name="Slika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mojekolegiji.jpg"/>
                    <pic:cNvPicPr/>
                  </pic:nvPicPr>
                  <pic:blipFill>
                    <a:blip r:embed="rId31">
                      <a:extLst>
                        <a:ext uri="{28A0092B-C50C-407E-A947-70E740481C1C}">
                          <a14:useLocalDpi xmlns:a14="http://schemas.microsoft.com/office/drawing/2010/main" val="0"/>
                        </a:ext>
                      </a:extLst>
                    </a:blip>
                    <a:stretch>
                      <a:fillRect/>
                    </a:stretch>
                  </pic:blipFill>
                  <pic:spPr>
                    <a:xfrm>
                      <a:off x="0" y="0"/>
                      <a:ext cx="3969712" cy="850215"/>
                    </a:xfrm>
                    <a:prstGeom prst="rect">
                      <a:avLst/>
                    </a:prstGeom>
                    <a:ln>
                      <a:solidFill>
                        <a:schemeClr val="bg2">
                          <a:lumMod val="90000"/>
                        </a:schemeClr>
                      </a:solidFill>
                    </a:ln>
                  </pic:spPr>
                </pic:pic>
              </a:graphicData>
            </a:graphic>
          </wp:inline>
        </w:drawing>
      </w:r>
    </w:p>
    <w:p w14:paraId="4B7C4C43" w14:textId="771DAA1C" w:rsidR="00C669BD" w:rsidRDefault="00C669BD" w:rsidP="00C669BD">
      <w:pPr>
        <w:pStyle w:val="Opisslike1"/>
      </w:pPr>
      <w:r>
        <w:t xml:space="preserve">Slika </w:t>
      </w:r>
      <w:r w:rsidR="00931D57">
        <w:fldChar w:fldCharType="begin"/>
      </w:r>
      <w:r>
        <w:instrText xml:space="preserve"> SEQ Slika \* ARABIC </w:instrText>
      </w:r>
      <w:r w:rsidR="00931D57">
        <w:fldChar w:fldCharType="separate"/>
      </w:r>
      <w:r w:rsidR="00B67887">
        <w:rPr>
          <w:noProof/>
        </w:rPr>
        <w:t>11</w:t>
      </w:r>
      <w:r w:rsidR="00931D57">
        <w:fldChar w:fldCharType="end"/>
      </w:r>
      <w:r>
        <w:t xml:space="preserve">. </w:t>
      </w:r>
      <w:r w:rsidR="00D65DD4">
        <w:t xml:space="preserve">Padajući izbornik </w:t>
      </w:r>
      <w:r>
        <w:t>Moji e-kolegiji</w:t>
      </w:r>
    </w:p>
    <w:p w14:paraId="7A86874B" w14:textId="77777777" w:rsidR="00C669BD" w:rsidRDefault="00C669BD" w:rsidP="00C669BD">
      <w:pPr>
        <w:pStyle w:val="Sadraj6pt"/>
      </w:pPr>
      <w:r w:rsidRPr="004B28DE">
        <w:t xml:space="preserve">Popis svih </w:t>
      </w:r>
      <w:r w:rsidR="00D65DD4">
        <w:t>e-</w:t>
      </w:r>
      <w:r w:rsidRPr="004B28DE">
        <w:t xml:space="preserve">kolegija dostupnih u sustavu Merlin prikazuje se odabirom poveznice </w:t>
      </w:r>
      <w:r w:rsidRPr="00005657">
        <w:rPr>
          <w:b/>
        </w:rPr>
        <w:t xml:space="preserve">Svi </w:t>
      </w:r>
      <w:r>
        <w:rPr>
          <w:b/>
        </w:rPr>
        <w:t>e-</w:t>
      </w:r>
      <w:r w:rsidRPr="00005657">
        <w:rPr>
          <w:b/>
        </w:rPr>
        <w:t>kolegiji</w:t>
      </w:r>
      <w:r w:rsidRPr="00005657">
        <w:t xml:space="preserve"> </w:t>
      </w:r>
      <w:r w:rsidRPr="004B28DE">
        <w:t xml:space="preserve">na dnu bloka </w:t>
      </w:r>
      <w:r w:rsidR="00D65DD4">
        <w:rPr>
          <w:b/>
        </w:rPr>
        <w:t>Popis e-kolegija</w:t>
      </w:r>
      <w:r w:rsidR="00D65DD4">
        <w:t>, nakon prijave u sustav</w:t>
      </w:r>
      <w:r w:rsidRPr="004B28DE">
        <w:t>.</w:t>
      </w:r>
    </w:p>
    <w:p w14:paraId="16014A1A" w14:textId="77777777" w:rsidR="00D65DD4" w:rsidRPr="00EF025C" w:rsidRDefault="00D65DD4" w:rsidP="00D65DD4">
      <w:pPr>
        <w:pStyle w:val="Sadraj0pt"/>
      </w:pPr>
      <w:r>
        <w:t>E-k</w:t>
      </w:r>
      <w:r w:rsidRPr="00EF025C">
        <w:t xml:space="preserve">olegiji se mogu pretražiti prema nazivu ili prema kratici. Za pristup početnoj stranici </w:t>
      </w:r>
      <w:r>
        <w:t>e-</w:t>
      </w:r>
      <w:r w:rsidRPr="00EF025C">
        <w:t>kolegija potrebno je odabrati njegov naziv.</w:t>
      </w:r>
    </w:p>
    <w:p w14:paraId="4A8472AE" w14:textId="77777777" w:rsidR="00D65DD4" w:rsidRPr="00EF025C" w:rsidRDefault="00D65DD4" w:rsidP="00D65DD4">
      <w:pPr>
        <w:pStyle w:val="Sadraj6pt"/>
      </w:pPr>
      <w:r w:rsidRPr="00EF025C">
        <w:t xml:space="preserve">Nastavnik može ograničiti pristup svojemu </w:t>
      </w:r>
      <w:r>
        <w:t>e-</w:t>
      </w:r>
      <w:r w:rsidRPr="00EF025C">
        <w:t xml:space="preserve">kolegiju postavljanjem lozinke ili zabranom samostalnog upisa u </w:t>
      </w:r>
      <w:r>
        <w:t>e-kolegij</w:t>
      </w:r>
      <w:r w:rsidRPr="00EF025C">
        <w:t>.</w:t>
      </w:r>
    </w:p>
    <w:p w14:paraId="56304FA2" w14:textId="77777777" w:rsidR="00D65DD4" w:rsidRPr="004B28DE" w:rsidRDefault="00D65DD4" w:rsidP="00D65DD4">
      <w:pPr>
        <w:pStyle w:val="Sadraj6pt"/>
      </w:pPr>
      <w:r w:rsidRPr="004B28DE">
        <w:t xml:space="preserve">Uz naziv </w:t>
      </w:r>
      <w:r w:rsidR="00564594">
        <w:t>e-kolegij</w:t>
      </w:r>
      <w:r w:rsidRPr="004B28DE">
        <w:t xml:space="preserve">a </w:t>
      </w:r>
      <w:r>
        <w:t>najčešće postoji i</w:t>
      </w:r>
      <w:r w:rsidRPr="004B28DE">
        <w:t xml:space="preserve"> kratki opis </w:t>
      </w:r>
      <w:r w:rsidR="00564594">
        <w:t>e-kolegij</w:t>
      </w:r>
      <w:r w:rsidRPr="004B28DE">
        <w:t xml:space="preserve">a kako bi se studentima </w:t>
      </w:r>
      <w:r>
        <w:t xml:space="preserve">pružio uvid u sadržaj </w:t>
      </w:r>
      <w:r w:rsidR="00564594">
        <w:t>e-kolegij</w:t>
      </w:r>
      <w:r>
        <w:t>a.</w:t>
      </w:r>
    </w:p>
    <w:p w14:paraId="166BCC33" w14:textId="77777777" w:rsidR="009F644F" w:rsidRDefault="009F644F" w:rsidP="00CE3DB5">
      <w:pPr>
        <w:pStyle w:val="Razina2"/>
      </w:pPr>
      <w:bookmarkStart w:id="9" w:name="_Toc523303218"/>
      <w:r>
        <w:t xml:space="preserve">Arhiva </w:t>
      </w:r>
      <w:r w:rsidR="00E800B0">
        <w:t>e-</w:t>
      </w:r>
      <w:r>
        <w:t>kolegija</w:t>
      </w:r>
      <w:bookmarkEnd w:id="9"/>
    </w:p>
    <w:p w14:paraId="40858BE8" w14:textId="77777777" w:rsidR="009F644F" w:rsidRDefault="009F644F" w:rsidP="009F644F">
      <w:pPr>
        <w:pStyle w:val="Sadraj6pt"/>
      </w:pPr>
      <w:r>
        <w:t xml:space="preserve">Po </w:t>
      </w:r>
      <w:r w:rsidRPr="004B28DE">
        <w:t xml:space="preserve">završetku akademske godine svi se </w:t>
      </w:r>
      <w:r w:rsidR="00E800B0">
        <w:t>e-</w:t>
      </w:r>
      <w:r w:rsidRPr="004B28DE">
        <w:t>kolegiji arhiviraju</w:t>
      </w:r>
      <w:r>
        <w:t>.</w:t>
      </w:r>
    </w:p>
    <w:p w14:paraId="5E5512C7" w14:textId="77777777" w:rsidR="00E800B0" w:rsidRDefault="00E800B0" w:rsidP="00E800B0">
      <w:pPr>
        <w:pStyle w:val="Sadraj0pt"/>
      </w:pPr>
      <w:r>
        <w:t>E-k</w:t>
      </w:r>
      <w:r w:rsidRPr="00EF025C">
        <w:t>olegiji</w:t>
      </w:r>
      <w:r>
        <w:t>ma</w:t>
      </w:r>
      <w:r w:rsidRPr="00EF025C">
        <w:t xml:space="preserve"> iz prethodnih akademskih godina </w:t>
      </w:r>
      <w:r>
        <w:t>moguće je pristupiti preko bloka</w:t>
      </w:r>
      <w:r w:rsidRPr="00EF025C">
        <w:t xml:space="preserve"> </w:t>
      </w:r>
      <w:r w:rsidRPr="00127071">
        <w:rPr>
          <w:b/>
        </w:rPr>
        <w:t xml:space="preserve">Arhiva </w:t>
      </w:r>
      <w:r>
        <w:rPr>
          <w:b/>
        </w:rPr>
        <w:t>e-</w:t>
      </w:r>
      <w:r w:rsidRPr="00127071">
        <w:rPr>
          <w:b/>
        </w:rPr>
        <w:t>kolegija</w:t>
      </w:r>
      <w:r w:rsidRPr="00EF025C">
        <w:t xml:space="preserve"> </w:t>
      </w:r>
      <w:r>
        <w:t xml:space="preserve">smještenog na naslovnici sustava Merlin ili nakon prijave u sustav odabirom poveznice </w:t>
      </w:r>
      <w:r w:rsidRPr="00B86C29">
        <w:rPr>
          <w:b/>
        </w:rPr>
        <w:t>Arhiva e-kolegija</w:t>
      </w:r>
      <w:r>
        <w:t xml:space="preserve"> iz padajućeg izbornika </w:t>
      </w:r>
      <w:r w:rsidRPr="00B86C29">
        <w:rPr>
          <w:b/>
        </w:rPr>
        <w:t>Rad na sustavu</w:t>
      </w:r>
      <w:r>
        <w:t xml:space="preserve"> smještenog na traci s izbornicima. Arhiva e-kolegija raspoređena je prema akademskim godinama te o</w:t>
      </w:r>
      <w:r w:rsidRPr="00EF025C">
        <w:t xml:space="preserve">dabirom akademske godine pristupa se popisu </w:t>
      </w:r>
      <w:r>
        <w:t>e-</w:t>
      </w:r>
      <w:r w:rsidRPr="00EF025C">
        <w:t>kolegija održanih u toj godini.</w:t>
      </w:r>
      <w:r>
        <w:t xml:space="preserve"> </w:t>
      </w:r>
    </w:p>
    <w:p w14:paraId="00BE51C9" w14:textId="77777777" w:rsidR="00E800B0" w:rsidRPr="004B28DE" w:rsidRDefault="00E800B0" w:rsidP="00E800B0">
      <w:pPr>
        <w:pStyle w:val="Sadraj6pt"/>
      </w:pPr>
      <w:r w:rsidRPr="00127071">
        <w:rPr>
          <w:rStyle w:val="Sadraj6ptChar"/>
          <w:sz w:val="22"/>
        </w:rPr>
        <w:t xml:space="preserve">Studenti imaju pristup </w:t>
      </w:r>
      <w:r>
        <w:rPr>
          <w:rStyle w:val="Sadraj6ptChar"/>
          <w:sz w:val="22"/>
        </w:rPr>
        <w:t>e-</w:t>
      </w:r>
      <w:r w:rsidRPr="00127071">
        <w:rPr>
          <w:rStyle w:val="Sadraj6ptChar"/>
          <w:sz w:val="22"/>
        </w:rPr>
        <w:t xml:space="preserve">kolegijima u Arhivi sve dok im vrijedi elektronički identitet iz sustava AAI@EduHr. Neupisanim studentima arhive </w:t>
      </w:r>
      <w:r>
        <w:rPr>
          <w:rStyle w:val="Sadraj6ptChar"/>
          <w:sz w:val="22"/>
        </w:rPr>
        <w:t>e-</w:t>
      </w:r>
      <w:r w:rsidRPr="00127071">
        <w:rPr>
          <w:rStyle w:val="Sadraj6ptChar"/>
          <w:sz w:val="22"/>
        </w:rPr>
        <w:t>kolegija nisu vidljive</w:t>
      </w:r>
      <w:r>
        <w:t>.</w:t>
      </w:r>
    </w:p>
    <w:p w14:paraId="2054384E" w14:textId="77777777" w:rsidR="00E800B0" w:rsidRDefault="00DC46A9" w:rsidP="00E800B0">
      <w:pPr>
        <w:pStyle w:val="Slike"/>
      </w:pPr>
      <w:r>
        <w:rPr>
          <w:lang w:eastAsia="hr-HR"/>
        </w:rPr>
        <w:lastRenderedPageBreak/>
        <w:drawing>
          <wp:inline distT="0" distB="0" distL="0" distR="0" wp14:anchorId="50FAE7AE" wp14:editId="4496D74D">
            <wp:extent cx="2772000" cy="1581247"/>
            <wp:effectExtent l="0" t="0" r="9525"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72000" cy="1581247"/>
                    </a:xfrm>
                    <a:prstGeom prst="rect">
                      <a:avLst/>
                    </a:prstGeom>
                    <a:ln>
                      <a:noFill/>
                    </a:ln>
                  </pic:spPr>
                </pic:pic>
              </a:graphicData>
            </a:graphic>
          </wp:inline>
        </w:drawing>
      </w:r>
    </w:p>
    <w:p w14:paraId="5A00C939" w14:textId="4D8C5125" w:rsidR="00E800B0" w:rsidRDefault="00E800B0" w:rsidP="00E800B0">
      <w:pPr>
        <w:pStyle w:val="Opisslike1"/>
      </w:pPr>
      <w:r>
        <w:t xml:space="preserve">Slika </w:t>
      </w:r>
      <w:fldSimple w:instr=" SEQ Slika \* ARABIC ">
        <w:r w:rsidR="00B67887">
          <w:rPr>
            <w:noProof/>
          </w:rPr>
          <w:t>12</w:t>
        </w:r>
      </w:fldSimple>
      <w:r>
        <w:t>. Blok Arhiva e-kolegija</w:t>
      </w:r>
    </w:p>
    <w:p w14:paraId="6B348096" w14:textId="4BB7FA5F" w:rsidR="00E800B0" w:rsidRDefault="00FC4FD9" w:rsidP="00E800B0">
      <w:pPr>
        <w:pStyle w:val="Slike"/>
      </w:pPr>
      <w:r>
        <w:rPr>
          <w:lang w:eastAsia="hr-HR"/>
        </w:rPr>
        <w:drawing>
          <wp:inline distT="0" distB="0" distL="0" distR="0" wp14:anchorId="6C0CEE91" wp14:editId="02EB6F7F">
            <wp:extent cx="2196000" cy="3345149"/>
            <wp:effectExtent l="19050" t="19050" r="1397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96000" cy="3345149"/>
                    </a:xfrm>
                    <a:prstGeom prst="rect">
                      <a:avLst/>
                    </a:prstGeom>
                    <a:ln>
                      <a:solidFill>
                        <a:schemeClr val="bg2">
                          <a:lumMod val="90000"/>
                        </a:schemeClr>
                      </a:solidFill>
                    </a:ln>
                  </pic:spPr>
                </pic:pic>
              </a:graphicData>
            </a:graphic>
          </wp:inline>
        </w:drawing>
      </w:r>
    </w:p>
    <w:p w14:paraId="5835D9CD" w14:textId="1769C05B" w:rsidR="00E800B0" w:rsidRDefault="00E800B0" w:rsidP="00E800B0">
      <w:pPr>
        <w:pStyle w:val="Opisslike1"/>
      </w:pPr>
      <w:r>
        <w:t xml:space="preserve">Slika </w:t>
      </w:r>
      <w:fldSimple w:instr=" SEQ Slika \* ARABIC ">
        <w:r w:rsidR="00B67887">
          <w:rPr>
            <w:noProof/>
          </w:rPr>
          <w:t>13</w:t>
        </w:r>
      </w:fldSimple>
      <w:r>
        <w:t>. Poveznica na arhivu e-kolegija nakon prijave u sustav</w:t>
      </w:r>
    </w:p>
    <w:p w14:paraId="24F1691D" w14:textId="77777777" w:rsidR="00821ABF" w:rsidRDefault="00821ABF" w:rsidP="00CE3DB5">
      <w:pPr>
        <w:pStyle w:val="Razina2"/>
      </w:pPr>
      <w:bookmarkStart w:id="10" w:name="_Toc523303219"/>
      <w:r>
        <w:t xml:space="preserve">Postavke </w:t>
      </w:r>
      <w:r w:rsidR="00087DCB">
        <w:t>e-</w:t>
      </w:r>
      <w:r>
        <w:t>kolegija</w:t>
      </w:r>
      <w:bookmarkEnd w:id="10"/>
    </w:p>
    <w:p w14:paraId="5C5A36A1" w14:textId="77777777" w:rsidR="00821ABF" w:rsidRPr="007302BA" w:rsidRDefault="00564594" w:rsidP="00821ABF">
      <w:pPr>
        <w:pStyle w:val="Sadraj6pt"/>
      </w:pPr>
      <w:r>
        <w:t>E-kolegij</w:t>
      </w:r>
      <w:r w:rsidR="00821ABF">
        <w:t xml:space="preserve"> </w:t>
      </w:r>
      <w:r w:rsidR="00821ABF" w:rsidRPr="007302BA">
        <w:t>može biti organiziran u nekoliko oblika:</w:t>
      </w:r>
    </w:p>
    <w:p w14:paraId="0BEEA811" w14:textId="77777777" w:rsidR="00821ABF" w:rsidRPr="00821ABF" w:rsidRDefault="00821ABF" w:rsidP="00020367">
      <w:pPr>
        <w:pStyle w:val="Sadraj0pt"/>
        <w:numPr>
          <w:ilvl w:val="0"/>
          <w:numId w:val="5"/>
        </w:numPr>
      </w:pPr>
      <w:r w:rsidRPr="00821ABF">
        <w:rPr>
          <w:b/>
        </w:rPr>
        <w:t>Tematski oblik</w:t>
      </w:r>
      <w:r w:rsidRPr="00821ABF">
        <w:t xml:space="preserve"> organizira sadržaj </w:t>
      </w:r>
      <w:r w:rsidR="00087DCB">
        <w:t>e-</w:t>
      </w:r>
      <w:r w:rsidRPr="00821ABF">
        <w:t>kolegija u obliku tema, a svaka tema ima svoj naziv i sažetak.</w:t>
      </w:r>
    </w:p>
    <w:p w14:paraId="5DB24507" w14:textId="77777777" w:rsidR="00087DCB" w:rsidRDefault="00821ABF" w:rsidP="00996DCE">
      <w:pPr>
        <w:pStyle w:val="Sadraj0pt"/>
        <w:numPr>
          <w:ilvl w:val="0"/>
          <w:numId w:val="5"/>
        </w:numPr>
      </w:pPr>
      <w:r w:rsidRPr="00087DCB">
        <w:rPr>
          <w:b/>
        </w:rPr>
        <w:t>Tjedni oblik</w:t>
      </w:r>
      <w:r w:rsidRPr="00821ABF">
        <w:t xml:space="preserve"> organizira sadržaj </w:t>
      </w:r>
      <w:r w:rsidR="00087DCB">
        <w:t>e-</w:t>
      </w:r>
      <w:r w:rsidRPr="00821ABF">
        <w:t>kolegija po datumima</w:t>
      </w:r>
    </w:p>
    <w:p w14:paraId="1B0F07DE" w14:textId="77777777" w:rsidR="00821ABF" w:rsidRPr="00821ABF" w:rsidRDefault="00821ABF" w:rsidP="00996DCE">
      <w:pPr>
        <w:pStyle w:val="Sadraj0pt"/>
        <w:numPr>
          <w:ilvl w:val="0"/>
          <w:numId w:val="5"/>
        </w:numPr>
      </w:pPr>
      <w:r w:rsidRPr="00087DCB">
        <w:rPr>
          <w:b/>
        </w:rPr>
        <w:t>Samo jedna aktivnost</w:t>
      </w:r>
      <w:r w:rsidRPr="00821ABF">
        <w:t xml:space="preserve"> omogućuje uporabu </w:t>
      </w:r>
      <w:r w:rsidR="00087DCB">
        <w:t>e-</w:t>
      </w:r>
      <w:r w:rsidRPr="00821ABF">
        <w:t xml:space="preserve">kolegija samo za jednu aktivnost, pri čemu se odabirom naziva </w:t>
      </w:r>
      <w:r w:rsidR="00087DCB">
        <w:t>e-</w:t>
      </w:r>
      <w:r w:rsidRPr="00821ABF">
        <w:t>kolegija izravno ulazi u postavljenu aktivnost.</w:t>
      </w:r>
    </w:p>
    <w:p w14:paraId="2AAD9FD3" w14:textId="77777777" w:rsidR="00821ABF" w:rsidRPr="004F710F" w:rsidRDefault="00821ABF" w:rsidP="00020367">
      <w:pPr>
        <w:pStyle w:val="Sadraj6pt"/>
        <w:numPr>
          <w:ilvl w:val="0"/>
          <w:numId w:val="5"/>
        </w:numPr>
      </w:pPr>
      <w:r w:rsidRPr="00007D7E">
        <w:rPr>
          <w:b/>
        </w:rPr>
        <w:t>Sažeti prikaz teme</w:t>
      </w:r>
      <w:r>
        <w:t xml:space="preserve"> organizira sadržaj </w:t>
      </w:r>
      <w:r w:rsidR="00087DCB">
        <w:t>e-</w:t>
      </w:r>
      <w:r>
        <w:t>kolegija u obliku sažetih tema koje se mogu smanjiti na</w:t>
      </w:r>
      <w:r w:rsidR="00087DCB">
        <w:t xml:space="preserve"> sam naslov teme ili proširiti </w:t>
      </w:r>
      <w:r>
        <w:t>kako bi sad</w:t>
      </w:r>
      <w:r w:rsidR="00087DCB">
        <w:t>ržaj pojedine teme bio vidljiv.</w:t>
      </w:r>
    </w:p>
    <w:p w14:paraId="61D922C3" w14:textId="77777777" w:rsidR="00821ABF" w:rsidRDefault="00242992" w:rsidP="00463561">
      <w:pPr>
        <w:pStyle w:val="Slike"/>
      </w:pPr>
      <w:r>
        <w:rPr>
          <w:lang w:eastAsia="hr-HR"/>
        </w:rPr>
        <w:lastRenderedPageBreak/>
        <w:drawing>
          <wp:inline distT="0" distB="0" distL="0" distR="0" wp14:anchorId="13A579D4" wp14:editId="4E3F829F">
            <wp:extent cx="5760720" cy="1987550"/>
            <wp:effectExtent l="19050" t="19050" r="11430" b="12700"/>
            <wp:docPr id="947" name="Slika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istaknuta_tema.JPG"/>
                    <pic:cNvPicPr/>
                  </pic:nvPicPr>
                  <pic:blipFill>
                    <a:blip r:embed="rId34">
                      <a:extLst>
                        <a:ext uri="{28A0092B-C50C-407E-A947-70E740481C1C}">
                          <a14:useLocalDpi xmlns:a14="http://schemas.microsoft.com/office/drawing/2010/main" val="0"/>
                        </a:ext>
                      </a:extLst>
                    </a:blip>
                    <a:stretch>
                      <a:fillRect/>
                    </a:stretch>
                  </pic:blipFill>
                  <pic:spPr>
                    <a:xfrm>
                      <a:off x="0" y="0"/>
                      <a:ext cx="5760720" cy="1987550"/>
                    </a:xfrm>
                    <a:prstGeom prst="rect">
                      <a:avLst/>
                    </a:prstGeom>
                    <a:ln>
                      <a:solidFill>
                        <a:schemeClr val="bg2">
                          <a:lumMod val="90000"/>
                        </a:schemeClr>
                      </a:solidFill>
                    </a:ln>
                  </pic:spPr>
                </pic:pic>
              </a:graphicData>
            </a:graphic>
          </wp:inline>
        </w:drawing>
      </w:r>
    </w:p>
    <w:p w14:paraId="62178D1F" w14:textId="64F214B3" w:rsidR="00463561" w:rsidRDefault="00463561" w:rsidP="00463561">
      <w:pPr>
        <w:pStyle w:val="Opisslike1"/>
      </w:pPr>
      <w:r>
        <w:t xml:space="preserve">Slika </w:t>
      </w:r>
      <w:r w:rsidR="00931D57">
        <w:fldChar w:fldCharType="begin"/>
      </w:r>
      <w:r>
        <w:instrText xml:space="preserve"> SEQ Slika \* ARABIC </w:instrText>
      </w:r>
      <w:r w:rsidR="00931D57">
        <w:fldChar w:fldCharType="separate"/>
      </w:r>
      <w:r w:rsidR="00B67887">
        <w:rPr>
          <w:noProof/>
        </w:rPr>
        <w:t>14</w:t>
      </w:r>
      <w:r w:rsidR="00931D57">
        <w:fldChar w:fldCharType="end"/>
      </w:r>
      <w:r>
        <w:t xml:space="preserve">. Prikaz istaknute teme u </w:t>
      </w:r>
      <w:r w:rsidR="00087DCB">
        <w:t>e-</w:t>
      </w:r>
      <w:r>
        <w:t>kolegiju</w:t>
      </w:r>
    </w:p>
    <w:p w14:paraId="3C8DC8E3" w14:textId="77777777" w:rsidR="00463561" w:rsidRDefault="00463561" w:rsidP="00463561">
      <w:pPr>
        <w:pStyle w:val="Sadraj6pt"/>
      </w:pPr>
      <w:r>
        <w:t xml:space="preserve">Istaknuta tema u </w:t>
      </w:r>
      <w:r w:rsidR="00087DCB">
        <w:t>e-</w:t>
      </w:r>
      <w:r>
        <w:t>kolegiju je sv</w:t>
      </w:r>
      <w:r w:rsidR="00061373">
        <w:t>i</w:t>
      </w:r>
      <w:r>
        <w:t>jetlo plave boje.</w:t>
      </w:r>
    </w:p>
    <w:p w14:paraId="26607226" w14:textId="77777777" w:rsidR="00463561" w:rsidRPr="00C52018" w:rsidRDefault="00463561" w:rsidP="00463561">
      <w:pPr>
        <w:pStyle w:val="Obiannaslov"/>
      </w:pPr>
      <w:r w:rsidRPr="00C52018">
        <w:t>Trajanje upisa</w:t>
      </w:r>
    </w:p>
    <w:p w14:paraId="5D07F2CC" w14:textId="77777777" w:rsidR="00463561" w:rsidRDefault="00463561" w:rsidP="00463561">
      <w:pPr>
        <w:pStyle w:val="Sadraj6pt"/>
      </w:pPr>
      <w:r w:rsidRPr="007302BA">
        <w:t xml:space="preserve">Student je obično upisan na neograničeno vrijeme. Nakon isteka akademske godine </w:t>
      </w:r>
      <w:r w:rsidR="00243167">
        <w:t>e-</w:t>
      </w:r>
      <w:r w:rsidRPr="007302BA">
        <w:t xml:space="preserve">kolegij postaje neaktivan. </w:t>
      </w:r>
      <w:r w:rsidR="00243167">
        <w:t>E-k</w:t>
      </w:r>
      <w:r w:rsidRPr="007302BA">
        <w:t xml:space="preserve">olegiju i dalje imaju pristup upisani studenti, ali nisu mogući novi upisi niti je taj </w:t>
      </w:r>
      <w:r w:rsidR="00243167">
        <w:t>e-</w:t>
      </w:r>
      <w:r w:rsidRPr="007302BA">
        <w:t>kolegij vidljiv ostalim korisnicima.</w:t>
      </w:r>
    </w:p>
    <w:p w14:paraId="14FA5188" w14:textId="77777777" w:rsidR="00463561" w:rsidRDefault="00463561" w:rsidP="00463561">
      <w:pPr>
        <w:pStyle w:val="Obiannaslov"/>
      </w:pPr>
      <w:r>
        <w:t>Pristup</w:t>
      </w:r>
    </w:p>
    <w:p w14:paraId="62168494" w14:textId="77777777" w:rsidR="00463561" w:rsidRPr="007302BA" w:rsidRDefault="00463561" w:rsidP="00463561">
      <w:pPr>
        <w:pStyle w:val="Sadraj6pt"/>
      </w:pPr>
      <w:r w:rsidRPr="007302BA">
        <w:t xml:space="preserve">Pristup </w:t>
      </w:r>
      <w:r w:rsidR="00243167">
        <w:t>e-</w:t>
      </w:r>
      <w:r w:rsidRPr="007302BA">
        <w:t xml:space="preserve">kolegiju može biti ograničen na korisnike upisane u određenu </w:t>
      </w:r>
      <w:r>
        <w:t>grup</w:t>
      </w:r>
      <w:r w:rsidRPr="007302BA">
        <w:t xml:space="preserve">u ili korisnike kojima se dodjeljuje lozinka za </w:t>
      </w:r>
      <w:r w:rsidR="00243167">
        <w:t>e-</w:t>
      </w:r>
      <w:r w:rsidRPr="007302BA">
        <w:t>kolegij.</w:t>
      </w:r>
    </w:p>
    <w:p w14:paraId="14E9081F" w14:textId="26EE2C58" w:rsidR="00463561" w:rsidRPr="007302BA" w:rsidRDefault="00463561" w:rsidP="00463561">
      <w:pPr>
        <w:pStyle w:val="Sadraj6pt"/>
      </w:pPr>
      <w:r w:rsidRPr="007302BA">
        <w:t xml:space="preserve">Lozinku za pristup </w:t>
      </w:r>
      <w:r w:rsidR="00243167">
        <w:t>e-</w:t>
      </w:r>
      <w:r w:rsidRPr="007302BA">
        <w:t xml:space="preserve">kolegiju nastavnik studentima daje na predavanju, a takvi </w:t>
      </w:r>
      <w:r w:rsidR="00243167">
        <w:t>e-</w:t>
      </w:r>
      <w:r w:rsidRPr="007302BA">
        <w:t>kolegiji pored naziva kolegija imaju znak</w:t>
      </w:r>
      <w:r>
        <w:t xml:space="preserve"> </w:t>
      </w:r>
      <w:r w:rsidR="00765129">
        <w:rPr>
          <w:noProof/>
          <w:lang w:eastAsia="hr-HR"/>
        </w:rPr>
        <w:drawing>
          <wp:inline distT="0" distB="0" distL="0" distR="0" wp14:anchorId="1A27E0CC" wp14:editId="7DAF6E52">
            <wp:extent cx="223630" cy="190500"/>
            <wp:effectExtent l="0" t="0" r="5080" b="0"/>
            <wp:docPr id="948" name="Slika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kljucic.JPG"/>
                    <pic:cNvPicPr/>
                  </pic:nvPicPr>
                  <pic:blipFill>
                    <a:blip r:embed="rId35">
                      <a:extLst>
                        <a:ext uri="{28A0092B-C50C-407E-A947-70E740481C1C}">
                          <a14:useLocalDpi xmlns:a14="http://schemas.microsoft.com/office/drawing/2010/main" val="0"/>
                        </a:ext>
                      </a:extLst>
                    </a:blip>
                    <a:stretch>
                      <a:fillRect/>
                    </a:stretch>
                  </pic:blipFill>
                  <pic:spPr>
                    <a:xfrm>
                      <a:off x="0" y="0"/>
                      <a:ext cx="224551" cy="191285"/>
                    </a:xfrm>
                    <a:prstGeom prst="rect">
                      <a:avLst/>
                    </a:prstGeom>
                  </pic:spPr>
                </pic:pic>
              </a:graphicData>
            </a:graphic>
          </wp:inline>
        </w:drawing>
      </w:r>
      <w:r w:rsidRPr="007302BA">
        <w:t>.</w:t>
      </w:r>
    </w:p>
    <w:p w14:paraId="4AE94562" w14:textId="388A02E2" w:rsidR="00463561" w:rsidRPr="007302BA" w:rsidRDefault="00463561" w:rsidP="00463561">
      <w:pPr>
        <w:pStyle w:val="Sadraj6pt"/>
      </w:pPr>
      <w:r w:rsidRPr="007302BA">
        <w:t xml:space="preserve">Pojedini </w:t>
      </w:r>
      <w:r w:rsidR="00243167">
        <w:t>e-</w:t>
      </w:r>
      <w:r w:rsidRPr="007302BA">
        <w:t>kolegiji dozvoljavaju pristup gostima, a označeni su ikonom</w:t>
      </w:r>
      <w:r>
        <w:t xml:space="preserve"> </w:t>
      </w:r>
      <w:r w:rsidR="00765129">
        <w:rPr>
          <w:noProof/>
          <w:lang w:eastAsia="hr-HR"/>
        </w:rPr>
        <w:drawing>
          <wp:inline distT="0" distB="0" distL="0" distR="0" wp14:anchorId="219D7C35" wp14:editId="784897CD">
            <wp:extent cx="161559" cy="200025"/>
            <wp:effectExtent l="0" t="0" r="0" b="0"/>
            <wp:docPr id="950" name="Slika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gosti.JPG"/>
                    <pic:cNvPicPr/>
                  </pic:nvPicPr>
                  <pic:blipFill>
                    <a:blip r:embed="rId36">
                      <a:extLst>
                        <a:ext uri="{28A0092B-C50C-407E-A947-70E740481C1C}">
                          <a14:useLocalDpi xmlns:a14="http://schemas.microsoft.com/office/drawing/2010/main" val="0"/>
                        </a:ext>
                      </a:extLst>
                    </a:blip>
                    <a:stretch>
                      <a:fillRect/>
                    </a:stretch>
                  </pic:blipFill>
                  <pic:spPr>
                    <a:xfrm>
                      <a:off x="0" y="0"/>
                      <a:ext cx="161828" cy="200359"/>
                    </a:xfrm>
                    <a:prstGeom prst="rect">
                      <a:avLst/>
                    </a:prstGeom>
                  </pic:spPr>
                </pic:pic>
              </a:graphicData>
            </a:graphic>
          </wp:inline>
        </w:drawing>
      </w:r>
      <w:r w:rsidRPr="007302BA">
        <w:t>.</w:t>
      </w:r>
    </w:p>
    <w:p w14:paraId="72179C50" w14:textId="4004025F" w:rsidR="00463561" w:rsidRPr="007302BA" w:rsidRDefault="00243167" w:rsidP="00463561">
      <w:pPr>
        <w:pStyle w:val="Sadraj6pt"/>
      </w:pPr>
      <w:r>
        <w:t>E-k</w:t>
      </w:r>
      <w:r w:rsidR="00463561" w:rsidRPr="007302BA">
        <w:t>olegij koji dopušta ulazak gosti</w:t>
      </w:r>
      <w:r w:rsidR="00463561">
        <w:t xml:space="preserve">ma s lozinkom označen je ikonom </w:t>
      </w:r>
      <w:r w:rsidR="00765129">
        <w:rPr>
          <w:noProof/>
          <w:lang w:eastAsia="hr-HR"/>
        </w:rPr>
        <w:drawing>
          <wp:inline distT="0" distB="0" distL="0" distR="0" wp14:anchorId="18709541" wp14:editId="321AA63F">
            <wp:extent cx="223630" cy="190500"/>
            <wp:effectExtent l="0" t="0" r="5080" b="0"/>
            <wp:docPr id="949" name="Slika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kljucic.JPG"/>
                    <pic:cNvPicPr/>
                  </pic:nvPicPr>
                  <pic:blipFill>
                    <a:blip r:embed="rId35">
                      <a:extLst>
                        <a:ext uri="{28A0092B-C50C-407E-A947-70E740481C1C}">
                          <a14:useLocalDpi xmlns:a14="http://schemas.microsoft.com/office/drawing/2010/main" val="0"/>
                        </a:ext>
                      </a:extLst>
                    </a:blip>
                    <a:stretch>
                      <a:fillRect/>
                    </a:stretch>
                  </pic:blipFill>
                  <pic:spPr>
                    <a:xfrm>
                      <a:off x="0" y="0"/>
                      <a:ext cx="224551" cy="191285"/>
                    </a:xfrm>
                    <a:prstGeom prst="rect">
                      <a:avLst/>
                    </a:prstGeom>
                  </pic:spPr>
                </pic:pic>
              </a:graphicData>
            </a:graphic>
          </wp:inline>
        </w:drawing>
      </w:r>
      <w:r w:rsidR="00463561" w:rsidRPr="007302BA">
        <w:t>.</w:t>
      </w:r>
    </w:p>
    <w:p w14:paraId="0ED48F7E" w14:textId="4B12204C" w:rsidR="00463561" w:rsidRPr="007302BA" w:rsidRDefault="00243167" w:rsidP="00463561">
      <w:pPr>
        <w:pStyle w:val="Sadraj6pt"/>
      </w:pPr>
      <w:r>
        <w:t>E-k</w:t>
      </w:r>
      <w:r w:rsidR="00463561" w:rsidRPr="007302BA">
        <w:t xml:space="preserve">olegij </w:t>
      </w:r>
      <w:r w:rsidR="00BE671C">
        <w:t xml:space="preserve">u kojem je omogućen samostalni upis studenata označen je ikonom </w:t>
      </w:r>
      <w:r w:rsidR="005362E9">
        <w:rPr>
          <w:noProof/>
          <w:lang w:eastAsia="hr-HR"/>
        </w:rPr>
        <w:drawing>
          <wp:inline distT="0" distB="0" distL="0" distR="0" wp14:anchorId="116DED69" wp14:editId="5AD02135">
            <wp:extent cx="205653" cy="180975"/>
            <wp:effectExtent l="0" t="0" r="4445" b="0"/>
            <wp:docPr id="951" name="Slika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samostalni.JPG"/>
                    <pic:cNvPicPr/>
                  </pic:nvPicPr>
                  <pic:blipFill>
                    <a:blip r:embed="rId37">
                      <a:extLst>
                        <a:ext uri="{28A0092B-C50C-407E-A947-70E740481C1C}">
                          <a14:useLocalDpi xmlns:a14="http://schemas.microsoft.com/office/drawing/2010/main" val="0"/>
                        </a:ext>
                      </a:extLst>
                    </a:blip>
                    <a:stretch>
                      <a:fillRect/>
                    </a:stretch>
                  </pic:blipFill>
                  <pic:spPr>
                    <a:xfrm>
                      <a:off x="0" y="0"/>
                      <a:ext cx="210700" cy="185417"/>
                    </a:xfrm>
                    <a:prstGeom prst="rect">
                      <a:avLst/>
                    </a:prstGeom>
                  </pic:spPr>
                </pic:pic>
              </a:graphicData>
            </a:graphic>
          </wp:inline>
        </w:drawing>
      </w:r>
      <w:r w:rsidR="00463561" w:rsidRPr="007302BA">
        <w:t>.</w:t>
      </w:r>
    </w:p>
    <w:p w14:paraId="0B9193F1" w14:textId="77777777" w:rsidR="00463561" w:rsidRDefault="00463561" w:rsidP="00463561">
      <w:pPr>
        <w:pStyle w:val="Sadraj6pt"/>
      </w:pPr>
      <w:r w:rsidRPr="007302BA">
        <w:t xml:space="preserve">Za razliku od prijavljenih korisnika koji lozinku upisuju samo prilikom prve prijave gost mora prilikom svakog pristupa </w:t>
      </w:r>
      <w:r w:rsidR="00243167">
        <w:t>e-</w:t>
      </w:r>
      <w:r w:rsidRPr="007302BA">
        <w:t>kolegiju upisivati lozinku.</w:t>
      </w:r>
    </w:p>
    <w:p w14:paraId="6AE53CBF" w14:textId="77777777" w:rsidR="000E2CD5" w:rsidRDefault="000E2CD5" w:rsidP="000E2CD5">
      <w:pPr>
        <w:pStyle w:val="Obiannaslov"/>
      </w:pPr>
      <w:bookmarkStart w:id="11" w:name="Pretraživanje"/>
      <w:r>
        <w:t>Pretraživanje</w:t>
      </w:r>
      <w:bookmarkEnd w:id="11"/>
      <w:r>
        <w:t xml:space="preserve"> sadržaja e-kolegija</w:t>
      </w:r>
    </w:p>
    <w:p w14:paraId="46A13525" w14:textId="77777777" w:rsidR="00FC4FD9" w:rsidRDefault="00FC4FD9" w:rsidP="000E2CD5">
      <w:pPr>
        <w:pStyle w:val="Sadraj6pt"/>
        <w:rPr>
          <w:lang w:eastAsia="hr-HR"/>
        </w:rPr>
      </w:pPr>
      <w:r w:rsidRPr="00FC4FD9">
        <w:rPr>
          <w:color w:val="000000" w:themeColor="text1"/>
          <w:lang w:eastAsia="hr-HR"/>
        </w:rPr>
        <w:t xml:space="preserve">Pretraživanje omogućava svim korisnicima pretraživanje sadržaja svih e-kolegija kojima imaju pravo pristupa, kao i e-kolegija u koje nisu upisani, ali su im vidljivi (npr. e-kolegiji dostupni gostima i korisnicima s odgovarajućim ovlastima) te sadržaja HTML blokova. </w:t>
      </w:r>
      <w:r w:rsidR="000E2CD5" w:rsidRPr="000F4030">
        <w:rPr>
          <w:lang w:eastAsia="hr-HR"/>
        </w:rPr>
        <w:t xml:space="preserve">Korisnici mogu pretraživati </w:t>
      </w:r>
      <w:r w:rsidR="000E2CD5">
        <w:rPr>
          <w:lang w:eastAsia="hr-HR"/>
        </w:rPr>
        <w:t xml:space="preserve">sav sadržaj izrađen kroz sustav Merlin kao što su </w:t>
      </w:r>
      <w:r w:rsidR="000E2CD5" w:rsidRPr="000F4030">
        <w:rPr>
          <w:lang w:eastAsia="hr-HR"/>
        </w:rPr>
        <w:t>osnovne informacije u e-kolegi</w:t>
      </w:r>
      <w:r w:rsidR="000E2CD5">
        <w:rPr>
          <w:lang w:eastAsia="hr-HR"/>
        </w:rPr>
        <w:t xml:space="preserve">ju, </w:t>
      </w:r>
      <w:r w:rsidR="000E2CD5" w:rsidRPr="000F4030">
        <w:rPr>
          <w:lang w:eastAsia="hr-HR"/>
        </w:rPr>
        <w:t>sadržaj pojedinih resursa i aktivnosti, poruke u forumu, poglavlja knjige, pojmove u rječniku ili suradničke wiki stranice</w:t>
      </w:r>
      <w:r>
        <w:rPr>
          <w:lang w:eastAsia="hr-HR"/>
        </w:rPr>
        <w:t>, ali i vanjske datoteke (.doc, .pdf i sl.).</w:t>
      </w:r>
    </w:p>
    <w:p w14:paraId="11B7C48F" w14:textId="3180A768" w:rsidR="000E2CD5" w:rsidRDefault="000E2CD5" w:rsidP="000E2CD5">
      <w:pPr>
        <w:pStyle w:val="Sadraj6pt"/>
        <w:rPr>
          <w:rFonts w:eastAsia="Times New Roman" w:cs="Arial"/>
          <w:color w:val="000000" w:themeColor="text1"/>
          <w:lang w:eastAsia="hr-HR"/>
        </w:rPr>
      </w:pPr>
      <w:r>
        <w:rPr>
          <w:rFonts w:eastAsia="Times New Roman" w:cs="Arial"/>
          <w:color w:val="000000" w:themeColor="text1"/>
          <w:lang w:eastAsia="hr-HR"/>
        </w:rPr>
        <w:t xml:space="preserve">Traženi pojam upisuje se u okvir za pretraživanje smješten na traci s izbornicima. Nastavnik može dodati i blok </w:t>
      </w:r>
      <w:r w:rsidRPr="00FF3F1C">
        <w:rPr>
          <w:rFonts w:eastAsia="Times New Roman" w:cs="Arial"/>
          <w:b/>
          <w:color w:val="000000" w:themeColor="text1"/>
          <w:lang w:eastAsia="hr-HR"/>
        </w:rPr>
        <w:t>Pretraživanje</w:t>
      </w:r>
      <w:r>
        <w:rPr>
          <w:rFonts w:eastAsia="Times New Roman" w:cs="Arial"/>
          <w:color w:val="000000" w:themeColor="text1"/>
          <w:lang w:eastAsia="hr-HR"/>
        </w:rPr>
        <w:t xml:space="preserve"> koji ima funkcionalnost pretraživanja sadržaja.</w:t>
      </w:r>
    </w:p>
    <w:p w14:paraId="51FC6875" w14:textId="46E506B2" w:rsidR="000E2CD5" w:rsidRDefault="00FC4FD9" w:rsidP="000E2CD5">
      <w:pPr>
        <w:pStyle w:val="Slike"/>
        <w:rPr>
          <w:rFonts w:eastAsia="Times New Roman" w:cs="Arial"/>
          <w:color w:val="000000" w:themeColor="text1"/>
          <w:lang w:eastAsia="hr-HR"/>
        </w:rPr>
      </w:pPr>
      <w:r>
        <w:rPr>
          <w:lang w:eastAsia="hr-HR"/>
        </w:rPr>
        <w:lastRenderedPageBreak/>
        <w:drawing>
          <wp:inline distT="0" distB="0" distL="0" distR="0" wp14:anchorId="5B3EAF98" wp14:editId="71C71CCB">
            <wp:extent cx="4788000" cy="891954"/>
            <wp:effectExtent l="19050" t="19050" r="1270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88000" cy="891954"/>
                    </a:xfrm>
                    <a:prstGeom prst="rect">
                      <a:avLst/>
                    </a:prstGeom>
                    <a:ln>
                      <a:solidFill>
                        <a:schemeClr val="bg2">
                          <a:lumMod val="90000"/>
                        </a:schemeClr>
                      </a:solidFill>
                    </a:ln>
                  </pic:spPr>
                </pic:pic>
              </a:graphicData>
            </a:graphic>
          </wp:inline>
        </w:drawing>
      </w:r>
    </w:p>
    <w:p w14:paraId="5B40276B" w14:textId="5CC5046A" w:rsidR="000E2CD5" w:rsidRDefault="000E2CD5" w:rsidP="000E2CD5">
      <w:pPr>
        <w:pStyle w:val="Opisslike1"/>
        <w:rPr>
          <w:rFonts w:eastAsia="Times New Roman" w:cs="Arial"/>
          <w:color w:val="000000" w:themeColor="text1"/>
          <w:lang w:eastAsia="hr-HR"/>
        </w:rPr>
      </w:pPr>
      <w:r>
        <w:t xml:space="preserve">Slika </w:t>
      </w:r>
      <w:fldSimple w:instr=" SEQ Slika \* ARABIC ">
        <w:r w:rsidR="00B67887">
          <w:rPr>
            <w:noProof/>
          </w:rPr>
          <w:t>15</w:t>
        </w:r>
      </w:fldSimple>
      <w:r>
        <w:t>. Okvir za pretraživanje</w:t>
      </w:r>
    </w:p>
    <w:p w14:paraId="473528AF" w14:textId="77777777" w:rsidR="000E2CD5" w:rsidRDefault="000E2CD5" w:rsidP="000E2CD5">
      <w:pPr>
        <w:pStyle w:val="Sadraj6pt"/>
        <w:rPr>
          <w:lang w:eastAsia="hr-HR"/>
        </w:rPr>
      </w:pPr>
      <w:r w:rsidRPr="000F4030">
        <w:rPr>
          <w:lang w:eastAsia="hr-HR"/>
        </w:rPr>
        <w:t>Moguće je i napredno pretraživanje korištenjem različitih filtera i uvjeta pretraživanja</w:t>
      </w:r>
      <w:r>
        <w:rPr>
          <w:lang w:eastAsia="hr-HR"/>
        </w:rPr>
        <w:t>.</w:t>
      </w:r>
    </w:p>
    <w:p w14:paraId="5D66A23B" w14:textId="77777777" w:rsidR="00266393" w:rsidRDefault="00463561" w:rsidP="00943F86">
      <w:pPr>
        <w:pStyle w:val="Razina2"/>
      </w:pPr>
      <w:bookmarkStart w:id="12" w:name="_Toc523303220"/>
      <w:r>
        <w:t>Objava vijesti</w:t>
      </w:r>
      <w:bookmarkEnd w:id="12"/>
    </w:p>
    <w:p w14:paraId="456A9769" w14:textId="07D37645" w:rsidR="00463561" w:rsidRDefault="00082012" w:rsidP="00266393">
      <w:pPr>
        <w:pStyle w:val="Slike"/>
      </w:pPr>
      <w:r>
        <w:rPr>
          <w:lang w:eastAsia="hr-HR"/>
        </w:rPr>
        <w:drawing>
          <wp:inline distT="0" distB="0" distL="0" distR="0" wp14:anchorId="566CF0DC" wp14:editId="709F2495">
            <wp:extent cx="1381125" cy="809625"/>
            <wp:effectExtent l="19050" t="19050" r="28575" b="28575"/>
            <wp:docPr id="953" name="Slika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obavijesti.JPG"/>
                    <pic:cNvPicPr/>
                  </pic:nvPicPr>
                  <pic:blipFill>
                    <a:blip r:embed="rId39">
                      <a:extLst>
                        <a:ext uri="{28A0092B-C50C-407E-A947-70E740481C1C}">
                          <a14:useLocalDpi xmlns:a14="http://schemas.microsoft.com/office/drawing/2010/main" val="0"/>
                        </a:ext>
                      </a:extLst>
                    </a:blip>
                    <a:stretch>
                      <a:fillRect/>
                    </a:stretch>
                  </pic:blipFill>
                  <pic:spPr>
                    <a:xfrm>
                      <a:off x="0" y="0"/>
                      <a:ext cx="1381125" cy="809625"/>
                    </a:xfrm>
                    <a:prstGeom prst="rect">
                      <a:avLst/>
                    </a:prstGeom>
                    <a:ln>
                      <a:solidFill>
                        <a:schemeClr val="bg2">
                          <a:lumMod val="90000"/>
                        </a:schemeClr>
                      </a:solidFill>
                    </a:ln>
                  </pic:spPr>
                </pic:pic>
              </a:graphicData>
            </a:graphic>
          </wp:inline>
        </w:drawing>
      </w:r>
    </w:p>
    <w:p w14:paraId="253F7927" w14:textId="1DD7AADB" w:rsidR="00266393" w:rsidRDefault="00266393" w:rsidP="00266393">
      <w:pPr>
        <w:pStyle w:val="Opisslike1"/>
      </w:pPr>
      <w:r>
        <w:t xml:space="preserve">Slika </w:t>
      </w:r>
      <w:r w:rsidR="00931D57">
        <w:fldChar w:fldCharType="begin"/>
      </w:r>
      <w:r>
        <w:instrText xml:space="preserve"> SEQ Slika \* ARABIC </w:instrText>
      </w:r>
      <w:r w:rsidR="00931D57">
        <w:fldChar w:fldCharType="separate"/>
      </w:r>
      <w:r w:rsidR="00B67887">
        <w:rPr>
          <w:noProof/>
        </w:rPr>
        <w:t>16</w:t>
      </w:r>
      <w:r w:rsidR="00931D57">
        <w:fldChar w:fldCharType="end"/>
      </w:r>
      <w:r>
        <w:t>. Forum Obavijesti u sklopu Uvodne teme</w:t>
      </w:r>
    </w:p>
    <w:p w14:paraId="0F179720" w14:textId="77777777" w:rsidR="00266393" w:rsidRDefault="000E2CD5" w:rsidP="00266393">
      <w:pPr>
        <w:pStyle w:val="Opisslike1"/>
      </w:pPr>
      <w:r>
        <w:rPr>
          <w:noProof/>
          <w:lang w:eastAsia="hr-HR"/>
        </w:rPr>
        <mc:AlternateContent>
          <mc:Choice Requires="wpg">
            <w:drawing>
              <wp:inline distT="0" distB="0" distL="0" distR="0" wp14:anchorId="709AE806" wp14:editId="01C42851">
                <wp:extent cx="5760720" cy="1245814"/>
                <wp:effectExtent l="0" t="38100" r="49530" b="12065"/>
                <wp:docPr id="55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245814"/>
                          <a:chOff x="0" y="0"/>
                          <a:chExt cx="58578" cy="12668"/>
                        </a:xfrm>
                      </wpg:grpSpPr>
                      <wps:wsp>
                        <wps:cNvPr id="578" name="Text Box 2"/>
                        <wps:cNvSpPr txBox="1">
                          <a:spLocks noChangeArrowheads="1"/>
                        </wps:cNvSpPr>
                        <wps:spPr bwMode="auto">
                          <a:xfrm>
                            <a:off x="1809" y="7810"/>
                            <a:ext cx="48292" cy="4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B7AE6" w14:textId="77777777" w:rsidR="0014268E" w:rsidRPr="009127C3" w:rsidRDefault="0014268E" w:rsidP="000E2CD5">
                              <w:pPr>
                                <w:pStyle w:val="Sadraj6pt"/>
                                <w:spacing w:after="0"/>
                                <w:rPr>
                                  <w:color w:val="C00000"/>
                                </w:rPr>
                              </w:pPr>
                              <w:r>
                                <w:rPr>
                                  <w:color w:val="C00000"/>
                                </w:rPr>
                                <w:t xml:space="preserve">Poruke u forum </w:t>
                              </w:r>
                              <w:r w:rsidRPr="006F62B1">
                                <w:rPr>
                                  <w:b/>
                                  <w:color w:val="C00000"/>
                                </w:rPr>
                                <w:t>Obavijesti</w:t>
                              </w:r>
                              <w:r>
                                <w:rPr>
                                  <w:color w:val="C00000"/>
                                </w:rPr>
                                <w:t xml:space="preserve"> mogu pisati samo nositelji i izvođači e-kolegija.</w:t>
                              </w:r>
                            </w:p>
                          </w:txbxContent>
                        </wps:txbx>
                        <wps:bodyPr rot="0" vert="horz" wrap="square" lIns="91440" tIns="45720" rIns="91440" bIns="45720" anchor="t" anchorCtr="0" upright="1">
                          <a:noAutofit/>
                        </wps:bodyPr>
                      </wps:wsp>
                      <wpg:grpSp>
                        <wpg:cNvPr id="600" name="Group 610"/>
                        <wpg:cNvGrpSpPr>
                          <a:grpSpLocks/>
                        </wpg:cNvGrpSpPr>
                        <wpg:grpSpPr bwMode="auto">
                          <a:xfrm>
                            <a:off x="0" y="0"/>
                            <a:ext cx="58578" cy="12668"/>
                            <a:chOff x="0" y="0"/>
                            <a:chExt cx="58578" cy="12668"/>
                          </a:xfrm>
                        </wpg:grpSpPr>
                        <wps:wsp>
                          <wps:cNvPr id="601" name="Rectangle 611"/>
                          <wps:cNvSpPr>
                            <a:spLocks noChangeArrowheads="1"/>
                          </wps:cNvSpPr>
                          <wps:spPr bwMode="auto">
                            <a:xfrm>
                              <a:off x="0" y="3524"/>
                              <a:ext cx="55626" cy="2572"/>
                            </a:xfrm>
                            <a:prstGeom prst="rect">
                              <a:avLst/>
                            </a:prstGeom>
                            <a:solidFill>
                              <a:srgbClr val="C00000"/>
                            </a:solidFill>
                            <a:ln w="9525">
                              <a:solidFill>
                                <a:srgbClr val="C00000"/>
                              </a:solidFill>
                              <a:miter lim="800000"/>
                              <a:headEnd/>
                              <a:tailEnd/>
                            </a:ln>
                          </wps:spPr>
                          <wps:txbx>
                            <w:txbxContent>
                              <w:p w14:paraId="08DC02E7" w14:textId="77777777" w:rsidR="0014268E" w:rsidRPr="00EF7312" w:rsidRDefault="0014268E" w:rsidP="000E2CD5">
                                <w:pPr>
                                  <w:rPr>
                                    <w:rFonts w:ascii="Arial" w:hAnsi="Arial" w:cs="Arial"/>
                                    <w:color w:val="FFFFFF"/>
                                  </w:rPr>
                                </w:pPr>
                                <w:r w:rsidRPr="00AD38E0">
                                  <w:rPr>
                                    <w:rFonts w:ascii="Arial" w:hAnsi="Arial" w:cs="Arial"/>
                                    <w:color w:val="FFFFFF"/>
                                    <w:sz w:val="22"/>
                                  </w:rPr>
                                  <w:t>NAPOMENA</w:t>
                                </w:r>
                                <w:r w:rsidRPr="00EF7312">
                                  <w:rPr>
                                    <w:rFonts w:ascii="Arial" w:hAnsi="Arial" w:cs="Arial"/>
                                    <w:color w:val="FFFFFF"/>
                                  </w:rPr>
                                  <w:t>:</w:t>
                                </w:r>
                              </w:p>
                            </w:txbxContent>
                          </wps:txbx>
                          <wps:bodyPr rot="0" vert="horz" wrap="square" lIns="91440" tIns="45720" rIns="91440" bIns="45720" anchor="t" anchorCtr="0" upright="1">
                            <a:noAutofit/>
                          </wps:bodyPr>
                        </wps:wsp>
                        <wpg:grpSp>
                          <wpg:cNvPr id="602" name="Group 612"/>
                          <wpg:cNvGrpSpPr>
                            <a:grpSpLocks/>
                          </wpg:cNvGrpSpPr>
                          <wpg:grpSpPr bwMode="auto">
                            <a:xfrm>
                              <a:off x="0" y="0"/>
                              <a:ext cx="58578" cy="12668"/>
                              <a:chOff x="0" y="0"/>
                              <a:chExt cx="58578" cy="12668"/>
                            </a:xfrm>
                          </wpg:grpSpPr>
                          <wps:wsp>
                            <wps:cNvPr id="603" name="AutoShape 9"/>
                            <wps:cNvSpPr>
                              <a:spLocks noChangeArrowheads="1"/>
                            </wps:cNvSpPr>
                            <wps:spPr bwMode="auto">
                              <a:xfrm>
                                <a:off x="0" y="3619"/>
                                <a:ext cx="54387" cy="9049"/>
                              </a:xfrm>
                              <a:prstGeom prst="roundRect">
                                <a:avLst>
                                  <a:gd name="adj" fmla="val 6718"/>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4" name="Picture 614" descr="Merlin-priručnik-pročitaj-m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513293">
                                <a:off x="50101" y="0"/>
                                <a:ext cx="8477" cy="8286"/>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inline>
            </w:drawing>
          </mc:Choice>
          <mc:Fallback>
            <w:pict>
              <v:group w14:anchorId="709AE806" id="Group 608" o:spid="_x0000_s1032" style="width:453.6pt;height:98.1pt;mso-position-horizontal-relative:char;mso-position-vertical-relative:line" coordsize="58578,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">
                <v:shape id="Text Box 2" o:spid="_x0000_s1033" type="#_x0000_t202" style="position:absolute;left:1809;top:7810;width:48292;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14:paraId="358B7AE6" w14:textId="77777777" w:rsidR="0014268E" w:rsidRPr="009127C3" w:rsidRDefault="0014268E" w:rsidP="000E2CD5">
                        <w:pPr>
                          <w:pStyle w:val="Sadraj6pt"/>
                          <w:spacing w:after="0"/>
                          <w:rPr>
                            <w:color w:val="C00000"/>
                          </w:rPr>
                        </w:pPr>
                        <w:r>
                          <w:rPr>
                            <w:color w:val="C00000"/>
                          </w:rPr>
                          <w:t xml:space="preserve">Poruke u forum </w:t>
                        </w:r>
                        <w:r w:rsidRPr="006F62B1">
                          <w:rPr>
                            <w:b/>
                            <w:color w:val="C00000"/>
                          </w:rPr>
                          <w:t>Obavijesti</w:t>
                        </w:r>
                        <w:r>
                          <w:rPr>
                            <w:color w:val="C00000"/>
                          </w:rPr>
                          <w:t xml:space="preserve"> mogu pisati samo nositelji i izvođači e-kolegija.</w:t>
                        </w:r>
                      </w:p>
                    </w:txbxContent>
                  </v:textbox>
                </v:shape>
                <v:group id="Group 610" o:spid="_x0000_s1034" style="position:absolute;width:58578;height:12668" coordsize="58578,1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rect id="Rectangle 611" o:spid="_x0000_s1035" style="position:absolute;top:3524;width:5562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dV8QA&#10;AADcAAAADwAAAGRycy9kb3ducmV2LnhtbESPQYvCMBSE78L+h/AWvIimirjaNYorCIqCbBW9Ppq3&#10;bdnmpTRR6783guBxmJlvmOm8MaW4Uu0Kywr6vQgEcWp1wZmC42HVHYNwHlljaZkU3MnBfPbRmmKs&#10;7Y1/6Zr4TAQIuxgV5N5XsZQuzcmg69mKOHh/tjbog6wzqWu8Bbgp5SCKRtJgwWEhx4qWOaX/ycUo&#10;GC6oOne2Jbrz/mf3tTlNPJ4mSrU/m8U3CE+Nf4df7bVWMIr6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HVfEAAAA3AAAAA8AAAAAAAAAAAAAAAAAmAIAAGRycy9k&#10;b3ducmV2LnhtbFBLBQYAAAAABAAEAPUAAACJAwAAAAA=&#10;" fillcolor="#c00000" strokecolor="#c00000">
                    <v:textbox>
                      <w:txbxContent>
                        <w:p w14:paraId="08DC02E7" w14:textId="77777777" w:rsidR="0014268E" w:rsidRPr="00EF7312" w:rsidRDefault="0014268E" w:rsidP="000E2CD5">
                          <w:pPr>
                            <w:rPr>
                              <w:rFonts w:ascii="Arial" w:hAnsi="Arial" w:cs="Arial"/>
                              <w:color w:val="FFFFFF"/>
                            </w:rPr>
                          </w:pPr>
                          <w:r w:rsidRPr="00AD38E0">
                            <w:rPr>
                              <w:rFonts w:ascii="Arial" w:hAnsi="Arial" w:cs="Arial"/>
                              <w:color w:val="FFFFFF"/>
                              <w:sz w:val="22"/>
                            </w:rPr>
                            <w:t>NAPOMENA</w:t>
                          </w:r>
                          <w:r w:rsidRPr="00EF7312">
                            <w:rPr>
                              <w:rFonts w:ascii="Arial" w:hAnsi="Arial" w:cs="Arial"/>
                              <w:color w:val="FFFFFF"/>
                            </w:rPr>
                            <w:t>:</w:t>
                          </w:r>
                        </w:p>
                      </w:txbxContent>
                    </v:textbox>
                  </v:rect>
                  <v:group id="Group 612" o:spid="_x0000_s1036" style="position:absolute;width:58578;height:12668" coordsize="58578,1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roundrect id="AutoShape 9" o:spid="_x0000_s1037" style="position:absolute;top:3619;width:54387;height:9049;visibility:visible;mso-wrap-style:square;v-text-anchor:top" arcsize="440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MMQA&#10;AADcAAAADwAAAGRycy9kb3ducmV2LnhtbESPUWvCMBSF3wX/Q7jC3mbqim50RpGNwQRBVofP1+au&#10;CTY3pclq9++NMPDxcM75Dme5HlwjeuqC9axgNs1AEFdeW64VfB8+Hl9AhIissfFMCv4owHo1Hi2x&#10;0P7CX9SXsRYJwqFABSbGtpAyVIYchqlviZP34zuHMcmulrrDS4K7Rj5l2UI6tJwWDLb0Zqg6l79O&#10;gd2925DrYZNvj6f+8Dzf52a+V+phMmxeQUQa4j383/7UChZZDrc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njDEAAAA3AAAAA8AAAAAAAAAAAAAAAAAmAIAAGRycy9k&#10;b3ducmV2LnhtbFBLBQYAAAAABAAEAPUAAACJAwAAAAA=&#10;" filled="f" strokecolor="#c00000"/>
                    <v:shape id="Picture 614" o:spid="_x0000_s1038" type="#_x0000_t75" alt="Merlin-priručnik-pročitaj-me" style="position:absolute;left:50101;width:8477;height:8286;rotation:-5606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kFYbFAAAA3AAAAA8AAABkcnMvZG93bnJldi54bWxEj0FrAjEUhO+C/yE8obeaVETa1SjVYhFK&#10;D2oVvD02r5ulm5clSXX996ZQ8DjMzDfMbNG5RpwpxNqzhqehAkFcelNzpeFrv358BhETssHGM2m4&#10;UoTFvN+bYWH8hbd03qVKZAjHAjXYlNpCylhachiHviXO3rcPDlOWoZIm4CXDXSNHSk2kw5rzgsWW&#10;VpbKn92v01AeGqqX1/HqFN4/juozvdn1y17rh0H3OgWRqEv38H97YzRM1Bj+zuQj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JBWGxQAAANwAAAAPAAAAAAAAAAAAAAAA&#10;AJ8CAABkcnMvZG93bnJldi54bWxQSwUGAAAAAAQABAD3AAAAkQMAAAAA&#10;">
                      <v:imagedata r:id="rId26" o:title="Merlin-priručnik-pročitaj-me"/>
                      <v:path arrowok="t"/>
                    </v:shape>
                  </v:group>
                </v:group>
                <w10:anchorlock/>
              </v:group>
            </w:pict>
          </mc:Fallback>
        </mc:AlternateContent>
      </w:r>
    </w:p>
    <w:p w14:paraId="170D64D1" w14:textId="77777777" w:rsidR="00E86482" w:rsidRPr="00510907" w:rsidRDefault="00E86482" w:rsidP="00E86482">
      <w:pPr>
        <w:pStyle w:val="Sadraj6pt"/>
      </w:pPr>
      <w:r>
        <w:t xml:space="preserve">U forum </w:t>
      </w:r>
      <w:r w:rsidRPr="00510907">
        <w:rPr>
          <w:b/>
        </w:rPr>
        <w:t>Obavijesti</w:t>
      </w:r>
      <w:r w:rsidRPr="00510907">
        <w:t xml:space="preserve"> </w:t>
      </w:r>
      <w:r>
        <w:t xml:space="preserve">upisani su </w:t>
      </w:r>
      <w:r w:rsidRPr="00510907">
        <w:t>sv</w:t>
      </w:r>
      <w:r>
        <w:t>i</w:t>
      </w:r>
      <w:r w:rsidRPr="00510907">
        <w:t xml:space="preserve"> polazni</w:t>
      </w:r>
      <w:r>
        <w:t>ci</w:t>
      </w:r>
      <w:r w:rsidRPr="00510907">
        <w:t xml:space="preserve"> </w:t>
      </w:r>
      <w:r w:rsidR="000E2CD5">
        <w:t>e-</w:t>
      </w:r>
      <w:r w:rsidRPr="00510907">
        <w:t xml:space="preserve">kolegija. </w:t>
      </w:r>
    </w:p>
    <w:p w14:paraId="77E1769F" w14:textId="77777777" w:rsidR="00E86482" w:rsidRDefault="00E86482" w:rsidP="00E86482">
      <w:pPr>
        <w:pStyle w:val="Sadraj6pt"/>
      </w:pPr>
      <w:r w:rsidRPr="00510907">
        <w:t>Objavljene vijesti studentima se šalju i na adresu e-pošte pa ovaj forum nastavnici rabe za važne obavijesti studentima.</w:t>
      </w:r>
      <w:r>
        <w:t xml:space="preserve"> </w:t>
      </w:r>
      <w:r w:rsidRPr="00510907">
        <w:t>Obavijesti ostaju zapisane i na forumu.</w:t>
      </w:r>
    </w:p>
    <w:p w14:paraId="1F90A3A8" w14:textId="77777777" w:rsidR="00E86482" w:rsidRPr="00510907" w:rsidRDefault="00E86482" w:rsidP="00E86482">
      <w:pPr>
        <w:pStyle w:val="Sadraj6pt"/>
      </w:pPr>
      <w:r w:rsidRPr="00510907">
        <w:t>Samo nastavnici mogu pisati na tom forumu pa najčešće služi kao oglasna ploča za važne obavijesti koje studentima trebaju biti poslane na adresu e-pošte ili biti stalno dostupne.</w:t>
      </w:r>
    </w:p>
    <w:p w14:paraId="0AE31B1B" w14:textId="77777777" w:rsidR="00E86482" w:rsidRDefault="00E86482" w:rsidP="00E86482">
      <w:pPr>
        <w:pStyle w:val="Sadraj6pt"/>
      </w:pPr>
      <w:r w:rsidRPr="00510907">
        <w:t xml:space="preserve">Vijesti napisane u forumu </w:t>
      </w:r>
      <w:r w:rsidRPr="00510907">
        <w:rPr>
          <w:b/>
        </w:rPr>
        <w:t>Obavijesti</w:t>
      </w:r>
      <w:r w:rsidRPr="00510907">
        <w:t xml:space="preserve"> bit će objavljene u bloku </w:t>
      </w:r>
      <w:r w:rsidRPr="00510907">
        <w:rPr>
          <w:b/>
        </w:rPr>
        <w:t>Nove obavijesti</w:t>
      </w:r>
      <w:r w:rsidRPr="00510907">
        <w:t xml:space="preserve">. U bloku </w:t>
      </w:r>
      <w:r w:rsidRPr="00510907">
        <w:rPr>
          <w:b/>
        </w:rPr>
        <w:t>Nove obavijesti</w:t>
      </w:r>
      <w:r w:rsidRPr="00510907">
        <w:t xml:space="preserve"> prikazuje se do deset obavijesti, ovisno o postavkama </w:t>
      </w:r>
      <w:r w:rsidR="000E2CD5">
        <w:t>e-</w:t>
      </w:r>
      <w:r w:rsidRPr="00510907">
        <w:t>kolegija.</w:t>
      </w:r>
    </w:p>
    <w:p w14:paraId="4593A1B1" w14:textId="715A32B3" w:rsidR="00311B1A" w:rsidRDefault="00082012" w:rsidP="00E86482">
      <w:pPr>
        <w:pStyle w:val="Slike"/>
      </w:pPr>
      <w:r>
        <w:rPr>
          <w:lang w:eastAsia="hr-HR"/>
        </w:rPr>
        <w:drawing>
          <wp:inline distT="0" distB="0" distL="0" distR="0" wp14:anchorId="2C57DEF6" wp14:editId="5B17C32C">
            <wp:extent cx="2228850" cy="1433395"/>
            <wp:effectExtent l="19050" t="19050" r="19050" b="14605"/>
            <wp:docPr id="954" name="Slika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nove obaijesti.JPG"/>
                    <pic:cNvPicPr/>
                  </pic:nvPicPr>
                  <pic:blipFill>
                    <a:blip r:embed="rId40">
                      <a:extLst>
                        <a:ext uri="{28A0092B-C50C-407E-A947-70E740481C1C}">
                          <a14:useLocalDpi xmlns:a14="http://schemas.microsoft.com/office/drawing/2010/main" val="0"/>
                        </a:ext>
                      </a:extLst>
                    </a:blip>
                    <a:stretch>
                      <a:fillRect/>
                    </a:stretch>
                  </pic:blipFill>
                  <pic:spPr>
                    <a:xfrm>
                      <a:off x="0" y="0"/>
                      <a:ext cx="2238299" cy="1439472"/>
                    </a:xfrm>
                    <a:prstGeom prst="rect">
                      <a:avLst/>
                    </a:prstGeom>
                    <a:ln>
                      <a:solidFill>
                        <a:schemeClr val="bg2">
                          <a:lumMod val="90000"/>
                        </a:schemeClr>
                      </a:solidFill>
                    </a:ln>
                  </pic:spPr>
                </pic:pic>
              </a:graphicData>
            </a:graphic>
          </wp:inline>
        </w:drawing>
      </w:r>
    </w:p>
    <w:p w14:paraId="4BAED6B2" w14:textId="0D228182" w:rsidR="00E86482" w:rsidRDefault="00E86482" w:rsidP="00E86482">
      <w:pPr>
        <w:pStyle w:val="Opisslike1"/>
      </w:pPr>
      <w:r>
        <w:t xml:space="preserve">Slika </w:t>
      </w:r>
      <w:r w:rsidR="00931D57">
        <w:fldChar w:fldCharType="begin"/>
      </w:r>
      <w:r>
        <w:instrText xml:space="preserve"> SEQ Slika \* ARABIC </w:instrText>
      </w:r>
      <w:r w:rsidR="00931D57">
        <w:fldChar w:fldCharType="separate"/>
      </w:r>
      <w:r w:rsidR="00B67887">
        <w:rPr>
          <w:noProof/>
        </w:rPr>
        <w:t>17</w:t>
      </w:r>
      <w:r w:rsidR="00931D57">
        <w:fldChar w:fldCharType="end"/>
      </w:r>
      <w:r>
        <w:t>. Blok Nove obavijesti</w:t>
      </w:r>
    </w:p>
    <w:p w14:paraId="0D6F4AE0" w14:textId="77777777" w:rsidR="000956C5" w:rsidRDefault="000956C5" w:rsidP="00E86482">
      <w:pPr>
        <w:pStyle w:val="Opisslike1"/>
      </w:pPr>
      <w:r>
        <w:br w:type="page"/>
      </w:r>
    </w:p>
    <w:p w14:paraId="01982F8C" w14:textId="77777777" w:rsidR="00E86482" w:rsidRDefault="00E86482" w:rsidP="00943F86">
      <w:pPr>
        <w:pStyle w:val="Razina2"/>
      </w:pPr>
      <w:bookmarkStart w:id="13" w:name="_Toc523303221"/>
      <w:r>
        <w:lastRenderedPageBreak/>
        <w:t>Ishodi učenja</w:t>
      </w:r>
      <w:bookmarkEnd w:id="13"/>
    </w:p>
    <w:p w14:paraId="4664BBDE" w14:textId="6BB01DC3" w:rsidR="00E86482" w:rsidRPr="007302BA" w:rsidRDefault="00E86482" w:rsidP="00E86482">
      <w:pPr>
        <w:pStyle w:val="Sadraj6pt"/>
      </w:pPr>
      <w:r>
        <w:t xml:space="preserve">Ishodi učenja </w:t>
      </w:r>
      <w:r w:rsidRPr="007302BA">
        <w:t xml:space="preserve">su ciljevi koje je nastavnik postavio za cijeli </w:t>
      </w:r>
      <w:r w:rsidR="00BE671C">
        <w:t>e-kolegij</w:t>
      </w:r>
      <w:r w:rsidRPr="007302BA">
        <w:t xml:space="preserve"> ili samo za pojedine aktivnosti. Ciljevi se odnose na znanja i vještine koje bi student trebao steći nakon određene aktivnosti odnosno položenog ispita. Svaki student svoje ocijenjene ishode učenja može vidjeti među svim ostalim ocjenama </w:t>
      </w:r>
      <w:r w:rsidR="007222C1">
        <w:t xml:space="preserve">odabirom poveznice </w:t>
      </w:r>
      <w:r w:rsidR="007222C1" w:rsidRPr="007222C1">
        <w:rPr>
          <w:b/>
        </w:rPr>
        <w:t>Ocjene</w:t>
      </w:r>
      <w:r w:rsidR="007222C1">
        <w:t xml:space="preserve"> iz navigacijskog izbornika ili odabirom istoimene poveznice iz izbornika </w:t>
      </w:r>
      <w:r w:rsidR="007222C1" w:rsidRPr="007222C1">
        <w:rPr>
          <w:b/>
        </w:rPr>
        <w:t>Sadržaj</w:t>
      </w:r>
      <w:r w:rsidRPr="007302BA">
        <w:t>.</w:t>
      </w:r>
    </w:p>
    <w:p w14:paraId="2187FB5C" w14:textId="77777777" w:rsidR="00E86482" w:rsidRPr="007302BA" w:rsidRDefault="00E86482" w:rsidP="00E86482">
      <w:pPr>
        <w:pStyle w:val="Sadraj6pt"/>
      </w:pPr>
      <w:r w:rsidRPr="007302BA">
        <w:t>Ishodi učenja su deta</w:t>
      </w:r>
      <w:r>
        <w:t xml:space="preserve">ljni opisi </w:t>
      </w:r>
      <w:r w:rsidRPr="007302BA">
        <w:t>svega što student treba znati, razumjeti ili moći napraviti na kraju</w:t>
      </w:r>
      <w:r w:rsidR="00BE671C">
        <w:t xml:space="preserve"> </w:t>
      </w:r>
      <w:r w:rsidR="00047BAD">
        <w:t>e-</w:t>
      </w:r>
      <w:r w:rsidRPr="007302BA">
        <w:t xml:space="preserve">kolegija ili određenoga perioda učenja. Predstavljaju minimum znanja i kompetencija koje student mora svladati da bi uspješno položio </w:t>
      </w:r>
      <w:r w:rsidR="00047BAD">
        <w:t>e-</w:t>
      </w:r>
      <w:r w:rsidRPr="007302BA">
        <w:t xml:space="preserve">kolegij. Pisani su prvenstveno za studente kojima poznavanje ishoda učenja olakšava nastavni proces jer im je jasnije što se od njih očekuje i što trebaju svladati za uspješan završetak </w:t>
      </w:r>
      <w:r w:rsidR="00BE671C">
        <w:t>e-kolegij</w:t>
      </w:r>
      <w:r w:rsidRPr="007302BA">
        <w:t>a.</w:t>
      </w:r>
    </w:p>
    <w:p w14:paraId="78C2B0D7" w14:textId="77777777" w:rsidR="00E86482" w:rsidRDefault="00E86482" w:rsidP="00E86482">
      <w:pPr>
        <w:pStyle w:val="Sadraj6pt"/>
      </w:pPr>
      <w:r w:rsidRPr="007302BA">
        <w:t>Ishodi učenja automatski se pojavljuju među ocjenama pa nastavnik može ocjenjivati Ishode učenja kao i druge aktivnosti koje se nalaze</w:t>
      </w:r>
      <w:r>
        <w:t xml:space="preserve"> među stavkama za ocjenjivanje.</w:t>
      </w:r>
    </w:p>
    <w:p w14:paraId="60071FB0" w14:textId="39E95C03" w:rsidR="00E86482" w:rsidRDefault="00082012" w:rsidP="00E86482">
      <w:pPr>
        <w:pStyle w:val="Slike"/>
      </w:pPr>
      <w:r>
        <w:rPr>
          <w:lang w:eastAsia="hr-HR"/>
        </w:rPr>
        <w:drawing>
          <wp:inline distT="0" distB="0" distL="0" distR="0" wp14:anchorId="487BAFB6" wp14:editId="5E9F358C">
            <wp:extent cx="5760720" cy="2680335"/>
            <wp:effectExtent l="19050" t="19050" r="11430" b="24765"/>
            <wp:docPr id="957" name="Slika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ishodi.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2680335"/>
                    </a:xfrm>
                    <a:prstGeom prst="rect">
                      <a:avLst/>
                    </a:prstGeom>
                    <a:ln>
                      <a:solidFill>
                        <a:schemeClr val="bg2">
                          <a:lumMod val="90000"/>
                        </a:schemeClr>
                      </a:solidFill>
                    </a:ln>
                  </pic:spPr>
                </pic:pic>
              </a:graphicData>
            </a:graphic>
          </wp:inline>
        </w:drawing>
      </w:r>
    </w:p>
    <w:p w14:paraId="0C579F3F" w14:textId="4CB43825" w:rsidR="00E86482" w:rsidRDefault="00E86482" w:rsidP="00E86482">
      <w:pPr>
        <w:pStyle w:val="Opisslike1"/>
      </w:pPr>
      <w:r>
        <w:t xml:space="preserve">Slika </w:t>
      </w:r>
      <w:r w:rsidR="00931D57">
        <w:fldChar w:fldCharType="begin"/>
      </w:r>
      <w:r>
        <w:instrText xml:space="preserve"> SEQ Slika \* ARABIC </w:instrText>
      </w:r>
      <w:r w:rsidR="00931D57">
        <w:fldChar w:fldCharType="separate"/>
      </w:r>
      <w:r w:rsidR="00B67887">
        <w:rPr>
          <w:noProof/>
        </w:rPr>
        <w:t>18</w:t>
      </w:r>
      <w:r w:rsidR="00931D57">
        <w:fldChar w:fldCharType="end"/>
      </w:r>
      <w:r>
        <w:t>. Prikaz ishoda učenja među ocjenama</w:t>
      </w:r>
    </w:p>
    <w:p w14:paraId="1884F47A" w14:textId="77777777" w:rsidR="00611BB2" w:rsidRDefault="00611BB2" w:rsidP="00943F86">
      <w:pPr>
        <w:pStyle w:val="Razina1"/>
      </w:pPr>
      <w:bookmarkStart w:id="14" w:name="_Toc523303222"/>
      <w:r>
        <w:lastRenderedPageBreak/>
        <w:t xml:space="preserve">Korisnici </w:t>
      </w:r>
      <w:r w:rsidR="00E23C00">
        <w:t>e-</w:t>
      </w:r>
      <w:r>
        <w:t>kolegija</w:t>
      </w:r>
      <w:bookmarkEnd w:id="14"/>
    </w:p>
    <w:p w14:paraId="3FA3B5D3" w14:textId="77777777" w:rsidR="00611BB2" w:rsidRDefault="00611BB2" w:rsidP="00943F86">
      <w:pPr>
        <w:pStyle w:val="Razina2"/>
      </w:pPr>
      <w:bookmarkStart w:id="15" w:name="_Toc523303223"/>
      <w:r>
        <w:t>Uloge</w:t>
      </w:r>
      <w:bookmarkEnd w:id="15"/>
    </w:p>
    <w:p w14:paraId="068340C3" w14:textId="77777777" w:rsidR="00611BB2" w:rsidRDefault="00611BB2" w:rsidP="00611BB2">
      <w:pPr>
        <w:pStyle w:val="Sadraj6pt"/>
      </w:pPr>
      <w:r>
        <w:t xml:space="preserve">Student </w:t>
      </w:r>
      <w:r w:rsidRPr="007302BA">
        <w:t>može imati jednu od ovih uloga u sustavu:</w:t>
      </w:r>
    </w:p>
    <w:p w14:paraId="74583BE6" w14:textId="77777777" w:rsidR="00611BB2" w:rsidRPr="00020367" w:rsidRDefault="00611BB2" w:rsidP="00020367">
      <w:pPr>
        <w:pStyle w:val="Sadraj6pt"/>
        <w:numPr>
          <w:ilvl w:val="0"/>
          <w:numId w:val="6"/>
        </w:numPr>
        <w:ind w:left="360"/>
        <w:rPr>
          <w:b/>
        </w:rPr>
      </w:pPr>
      <w:r w:rsidRPr="00020367">
        <w:rPr>
          <w:b/>
        </w:rPr>
        <w:t>Student</w:t>
      </w:r>
    </w:p>
    <w:p w14:paraId="77FED632" w14:textId="77777777" w:rsidR="00611BB2" w:rsidRPr="00611BB2" w:rsidRDefault="00611BB2" w:rsidP="00020367">
      <w:pPr>
        <w:pStyle w:val="Sadraj0pt"/>
        <w:numPr>
          <w:ilvl w:val="0"/>
          <w:numId w:val="7"/>
        </w:numPr>
      </w:pPr>
      <w:r w:rsidRPr="00611BB2">
        <w:rPr>
          <w:rStyle w:val="Sadraj0ptChar"/>
          <w:sz w:val="22"/>
        </w:rPr>
        <w:t>mora biti prijavljen sa svojim elektroničkim identitetom u sustavu AAI@EduH</w:t>
      </w:r>
      <w:r w:rsidRPr="00611BB2">
        <w:t>r</w:t>
      </w:r>
    </w:p>
    <w:p w14:paraId="066C2EE2" w14:textId="77777777" w:rsidR="00611BB2" w:rsidRPr="00DD10C1" w:rsidRDefault="00611BB2" w:rsidP="00020367">
      <w:pPr>
        <w:pStyle w:val="Sadraj6pt"/>
        <w:numPr>
          <w:ilvl w:val="0"/>
          <w:numId w:val="7"/>
        </w:numPr>
        <w:rPr>
          <w:b/>
        </w:rPr>
      </w:pPr>
      <w:r w:rsidRPr="007302BA">
        <w:t>može pregledavati nastavne sadržaje, sudjelovati u nastavnim aktivnostima</w:t>
      </w:r>
      <w:r>
        <w:t xml:space="preserve"> (forum, zadaća, test…), uređivati r</w:t>
      </w:r>
      <w:r w:rsidRPr="007302BA">
        <w:t xml:space="preserve">ječnik i </w:t>
      </w:r>
      <w:r>
        <w:rPr>
          <w:i/>
        </w:rPr>
        <w:t>w</w:t>
      </w:r>
      <w:r w:rsidRPr="007302BA">
        <w:rPr>
          <w:i/>
        </w:rPr>
        <w:t>iki</w:t>
      </w:r>
      <w:r w:rsidRPr="007302BA">
        <w:t>.</w:t>
      </w:r>
    </w:p>
    <w:p w14:paraId="7F4F4B2C" w14:textId="77777777" w:rsidR="00611BB2" w:rsidRPr="00020367" w:rsidRDefault="00611BB2" w:rsidP="00020367">
      <w:pPr>
        <w:pStyle w:val="Sadraj6pt"/>
        <w:numPr>
          <w:ilvl w:val="0"/>
          <w:numId w:val="6"/>
        </w:numPr>
        <w:ind w:left="360"/>
        <w:rPr>
          <w:b/>
        </w:rPr>
      </w:pPr>
      <w:r w:rsidRPr="00020367">
        <w:rPr>
          <w:b/>
        </w:rPr>
        <w:t>Gost</w:t>
      </w:r>
    </w:p>
    <w:p w14:paraId="2003C43B" w14:textId="77777777" w:rsidR="00611BB2" w:rsidRPr="00611BB2" w:rsidRDefault="00611BB2" w:rsidP="00020367">
      <w:pPr>
        <w:pStyle w:val="Sadraj0pt"/>
        <w:numPr>
          <w:ilvl w:val="0"/>
          <w:numId w:val="8"/>
        </w:numPr>
      </w:pPr>
      <w:r w:rsidRPr="00611BB2">
        <w:t>korisnik koji nije prijavljen s korisničkim imenom i lozinkom</w:t>
      </w:r>
    </w:p>
    <w:p w14:paraId="4B8BDEFA" w14:textId="77777777" w:rsidR="00611BB2" w:rsidRPr="007302BA" w:rsidRDefault="00611BB2" w:rsidP="00020367">
      <w:pPr>
        <w:pStyle w:val="Sadraj6pt"/>
        <w:numPr>
          <w:ilvl w:val="0"/>
          <w:numId w:val="8"/>
        </w:numPr>
      </w:pPr>
      <w:r w:rsidRPr="007302BA">
        <w:t>može pregledavati određene nastavne sadržaje, a</w:t>
      </w:r>
      <w:r>
        <w:t xml:space="preserve">li ne može sudjelovati u nastavnim </w:t>
      </w:r>
      <w:r w:rsidRPr="007302BA">
        <w:t>aktivnostima</w:t>
      </w:r>
      <w:r>
        <w:t>.</w:t>
      </w:r>
    </w:p>
    <w:p w14:paraId="4FF60AF7" w14:textId="10626BA8" w:rsidR="004F3451" w:rsidRDefault="00611BB2" w:rsidP="00611BB2">
      <w:pPr>
        <w:pStyle w:val="Sadraj6pt"/>
      </w:pPr>
      <w:r w:rsidRPr="00DD10C1">
        <w:t xml:space="preserve">Osim studenta i gosta definirane su </w:t>
      </w:r>
      <w:r w:rsidR="00E23C00">
        <w:t xml:space="preserve">i </w:t>
      </w:r>
      <w:r w:rsidRPr="00DD10C1">
        <w:t xml:space="preserve">uloge administratora sustava, nositelja kolegija, izvođača kolegija, </w:t>
      </w:r>
      <w:r w:rsidRPr="009E6824">
        <w:rPr>
          <w:i/>
        </w:rPr>
        <w:t>online</w:t>
      </w:r>
      <w:r w:rsidRPr="00DD10C1">
        <w:t xml:space="preserve"> asistenta </w:t>
      </w:r>
      <w:r w:rsidR="00E23C00">
        <w:t>te</w:t>
      </w:r>
      <w:r w:rsidRPr="00DD10C1">
        <w:t xml:space="preserve"> demonstratora.</w:t>
      </w:r>
    </w:p>
    <w:p w14:paraId="2AC8C846" w14:textId="77777777" w:rsidR="004F3451" w:rsidRDefault="004F3451">
      <w:pPr>
        <w:rPr>
          <w:rFonts w:ascii="Arial" w:hAnsi="Arial"/>
          <w:sz w:val="22"/>
        </w:rPr>
      </w:pPr>
      <w:r>
        <w:br w:type="page"/>
      </w:r>
    </w:p>
    <w:p w14:paraId="2D0F8005" w14:textId="77777777" w:rsidR="001077FC" w:rsidRDefault="001077FC" w:rsidP="00943F86">
      <w:pPr>
        <w:pStyle w:val="Razina2"/>
      </w:pPr>
      <w:bookmarkStart w:id="16" w:name="_Toc523303224"/>
      <w:r>
        <w:lastRenderedPageBreak/>
        <w:t>Komunikacija unutar sustava Merlin</w:t>
      </w:r>
      <w:bookmarkEnd w:id="16"/>
    </w:p>
    <w:p w14:paraId="46AF14EF" w14:textId="69BB7AA3" w:rsidR="00E23C00" w:rsidRDefault="001077FC" w:rsidP="001077FC">
      <w:pPr>
        <w:pStyle w:val="Sadraj6pt"/>
      </w:pPr>
      <w:r w:rsidRPr="00FF6690">
        <w:t xml:space="preserve">Svaki korisnik može vidjeti profile ostalih polaznika u </w:t>
      </w:r>
      <w:r w:rsidR="00E23C00">
        <w:t>e-</w:t>
      </w:r>
      <w:r w:rsidRPr="00FF6690">
        <w:t>kolegiju. Odabirom imena željenoga korisnika iz popisa svih</w:t>
      </w:r>
      <w:r w:rsidR="00046664">
        <w:t xml:space="preserve"> </w:t>
      </w:r>
      <w:r w:rsidR="007222C1">
        <w:t xml:space="preserve">sudionika </w:t>
      </w:r>
      <w:r w:rsidRPr="00FF6690">
        <w:t xml:space="preserve">ili korisnika </w:t>
      </w:r>
      <w:r w:rsidR="00E23C00" w:rsidRPr="00046664">
        <w:t>on</w:t>
      </w:r>
      <w:r w:rsidRPr="00046664">
        <w:t>line</w:t>
      </w:r>
      <w:r w:rsidR="00046664" w:rsidRPr="00046664">
        <w:t xml:space="preserve"> (blok Korisnici online)</w:t>
      </w:r>
      <w:r w:rsidRPr="00046664">
        <w:t xml:space="preserve"> </w:t>
      </w:r>
      <w:r w:rsidRPr="00FF6690">
        <w:t xml:space="preserve">ostvaruje se pristup korisničkomu profilu. Sustav omogućava izravno slanje poruke drugome korisniku odabirom poveznice </w:t>
      </w:r>
      <w:r w:rsidR="002F1411" w:rsidRPr="007222C1">
        <w:rPr>
          <w:b/>
        </w:rPr>
        <w:t>Poruka</w:t>
      </w:r>
      <w:r w:rsidRPr="007222C1">
        <w:t xml:space="preserve"> </w:t>
      </w:r>
      <w:r w:rsidR="007222C1">
        <w:t>u profilu te osobe</w:t>
      </w:r>
      <w:r w:rsidRPr="00FF6690">
        <w:t xml:space="preserve"> ili ikone </w:t>
      </w:r>
      <w:r w:rsidR="002F1411">
        <w:rPr>
          <w:noProof/>
          <w:lang w:eastAsia="hr-HR"/>
        </w:rPr>
        <w:drawing>
          <wp:inline distT="0" distB="0" distL="0" distR="0" wp14:anchorId="03638084" wp14:editId="4DBFA17F">
            <wp:extent cx="192881" cy="171450"/>
            <wp:effectExtent l="19050" t="19050" r="17145" b="19050"/>
            <wp:docPr id="958" name="Slika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poruke.JPG"/>
                    <pic:cNvPicPr/>
                  </pic:nvPicPr>
                  <pic:blipFill>
                    <a:blip r:embed="rId42">
                      <a:extLst>
                        <a:ext uri="{28A0092B-C50C-407E-A947-70E740481C1C}">
                          <a14:useLocalDpi xmlns:a14="http://schemas.microsoft.com/office/drawing/2010/main" val="0"/>
                        </a:ext>
                      </a:extLst>
                    </a:blip>
                    <a:stretch>
                      <a:fillRect/>
                    </a:stretch>
                  </pic:blipFill>
                  <pic:spPr>
                    <a:xfrm>
                      <a:off x="0" y="0"/>
                      <a:ext cx="194601" cy="172979"/>
                    </a:xfrm>
                    <a:prstGeom prst="rect">
                      <a:avLst/>
                    </a:prstGeom>
                    <a:ln>
                      <a:solidFill>
                        <a:schemeClr val="bg2">
                          <a:lumMod val="90000"/>
                        </a:schemeClr>
                      </a:solidFill>
                    </a:ln>
                  </pic:spPr>
                </pic:pic>
              </a:graphicData>
            </a:graphic>
          </wp:inline>
        </w:drawing>
      </w:r>
      <w:r w:rsidRPr="00FF6690">
        <w:t xml:space="preserve"> u popisu korisnika</w:t>
      </w:r>
      <w:r w:rsidR="007222C1">
        <w:t xml:space="preserve"> online</w:t>
      </w:r>
      <w:r w:rsidRPr="00FF6690">
        <w:t>.</w:t>
      </w:r>
    </w:p>
    <w:p w14:paraId="45C2FBDA" w14:textId="4A1FA0D9" w:rsidR="00E23C00" w:rsidRDefault="00E23C00" w:rsidP="00E23C00">
      <w:pPr>
        <w:pStyle w:val="Sadraj0pt"/>
      </w:pPr>
      <w:r w:rsidRPr="00BB5E14">
        <w:t xml:space="preserve">Dolazne poruke vidljive su u traci s izbornicima </w:t>
      </w:r>
      <w:r>
        <w:t>pored</w:t>
      </w:r>
      <w:r w:rsidRPr="00BB5E14">
        <w:t xml:space="preserve"> ikone </w:t>
      </w:r>
      <w:r w:rsidR="002F1411">
        <w:rPr>
          <w:noProof/>
          <w:lang w:eastAsia="hr-HR"/>
        </w:rPr>
        <w:drawing>
          <wp:inline distT="0" distB="0" distL="0" distR="0" wp14:anchorId="5FE72210" wp14:editId="298E8169">
            <wp:extent cx="304800" cy="185271"/>
            <wp:effectExtent l="19050" t="19050" r="19050" b="2476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oruka.JPG"/>
                    <pic:cNvPicPr/>
                  </pic:nvPicPr>
                  <pic:blipFill>
                    <a:blip r:embed="rId43">
                      <a:extLst>
                        <a:ext uri="{28A0092B-C50C-407E-A947-70E740481C1C}">
                          <a14:useLocalDpi xmlns:a14="http://schemas.microsoft.com/office/drawing/2010/main" val="0"/>
                        </a:ext>
                      </a:extLst>
                    </a:blip>
                    <a:stretch>
                      <a:fillRect/>
                    </a:stretch>
                  </pic:blipFill>
                  <pic:spPr>
                    <a:xfrm>
                      <a:off x="0" y="0"/>
                      <a:ext cx="311188" cy="189154"/>
                    </a:xfrm>
                    <a:prstGeom prst="rect">
                      <a:avLst/>
                    </a:prstGeom>
                    <a:ln>
                      <a:solidFill>
                        <a:schemeClr val="bg2">
                          <a:lumMod val="90000"/>
                        </a:schemeClr>
                      </a:solidFill>
                    </a:ln>
                  </pic:spPr>
                </pic:pic>
              </a:graphicData>
            </a:graphic>
          </wp:inline>
        </w:drawing>
      </w:r>
      <w:r w:rsidRPr="00BB5E14">
        <w:t xml:space="preserve"> (Poruke). </w:t>
      </w:r>
      <w:r>
        <w:t xml:space="preserve">Prikazan je broj primljenih poruka, a </w:t>
      </w:r>
      <w:r w:rsidR="007222C1">
        <w:t>odabirom ikone i</w:t>
      </w:r>
      <w:r>
        <w:t xml:space="preserve"> imena korisnika</w:t>
      </w:r>
      <w:r w:rsidR="007222C1">
        <w:t xml:space="preserve"> koji su poslali poruku</w:t>
      </w:r>
      <w:r>
        <w:t>.</w:t>
      </w:r>
    </w:p>
    <w:p w14:paraId="6444AAAB" w14:textId="77777777" w:rsidR="001077FC" w:rsidRDefault="00E23C00" w:rsidP="00E23C00">
      <w:pPr>
        <w:pStyle w:val="Sadraj6pt"/>
      </w:pPr>
      <w:r w:rsidRPr="006767E9">
        <w:t>Ako korisnik kojem se šalje poruka u trenutku slanja nije prijavljen u sustavu, poruka će, sukladno zadanim postavkama, biti poslana i na adresu e-pošte.</w:t>
      </w:r>
    </w:p>
    <w:p w14:paraId="39543F1C" w14:textId="3A6A92C1" w:rsidR="00E23C00" w:rsidRDefault="00E23C00" w:rsidP="00E23C00">
      <w:pPr>
        <w:pStyle w:val="Sadraj6pt"/>
      </w:pPr>
      <w:r w:rsidRPr="006767E9">
        <w:t xml:space="preserve">Postavke vezane uz </w:t>
      </w:r>
      <w:r>
        <w:t>način dostavljanja primljenih poruka</w:t>
      </w:r>
      <w:r w:rsidRPr="006767E9">
        <w:t xml:space="preserve"> mogu</w:t>
      </w:r>
      <w:r>
        <w:t>će je</w:t>
      </w:r>
      <w:r w:rsidRPr="006767E9">
        <w:t xml:space="preserve"> mi</w:t>
      </w:r>
      <w:r>
        <w:t xml:space="preserve">jenjati odabirom mogućnosti </w:t>
      </w:r>
      <w:r w:rsidRPr="0030031C">
        <w:rPr>
          <w:i/>
        </w:rPr>
        <w:t>Postavke</w:t>
      </w:r>
      <w:r>
        <w:t xml:space="preserve"> </w:t>
      </w:r>
      <w:r w:rsidRPr="00B03B39">
        <w:rPr>
          <w:rFonts w:cs="Arial"/>
        </w:rPr>
        <w:sym w:font="Wingdings" w:char="F0E0"/>
      </w:r>
      <w:r w:rsidRPr="006767E9">
        <w:t xml:space="preserve"> </w:t>
      </w:r>
      <w:r w:rsidR="00046664" w:rsidRPr="007222C1">
        <w:rPr>
          <w:b/>
        </w:rPr>
        <w:t>Postavke p</w:t>
      </w:r>
      <w:r w:rsidRPr="007222C1">
        <w:rPr>
          <w:b/>
        </w:rPr>
        <w:t>oruk</w:t>
      </w:r>
      <w:r w:rsidR="00046664" w:rsidRPr="007222C1">
        <w:rPr>
          <w:b/>
        </w:rPr>
        <w:t>a</w:t>
      </w:r>
      <w:r w:rsidRPr="007222C1">
        <w:rPr>
          <w:b/>
        </w:rPr>
        <w:t xml:space="preserve"> </w:t>
      </w:r>
      <w:r>
        <w:t>iz padajućeg izbornika osobnog profila smještenog na traci s izbornicima.</w:t>
      </w:r>
    </w:p>
    <w:p w14:paraId="7005D89B" w14:textId="77777777" w:rsidR="00E23C00" w:rsidRDefault="00E23C00" w:rsidP="00E23C00">
      <w:pPr>
        <w:pStyle w:val="Sadraj6pt"/>
      </w:pPr>
      <w:r>
        <w:t xml:space="preserve">Korisnik može postaviti da mu obavijesti o pristiglim porukama pristižu </w:t>
      </w:r>
      <w:r w:rsidRPr="007F739D">
        <w:t>putem</w:t>
      </w:r>
      <w:r>
        <w:t xml:space="preserve"> adrese e-pošte ili kao obavijest na mobilni uređaj ovisno o tome nalazi li se trenutno na sustavu ili ne.</w:t>
      </w:r>
    </w:p>
    <w:p w14:paraId="41F1BFFF" w14:textId="36676B16" w:rsidR="00E23C00" w:rsidRDefault="00C35357" w:rsidP="00E23C00">
      <w:pPr>
        <w:pStyle w:val="Slike"/>
      </w:pPr>
      <w:r>
        <w:rPr>
          <w:lang w:eastAsia="hr-HR"/>
        </w:rPr>
        <w:drawing>
          <wp:inline distT="0" distB="0" distL="0" distR="0" wp14:anchorId="388405BB" wp14:editId="1723696B">
            <wp:extent cx="4572000" cy="2175631"/>
            <wp:effectExtent l="19050" t="19050" r="19050" b="1524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ostavke poruka.JPG"/>
                    <pic:cNvPicPr/>
                  </pic:nvPicPr>
                  <pic:blipFill>
                    <a:blip r:embed="rId44">
                      <a:extLst>
                        <a:ext uri="{28A0092B-C50C-407E-A947-70E740481C1C}">
                          <a14:useLocalDpi xmlns:a14="http://schemas.microsoft.com/office/drawing/2010/main" val="0"/>
                        </a:ext>
                      </a:extLst>
                    </a:blip>
                    <a:stretch>
                      <a:fillRect/>
                    </a:stretch>
                  </pic:blipFill>
                  <pic:spPr>
                    <a:xfrm>
                      <a:off x="0" y="0"/>
                      <a:ext cx="4572000" cy="2175631"/>
                    </a:xfrm>
                    <a:prstGeom prst="rect">
                      <a:avLst/>
                    </a:prstGeom>
                    <a:ln>
                      <a:solidFill>
                        <a:schemeClr val="bg2">
                          <a:lumMod val="90000"/>
                        </a:schemeClr>
                      </a:solidFill>
                    </a:ln>
                  </pic:spPr>
                </pic:pic>
              </a:graphicData>
            </a:graphic>
          </wp:inline>
        </w:drawing>
      </w:r>
    </w:p>
    <w:p w14:paraId="725F71E6" w14:textId="57257067" w:rsidR="00E23C00" w:rsidRDefault="00E23C00" w:rsidP="00E23C00">
      <w:pPr>
        <w:pStyle w:val="Opisslike1"/>
      </w:pPr>
      <w:r>
        <w:t xml:space="preserve">Slika </w:t>
      </w:r>
      <w:fldSimple w:instr=" SEQ Slika \* ARABIC ">
        <w:r w:rsidR="00B67887">
          <w:rPr>
            <w:noProof/>
          </w:rPr>
          <w:t>19</w:t>
        </w:r>
      </w:fldSimple>
      <w:r>
        <w:t>. Odabir načina dostavljanja primljenih poruka</w:t>
      </w:r>
    </w:p>
    <w:p w14:paraId="52A183B5" w14:textId="7383E964" w:rsidR="00E23C00" w:rsidRDefault="00E23C00" w:rsidP="00E23C00">
      <w:pPr>
        <w:pStyle w:val="Sadraj6pt"/>
      </w:pPr>
      <w:r w:rsidRPr="00BB5E14">
        <w:rPr>
          <w:b/>
        </w:rPr>
        <w:t>Arhiva poruka</w:t>
      </w:r>
      <w:r w:rsidRPr="00BB5E14">
        <w:t xml:space="preserve"> dostupna je u traci s izbornicima </w:t>
      </w:r>
      <w:r>
        <w:t>pored</w:t>
      </w:r>
      <w:r w:rsidRPr="00BB5E14">
        <w:t xml:space="preserve"> ikone </w:t>
      </w:r>
      <w:r w:rsidR="00C35357">
        <w:rPr>
          <w:noProof/>
          <w:lang w:eastAsia="hr-HR"/>
        </w:rPr>
        <w:drawing>
          <wp:inline distT="0" distB="0" distL="0" distR="0" wp14:anchorId="269DA488" wp14:editId="424A5F6F">
            <wp:extent cx="209550" cy="183356"/>
            <wp:effectExtent l="19050" t="19050" r="19050" b="26670"/>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oruke nis.JPG"/>
                    <pic:cNvPicPr/>
                  </pic:nvPicPr>
                  <pic:blipFill>
                    <a:blip r:embed="rId45">
                      <a:extLst>
                        <a:ext uri="{28A0092B-C50C-407E-A947-70E740481C1C}">
                          <a14:useLocalDpi xmlns:a14="http://schemas.microsoft.com/office/drawing/2010/main" val="0"/>
                        </a:ext>
                      </a:extLst>
                    </a:blip>
                    <a:stretch>
                      <a:fillRect/>
                    </a:stretch>
                  </pic:blipFill>
                  <pic:spPr>
                    <a:xfrm>
                      <a:off x="0" y="0"/>
                      <a:ext cx="212559" cy="185989"/>
                    </a:xfrm>
                    <a:prstGeom prst="rect">
                      <a:avLst/>
                    </a:prstGeom>
                    <a:ln>
                      <a:solidFill>
                        <a:schemeClr val="bg2">
                          <a:lumMod val="90000"/>
                        </a:schemeClr>
                      </a:solidFill>
                    </a:ln>
                  </pic:spPr>
                </pic:pic>
              </a:graphicData>
            </a:graphic>
          </wp:inline>
        </w:drawing>
      </w:r>
      <w:r w:rsidRPr="00BB5E14">
        <w:t xml:space="preserve"> (Poruke)</w:t>
      </w:r>
      <w:r>
        <w:t>. O</w:t>
      </w:r>
      <w:r w:rsidRPr="00BB5E14">
        <w:t xml:space="preserve">dabirom pojedinog korisnika može </w:t>
      </w:r>
      <w:r>
        <w:t>se pregleda</w:t>
      </w:r>
      <w:r w:rsidRPr="00BB5E14">
        <w:t>ti povijest razg</w:t>
      </w:r>
      <w:r>
        <w:t>ovora.</w:t>
      </w:r>
    </w:p>
    <w:p w14:paraId="7115CB7F" w14:textId="77777777" w:rsidR="0014268E" w:rsidRPr="0014268E" w:rsidRDefault="0014268E" w:rsidP="0014268E">
      <w:pPr>
        <w:pStyle w:val="Obiannaslov"/>
      </w:pPr>
      <w:r w:rsidRPr="0014268E">
        <w:t>Obavijesti</w:t>
      </w:r>
    </w:p>
    <w:p w14:paraId="6C2CB85A" w14:textId="77777777" w:rsidR="0014268E" w:rsidRPr="0014268E" w:rsidRDefault="0014268E" w:rsidP="0014268E">
      <w:pPr>
        <w:pStyle w:val="Sadraj0pt"/>
      </w:pPr>
      <w:r w:rsidRPr="0014268E">
        <w:t xml:space="preserve">Obavijesti korisniku ukazuju na neke događaje u e-kolegiju (npr. informacija o predaji zadaće, povratna informacija vezana uz predanu zadaću, nova poruka u forumu, obavijest o zakazanom dijalogu, dodjela značke i sl.). Ikona </w:t>
      </w:r>
      <w:r w:rsidRPr="0014268E">
        <w:rPr>
          <w:noProof/>
          <w:lang w:eastAsia="hr-HR"/>
        </w:rPr>
        <w:drawing>
          <wp:inline distT="0" distB="0" distL="0" distR="0" wp14:anchorId="0AA94039" wp14:editId="1A1170FF">
            <wp:extent cx="252000" cy="208800"/>
            <wp:effectExtent l="0" t="0" r="0" b="127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2000" cy="208800"/>
                    </a:xfrm>
                    <a:prstGeom prst="rect">
                      <a:avLst/>
                    </a:prstGeom>
                  </pic:spPr>
                </pic:pic>
              </a:graphicData>
            </a:graphic>
          </wp:inline>
        </w:drawing>
      </w:r>
      <w:r w:rsidRPr="0014268E">
        <w:t xml:space="preserve"> (Obavijesti) smještena je na traci s izbornicima pored ikone </w:t>
      </w:r>
      <w:r w:rsidRPr="0014268E">
        <w:rPr>
          <w:noProof/>
          <w:lang w:eastAsia="hr-HR"/>
        </w:rPr>
        <w:drawing>
          <wp:inline distT="0" distB="0" distL="0" distR="0" wp14:anchorId="2A28B982" wp14:editId="77618604">
            <wp:extent cx="180000" cy="158400"/>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0000" cy="158400"/>
                    </a:xfrm>
                    <a:prstGeom prst="rect">
                      <a:avLst/>
                    </a:prstGeom>
                  </pic:spPr>
                </pic:pic>
              </a:graphicData>
            </a:graphic>
          </wp:inline>
        </w:drawing>
      </w:r>
      <w:r w:rsidRPr="0014268E">
        <w:t xml:space="preserve"> (Poruke</w:t>
      </w:r>
      <w:r w:rsidRPr="0014268E">
        <w:fldChar w:fldCharType="begin"/>
      </w:r>
      <w:r w:rsidRPr="0014268E">
        <w:instrText xml:space="preserve"> XE "poruke" \b </w:instrText>
      </w:r>
      <w:r w:rsidRPr="0014268E">
        <w:fldChar w:fldCharType="end"/>
      </w:r>
      <w:r w:rsidRPr="0014268E">
        <w:t xml:space="preserve">). Prikazan je broj primljenih obavijesti, a odabirom ikone vidljiv je naslov događaja na koji se obavijest odnosi. Korisnik može sve obavijesti označiti kao pročitane odabirom ikone </w:t>
      </w:r>
      <w:r w:rsidRPr="0014268E">
        <w:rPr>
          <w:noProof/>
          <w:lang w:eastAsia="hr-HR"/>
        </w:rPr>
        <w:drawing>
          <wp:inline distT="0" distB="0" distL="0" distR="0" wp14:anchorId="735F46D4" wp14:editId="292D2B21">
            <wp:extent cx="142857" cy="152381"/>
            <wp:effectExtent l="0" t="0" r="0" b="63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2857" cy="152381"/>
                    </a:xfrm>
                    <a:prstGeom prst="rect">
                      <a:avLst/>
                    </a:prstGeom>
                  </pic:spPr>
                </pic:pic>
              </a:graphicData>
            </a:graphic>
          </wp:inline>
        </w:drawing>
      </w:r>
      <w:r w:rsidRPr="0014268E">
        <w:t xml:space="preserve">, urediti postavke primanja obavijesti odabirom ikone </w:t>
      </w:r>
      <w:r w:rsidRPr="0014268E">
        <w:rPr>
          <w:noProof/>
          <w:lang w:eastAsia="hr-HR"/>
        </w:rPr>
        <w:drawing>
          <wp:inline distT="0" distB="0" distL="0" distR="0" wp14:anchorId="44DC4B0F" wp14:editId="52384F85">
            <wp:extent cx="161905" cy="152381"/>
            <wp:effectExtent l="0" t="0" r="0" b="635"/>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1905" cy="152381"/>
                    </a:xfrm>
                    <a:prstGeom prst="rect">
                      <a:avLst/>
                    </a:prstGeom>
                  </pic:spPr>
                </pic:pic>
              </a:graphicData>
            </a:graphic>
          </wp:inline>
        </w:drawing>
      </w:r>
      <w:r w:rsidRPr="0014268E">
        <w:t xml:space="preserve">, prikazati sve obavijesti odjednom odabirom poveznice </w:t>
      </w:r>
      <w:r w:rsidRPr="0014268E">
        <w:rPr>
          <w:b/>
        </w:rPr>
        <w:t>Prikaži sve</w:t>
      </w:r>
      <w:r w:rsidRPr="0014268E">
        <w:t xml:space="preserve"> ili odabrati pojedinu obavijest za prikaz punog sadržaja.</w:t>
      </w:r>
    </w:p>
    <w:p w14:paraId="1D7534F9" w14:textId="347E0468" w:rsidR="0014268E" w:rsidRDefault="0014268E" w:rsidP="0014268E">
      <w:pPr>
        <w:pStyle w:val="Slike"/>
      </w:pPr>
      <w:r>
        <w:rPr>
          <w:lang w:eastAsia="hr-HR"/>
        </w:rPr>
        <w:lastRenderedPageBreak/>
        <w:drawing>
          <wp:inline distT="0" distB="0" distL="0" distR="0" wp14:anchorId="617BDC5A" wp14:editId="6B68A57E">
            <wp:extent cx="2484000" cy="3864000"/>
            <wp:effectExtent l="19050" t="19050" r="12065" b="222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84000" cy="3864000"/>
                    </a:xfrm>
                    <a:prstGeom prst="rect">
                      <a:avLst/>
                    </a:prstGeom>
                    <a:ln>
                      <a:solidFill>
                        <a:schemeClr val="bg2">
                          <a:lumMod val="90000"/>
                        </a:schemeClr>
                      </a:solidFill>
                    </a:ln>
                  </pic:spPr>
                </pic:pic>
              </a:graphicData>
            </a:graphic>
          </wp:inline>
        </w:drawing>
      </w:r>
    </w:p>
    <w:p w14:paraId="28A1B322" w14:textId="615A4D8A" w:rsidR="0014268E" w:rsidRPr="00BB5E14" w:rsidRDefault="0014268E" w:rsidP="0014268E">
      <w:pPr>
        <w:pStyle w:val="Opisslike1"/>
      </w:pPr>
      <w:r>
        <w:t xml:space="preserve">Slika </w:t>
      </w:r>
      <w:fldSimple w:instr=" SEQ Slika \* ARABIC ">
        <w:r w:rsidR="00B67887">
          <w:rPr>
            <w:noProof/>
          </w:rPr>
          <w:t>20</w:t>
        </w:r>
      </w:fldSimple>
      <w:r>
        <w:t>. Obavijesti</w:t>
      </w:r>
    </w:p>
    <w:p w14:paraId="19469A09" w14:textId="77777777" w:rsidR="0085062A" w:rsidRDefault="0085062A" w:rsidP="00943F86">
      <w:pPr>
        <w:pStyle w:val="Razina2"/>
      </w:pPr>
      <w:bookmarkStart w:id="17" w:name="_Toc523303225"/>
      <w:r>
        <w:t>Grupe</w:t>
      </w:r>
      <w:bookmarkEnd w:id="17"/>
    </w:p>
    <w:p w14:paraId="44901898" w14:textId="77777777" w:rsidR="0085062A" w:rsidRPr="007302BA" w:rsidRDefault="0085062A" w:rsidP="0085062A">
      <w:pPr>
        <w:pStyle w:val="Sadraj6pt"/>
      </w:pPr>
      <w:r w:rsidRPr="007302BA">
        <w:t xml:space="preserve">Studenti u pojedinom </w:t>
      </w:r>
      <w:r w:rsidR="00A6410E">
        <w:t>e-</w:t>
      </w:r>
      <w:r w:rsidRPr="007302BA">
        <w:t xml:space="preserve">kolegiju mogu biti podijeljeni u više </w:t>
      </w:r>
      <w:r>
        <w:t>grup</w:t>
      </w:r>
      <w:r w:rsidRPr="007302BA">
        <w:t>a.</w:t>
      </w:r>
      <w:r>
        <w:t xml:space="preserve"> Jedan </w:t>
      </w:r>
      <w:r w:rsidR="00A6410E">
        <w:t>student</w:t>
      </w:r>
      <w:r>
        <w:t xml:space="preserve"> može se nalaziti u više grupa.</w:t>
      </w:r>
    </w:p>
    <w:p w14:paraId="670C6A70" w14:textId="77777777" w:rsidR="0085062A" w:rsidRPr="007302BA" w:rsidRDefault="00A6410E" w:rsidP="0085062A">
      <w:pPr>
        <w:pStyle w:val="Sadraj6pt"/>
      </w:pPr>
      <w:r>
        <w:t>U slučaju podjele u</w:t>
      </w:r>
      <w:r w:rsidR="0085062A" w:rsidRPr="007302BA">
        <w:t xml:space="preserve"> </w:t>
      </w:r>
      <w:r w:rsidR="0085062A">
        <w:t>grup</w:t>
      </w:r>
      <w:r w:rsidR="0085062A" w:rsidRPr="007302BA">
        <w:t>e</w:t>
      </w:r>
      <w:r>
        <w:t>,</w:t>
      </w:r>
      <w:r w:rsidR="0085062A" w:rsidRPr="007302BA">
        <w:t xml:space="preserve"> </w:t>
      </w:r>
      <w:r>
        <w:t>e-</w:t>
      </w:r>
      <w:r w:rsidR="0085062A" w:rsidRPr="007302BA">
        <w:t>kolegij može imati:</w:t>
      </w:r>
    </w:p>
    <w:p w14:paraId="625C481E" w14:textId="77777777" w:rsidR="0085062A" w:rsidRPr="0085062A" w:rsidRDefault="0085062A" w:rsidP="003402DB">
      <w:pPr>
        <w:pStyle w:val="Sadraj0pt"/>
        <w:numPr>
          <w:ilvl w:val="0"/>
          <w:numId w:val="9"/>
        </w:numPr>
      </w:pPr>
      <w:r w:rsidRPr="0085062A">
        <w:rPr>
          <w:b/>
        </w:rPr>
        <w:t>Vidljive grupe</w:t>
      </w:r>
      <w:r w:rsidRPr="0085062A">
        <w:t xml:space="preserve"> – aktivnosti se odvijaju u grupama, ali su svi rezultati vidljivi i </w:t>
      </w:r>
      <w:r w:rsidR="00A6410E">
        <w:t>sudionicima</w:t>
      </w:r>
      <w:r w:rsidRPr="0085062A">
        <w:t xml:space="preserve"> izvan tih grupa</w:t>
      </w:r>
    </w:p>
    <w:p w14:paraId="0947834A" w14:textId="73BD3103" w:rsidR="004F3451" w:rsidRDefault="0085062A" w:rsidP="003402DB">
      <w:pPr>
        <w:pStyle w:val="Sadraj6pt"/>
        <w:numPr>
          <w:ilvl w:val="0"/>
          <w:numId w:val="9"/>
        </w:numPr>
      </w:pPr>
      <w:r w:rsidRPr="007302BA">
        <w:rPr>
          <w:b/>
        </w:rPr>
        <w:t xml:space="preserve">Odvojene </w:t>
      </w:r>
      <w:r>
        <w:rPr>
          <w:b/>
        </w:rPr>
        <w:t>grup</w:t>
      </w:r>
      <w:r w:rsidRPr="007302BA">
        <w:rPr>
          <w:b/>
        </w:rPr>
        <w:t>e</w:t>
      </w:r>
      <w:r w:rsidRPr="007302BA">
        <w:t xml:space="preserve"> – svaka </w:t>
      </w:r>
      <w:r>
        <w:t>grup</w:t>
      </w:r>
      <w:r w:rsidRPr="007302BA">
        <w:t xml:space="preserve">a radi odvojeno i nema pristup rezultatima drugih </w:t>
      </w:r>
      <w:r>
        <w:t>grupa.</w:t>
      </w:r>
    </w:p>
    <w:p w14:paraId="75024926" w14:textId="05810024" w:rsidR="0085062A" w:rsidRPr="004F3451" w:rsidRDefault="004F3451" w:rsidP="004F3451">
      <w:pPr>
        <w:rPr>
          <w:rFonts w:ascii="Arial" w:hAnsi="Arial"/>
          <w:sz w:val="22"/>
        </w:rPr>
      </w:pPr>
      <w:r>
        <w:br w:type="page"/>
      </w:r>
    </w:p>
    <w:p w14:paraId="17845FF0" w14:textId="40EF182E" w:rsidR="0085062A" w:rsidRDefault="0085062A" w:rsidP="00943F86">
      <w:pPr>
        <w:pStyle w:val="Razina2"/>
      </w:pPr>
      <w:bookmarkStart w:id="18" w:name="_Toc523303226"/>
      <w:r>
        <w:lastRenderedPageBreak/>
        <w:t>Svi korisnici</w:t>
      </w:r>
      <w:r w:rsidR="004F3451">
        <w:t xml:space="preserve"> (Sudionici)</w:t>
      </w:r>
      <w:bookmarkEnd w:id="18"/>
    </w:p>
    <w:p w14:paraId="4C613A8D" w14:textId="72B1B44B" w:rsidR="0013523A" w:rsidRDefault="0013523A" w:rsidP="0013523A">
      <w:pPr>
        <w:pStyle w:val="Sadraj6pt"/>
      </w:pPr>
      <w:r w:rsidRPr="007302BA">
        <w:t>Popis svih korisnika</w:t>
      </w:r>
      <w:r w:rsidR="00F57212">
        <w:t xml:space="preserve"> </w:t>
      </w:r>
      <w:r w:rsidR="00F57212" w:rsidRPr="007302BA">
        <w:t xml:space="preserve">upisanih u </w:t>
      </w:r>
      <w:r w:rsidR="00F57212">
        <w:t>pojedini e-</w:t>
      </w:r>
      <w:r w:rsidR="00F57212" w:rsidRPr="007302BA">
        <w:t>kolegij</w:t>
      </w:r>
      <w:r w:rsidRPr="007302BA">
        <w:t xml:space="preserve"> </w:t>
      </w:r>
      <w:r w:rsidR="00371E70">
        <w:t>dostupan je odabirom poveznice</w:t>
      </w:r>
      <w:r>
        <w:rPr>
          <w:rFonts w:cs="Arial"/>
        </w:rPr>
        <w:t xml:space="preserve"> </w:t>
      </w:r>
      <w:r w:rsidRPr="00BE204B">
        <w:rPr>
          <w:rFonts w:cs="Arial"/>
          <w:b/>
        </w:rPr>
        <w:t>Sudionici</w:t>
      </w:r>
      <w:r w:rsidR="00371E70">
        <w:rPr>
          <w:color w:val="FF0000"/>
        </w:rPr>
        <w:t xml:space="preserve"> </w:t>
      </w:r>
      <w:r w:rsidR="00371E70" w:rsidRPr="00F57212">
        <w:t>iz navigacijskog izbornika</w:t>
      </w:r>
      <w:r w:rsidR="00F57212" w:rsidRPr="00F57212">
        <w:t xml:space="preserve"> ili</w:t>
      </w:r>
      <w:r w:rsidR="00371E70" w:rsidRPr="00F57212">
        <w:t xml:space="preserve"> odabirom</w:t>
      </w:r>
      <w:r w:rsidR="00F57212" w:rsidRPr="00F57212">
        <w:t xml:space="preserve"> istoimene poveznice iz</w:t>
      </w:r>
      <w:r w:rsidR="00F57212">
        <w:t xml:space="preserve"> padajućeg izbornika</w:t>
      </w:r>
      <w:r>
        <w:t xml:space="preserve"> </w:t>
      </w:r>
      <w:r w:rsidRPr="00400A36">
        <w:rPr>
          <w:b/>
        </w:rPr>
        <w:t>Sadržaj</w:t>
      </w:r>
      <w:r w:rsidR="00F57212">
        <w:t>.</w:t>
      </w:r>
    </w:p>
    <w:p w14:paraId="49100E2F" w14:textId="7E06FD6F" w:rsidR="0013523A" w:rsidRDefault="00F57212" w:rsidP="0085062A">
      <w:pPr>
        <w:pStyle w:val="Slike"/>
      </w:pPr>
      <w:r>
        <w:rPr>
          <w:lang w:eastAsia="hr-HR"/>
        </w:rPr>
        <w:drawing>
          <wp:inline distT="0" distB="0" distL="0" distR="0" wp14:anchorId="6D357532" wp14:editId="0C795FF4">
            <wp:extent cx="5544000" cy="1457502"/>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44000" cy="1457502"/>
                    </a:xfrm>
                    <a:prstGeom prst="rect">
                      <a:avLst/>
                    </a:prstGeom>
                    <a:ln>
                      <a:solidFill>
                        <a:schemeClr val="bg2">
                          <a:lumMod val="90000"/>
                        </a:schemeClr>
                      </a:solidFill>
                    </a:ln>
                  </pic:spPr>
                </pic:pic>
              </a:graphicData>
            </a:graphic>
          </wp:inline>
        </w:drawing>
      </w:r>
    </w:p>
    <w:p w14:paraId="07FD0E8C" w14:textId="239BC6EB" w:rsidR="0085062A" w:rsidRDefault="0013523A" w:rsidP="0013523A">
      <w:pPr>
        <w:pStyle w:val="Opisslike1"/>
      </w:pPr>
      <w:r>
        <w:t xml:space="preserve">Slika </w:t>
      </w:r>
      <w:fldSimple w:instr=" SEQ Slika \* ARABIC ">
        <w:r w:rsidR="00B67887">
          <w:rPr>
            <w:noProof/>
          </w:rPr>
          <w:t>21</w:t>
        </w:r>
      </w:fldSimple>
      <w:r>
        <w:t xml:space="preserve">. </w:t>
      </w:r>
      <w:r w:rsidR="0085062A">
        <w:t xml:space="preserve">Sudionici </w:t>
      </w:r>
      <w:r>
        <w:t>e-</w:t>
      </w:r>
      <w:r w:rsidR="0085062A">
        <w:t>kolegija</w:t>
      </w:r>
    </w:p>
    <w:p w14:paraId="1223D2CD" w14:textId="77777777" w:rsidR="00C921A1" w:rsidRDefault="009E6824" w:rsidP="00943F86">
      <w:pPr>
        <w:pStyle w:val="Razina2"/>
      </w:pPr>
      <w:bookmarkStart w:id="19" w:name="_Toc523303227"/>
      <w:r>
        <w:t xml:space="preserve">Korisnici </w:t>
      </w:r>
      <w:r w:rsidRPr="009E6824">
        <w:rPr>
          <w:i/>
        </w:rPr>
        <w:t>on</w:t>
      </w:r>
      <w:r w:rsidR="00C921A1" w:rsidRPr="009E6824">
        <w:rPr>
          <w:i/>
        </w:rPr>
        <w:t>line</w:t>
      </w:r>
      <w:bookmarkEnd w:id="19"/>
    </w:p>
    <w:p w14:paraId="035AAFF5" w14:textId="77777777" w:rsidR="002519CA" w:rsidRDefault="002519CA" w:rsidP="002519CA">
      <w:pPr>
        <w:pStyle w:val="Sadraj6pt"/>
      </w:pPr>
      <w:r w:rsidRPr="006767E9">
        <w:t xml:space="preserve">Popis trenutačno aktivnih korisnika u sustavu (u posljednjih 5 minuta) nalazi se u lijevom stupcu u bloku </w:t>
      </w:r>
      <w:r w:rsidRPr="00262E9A">
        <w:rPr>
          <w:b/>
        </w:rPr>
        <w:t xml:space="preserve">Korisnici </w:t>
      </w:r>
      <w:r w:rsidRPr="009E6824">
        <w:rPr>
          <w:b/>
          <w:i/>
        </w:rPr>
        <w:t>online</w:t>
      </w:r>
      <w:r w:rsidRPr="006767E9">
        <w:t xml:space="preserve">. Na početnoj stranici sustava Merlin, nakon prijave, u tom su bloku prikazani svi aktivni korisnici na sustavu, a nakon ulaska u pojedini </w:t>
      </w:r>
      <w:r>
        <w:t>e-kolegij</w:t>
      </w:r>
      <w:r w:rsidRPr="006767E9">
        <w:t xml:space="preserve"> aktivni </w:t>
      </w:r>
      <w:r>
        <w:t>korisnici</w:t>
      </w:r>
      <w:r w:rsidRPr="006767E9">
        <w:t xml:space="preserve"> tog </w:t>
      </w:r>
      <w:r>
        <w:t>e-</w:t>
      </w:r>
      <w:r w:rsidRPr="006767E9">
        <w:t>kolegija.</w:t>
      </w:r>
    </w:p>
    <w:p w14:paraId="491D074C" w14:textId="006B70DB" w:rsidR="00C921A1" w:rsidRDefault="00C35357" w:rsidP="00C921A1">
      <w:pPr>
        <w:pStyle w:val="Slike"/>
      </w:pPr>
      <w:r>
        <w:rPr>
          <w:lang w:eastAsia="hr-HR"/>
        </w:rPr>
        <w:drawing>
          <wp:inline distT="0" distB="0" distL="0" distR="0" wp14:anchorId="34D53CFA" wp14:editId="68E9DE60">
            <wp:extent cx="2214563" cy="1476375"/>
            <wp:effectExtent l="19050" t="19050" r="14605" b="952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korisnici online.JPG"/>
                    <pic:cNvPicPr/>
                  </pic:nvPicPr>
                  <pic:blipFill>
                    <a:blip r:embed="rId52">
                      <a:extLst>
                        <a:ext uri="{28A0092B-C50C-407E-A947-70E740481C1C}">
                          <a14:useLocalDpi xmlns:a14="http://schemas.microsoft.com/office/drawing/2010/main" val="0"/>
                        </a:ext>
                      </a:extLst>
                    </a:blip>
                    <a:stretch>
                      <a:fillRect/>
                    </a:stretch>
                  </pic:blipFill>
                  <pic:spPr>
                    <a:xfrm>
                      <a:off x="0" y="0"/>
                      <a:ext cx="2221838" cy="1481225"/>
                    </a:xfrm>
                    <a:prstGeom prst="rect">
                      <a:avLst/>
                    </a:prstGeom>
                    <a:ln>
                      <a:solidFill>
                        <a:schemeClr val="bg2">
                          <a:lumMod val="90000"/>
                        </a:schemeClr>
                      </a:solidFill>
                    </a:ln>
                  </pic:spPr>
                </pic:pic>
              </a:graphicData>
            </a:graphic>
          </wp:inline>
        </w:drawing>
      </w:r>
    </w:p>
    <w:p w14:paraId="79ADB869" w14:textId="280C08D1" w:rsidR="00C921A1" w:rsidRDefault="00C921A1" w:rsidP="00C921A1">
      <w:pPr>
        <w:pStyle w:val="Opisslike1"/>
      </w:pPr>
      <w:r w:rsidRPr="000426F9">
        <w:t xml:space="preserve">Slika </w:t>
      </w:r>
      <w:r w:rsidR="00931D57" w:rsidRPr="000426F9">
        <w:fldChar w:fldCharType="begin"/>
      </w:r>
      <w:r w:rsidRPr="000426F9">
        <w:instrText xml:space="preserve"> SEQ Slika \* ARABIC </w:instrText>
      </w:r>
      <w:r w:rsidR="00931D57" w:rsidRPr="000426F9">
        <w:fldChar w:fldCharType="separate"/>
      </w:r>
      <w:r w:rsidR="00B67887">
        <w:rPr>
          <w:noProof/>
        </w:rPr>
        <w:t>22</w:t>
      </w:r>
      <w:r w:rsidR="00931D57" w:rsidRPr="000426F9">
        <w:fldChar w:fldCharType="end"/>
      </w:r>
      <w:r w:rsidR="00B2457A" w:rsidRPr="000426F9">
        <w:t>.</w:t>
      </w:r>
      <w:r w:rsidR="00B2457A">
        <w:t xml:space="preserve"> Korisnici </w:t>
      </w:r>
      <w:r w:rsidR="00B2457A" w:rsidRPr="009E6824">
        <w:rPr>
          <w:i/>
        </w:rPr>
        <w:t>on</w:t>
      </w:r>
      <w:r w:rsidRPr="009E6824">
        <w:rPr>
          <w:i/>
        </w:rPr>
        <w:t>line</w:t>
      </w:r>
    </w:p>
    <w:p w14:paraId="18889121" w14:textId="77777777" w:rsidR="0097263A" w:rsidRDefault="0097263A" w:rsidP="0097263A">
      <w:pPr>
        <w:pStyle w:val="Sadraj6pt"/>
      </w:pPr>
      <w:r w:rsidRPr="00460945">
        <w:t>Na jednostavan način dostupna je informacija tko je trenutačno prijavljen i radi u sustavu te je omogućena izravna komunikacija preko poruka u sustavu.</w:t>
      </w:r>
    </w:p>
    <w:p w14:paraId="4A345191" w14:textId="77777777" w:rsidR="003C092C" w:rsidRDefault="003C092C" w:rsidP="00943F86">
      <w:pPr>
        <w:pStyle w:val="Razina1"/>
      </w:pPr>
      <w:bookmarkStart w:id="20" w:name="_Toc523303228"/>
      <w:r>
        <w:lastRenderedPageBreak/>
        <w:t>Blokovi, resursi i aktivnosti</w:t>
      </w:r>
      <w:bookmarkEnd w:id="20"/>
    </w:p>
    <w:p w14:paraId="5429F274" w14:textId="77777777" w:rsidR="00F87C05" w:rsidRDefault="003C092C" w:rsidP="00943F86">
      <w:pPr>
        <w:pStyle w:val="Razina2"/>
      </w:pPr>
      <w:bookmarkStart w:id="21" w:name="_Toc523303229"/>
      <w:r>
        <w:t>Blokovi</w:t>
      </w:r>
      <w:bookmarkEnd w:id="21"/>
    </w:p>
    <w:p w14:paraId="6847309E" w14:textId="5BD6DF7E" w:rsidR="007C3ECD" w:rsidRDefault="007C3ECD" w:rsidP="007C3ECD">
      <w:pPr>
        <w:pStyle w:val="Sadraj0pt"/>
      </w:pPr>
      <w:bookmarkStart w:id="22" w:name="Blokovi"/>
      <w:r w:rsidRPr="00814E6C">
        <w:rPr>
          <w:b/>
        </w:rPr>
        <w:t>Blokovi</w:t>
      </w:r>
      <w:bookmarkEnd w:id="22"/>
      <w:r>
        <w:t xml:space="preserve"> su </w:t>
      </w:r>
      <w:r w:rsidR="00F57212">
        <w:t>dijelovi sučelja</w:t>
      </w:r>
      <w:r>
        <w:t xml:space="preserve"> koji se koriste za organizaciju e-kolegija</w:t>
      </w:r>
      <w:r w:rsidR="00F57212">
        <w:t xml:space="preserve"> ili prikaz sadržaja</w:t>
      </w:r>
      <w:r>
        <w:t>, a postavljaju se u lijevi stupac.</w:t>
      </w:r>
    </w:p>
    <w:p w14:paraId="250F6A6D" w14:textId="77777777" w:rsidR="007C3ECD" w:rsidRDefault="007C3ECD" w:rsidP="007C3ECD">
      <w:pPr>
        <w:pStyle w:val="Sadraj6pt"/>
      </w:pPr>
      <w:r>
        <w:t xml:space="preserve">Na sustavu za e-učenje Merlin blokovi su postavljeni u lijevom stupcu, izuzev bloka </w:t>
      </w:r>
      <w:r w:rsidRPr="003E3D53">
        <w:rPr>
          <w:b/>
        </w:rPr>
        <w:t>Pregled e-kolegija</w:t>
      </w:r>
      <w:r>
        <w:t xml:space="preserve"> koji je smješten u središnjem dijelu sučelja. Nakon što se pristupi samom e-kolegiju, u središnjem dijelu prikazan je sadržaj e-</w:t>
      </w:r>
      <w:r w:rsidRPr="00B82CF4">
        <w:t>kolegija</w:t>
      </w:r>
      <w:r>
        <w:t xml:space="preserve"> organiziran kroz teme ili tjedne, a lijevi stupac sadrži blokove</w:t>
      </w:r>
      <w:r w:rsidRPr="00B82CF4">
        <w:t>.</w:t>
      </w:r>
    </w:p>
    <w:p w14:paraId="5B728E4B" w14:textId="229EAE76" w:rsidR="007C3ECD" w:rsidRDefault="007C3ECD" w:rsidP="007C3ECD">
      <w:pPr>
        <w:pStyle w:val="Sadraj6pt"/>
      </w:pPr>
      <w:r>
        <w:t>Student može u</w:t>
      </w:r>
      <w:r w:rsidR="00F57212">
        <w:t>rediti izgled sučelja po želji</w:t>
      </w:r>
      <w:r w:rsidR="003E1FA5">
        <w:t>, npr.</w:t>
      </w:r>
      <w:r w:rsidR="00F57212">
        <w:t xml:space="preserve"> dodati nove blokove, kao i organizirati postojeće </w:t>
      </w:r>
      <w:r w:rsidR="003E1FA5">
        <w:t>blokove</w:t>
      </w:r>
      <w:r>
        <w:t xml:space="preserve"> na </w:t>
      </w:r>
      <w:r w:rsidRPr="00F474B0">
        <w:rPr>
          <w:b/>
        </w:rPr>
        <w:t>Mojoj naslovnici</w:t>
      </w:r>
      <w:r>
        <w:t xml:space="preserve">. Nakon prijave u sustav potrebno je odabrati dugme </w:t>
      </w:r>
      <w:r w:rsidRPr="00F474B0">
        <w:rPr>
          <w:b/>
        </w:rPr>
        <w:t>Omogući izmjene</w:t>
      </w:r>
      <w:r>
        <w:t xml:space="preserve"> te </w:t>
      </w:r>
      <w:r w:rsidR="0049456B">
        <w:t>odabirom</w:t>
      </w:r>
      <w:r>
        <w:t xml:space="preserve"> ikone </w:t>
      </w:r>
      <w:r w:rsidR="009C5BC1">
        <w:rPr>
          <w:noProof/>
          <w:lang w:eastAsia="hr-HR"/>
        </w:rPr>
        <w:drawing>
          <wp:inline distT="0" distB="0" distL="0" distR="0" wp14:anchorId="3C37C22C" wp14:editId="58D5F206">
            <wp:extent cx="182880" cy="190500"/>
            <wp:effectExtent l="19050" t="19050" r="26670" b="1905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remjesti.JPG"/>
                    <pic:cNvPicPr/>
                  </pic:nvPicPr>
                  <pic:blipFill>
                    <a:blip r:embed="rId53">
                      <a:extLst>
                        <a:ext uri="{28A0092B-C50C-407E-A947-70E740481C1C}">
                          <a14:useLocalDpi xmlns:a14="http://schemas.microsoft.com/office/drawing/2010/main" val="0"/>
                        </a:ext>
                      </a:extLst>
                    </a:blip>
                    <a:stretch>
                      <a:fillRect/>
                    </a:stretch>
                  </pic:blipFill>
                  <pic:spPr>
                    <a:xfrm>
                      <a:off x="0" y="0"/>
                      <a:ext cx="183829" cy="191489"/>
                    </a:xfrm>
                    <a:prstGeom prst="rect">
                      <a:avLst/>
                    </a:prstGeom>
                    <a:ln>
                      <a:solidFill>
                        <a:schemeClr val="bg2">
                          <a:lumMod val="90000"/>
                        </a:schemeClr>
                      </a:solidFill>
                    </a:ln>
                  </pic:spPr>
                </pic:pic>
              </a:graphicData>
            </a:graphic>
          </wp:inline>
        </w:drawing>
      </w:r>
      <w:r>
        <w:t xml:space="preserve"> (Premjesti</w:t>
      </w:r>
      <w:r w:rsidR="0049456B">
        <w:t xml:space="preserve"> blok</w:t>
      </w:r>
      <w:r>
        <w:t xml:space="preserve">) premjestiti </w:t>
      </w:r>
      <w:r w:rsidR="00BD78D5">
        <w:t xml:space="preserve">odabrani blok na željeno mjesto u </w:t>
      </w:r>
      <w:r w:rsidR="009C5BC1" w:rsidRPr="003E1FA5">
        <w:t xml:space="preserve">lijevom </w:t>
      </w:r>
      <w:r w:rsidR="00BD78D5">
        <w:t>stupcu sučelja</w:t>
      </w:r>
      <w:r>
        <w:t>.</w:t>
      </w:r>
    </w:p>
    <w:p w14:paraId="54C9C403" w14:textId="77777777" w:rsidR="007C3ECD" w:rsidRDefault="007C3ECD" w:rsidP="007C3ECD">
      <w:pPr>
        <w:pStyle w:val="Sadraj6pt"/>
        <w:jc w:val="center"/>
      </w:pPr>
      <w:r>
        <w:rPr>
          <w:noProof/>
          <w:lang w:eastAsia="hr-HR"/>
        </w:rPr>
        <mc:AlternateContent>
          <mc:Choice Requires="wpg">
            <w:drawing>
              <wp:inline distT="0" distB="0" distL="0" distR="0" wp14:anchorId="4CEF68DF" wp14:editId="17971924">
                <wp:extent cx="2856865" cy="2068195"/>
                <wp:effectExtent l="0" t="0" r="635" b="8255"/>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865" cy="2068195"/>
                          <a:chOff x="811" y="5728"/>
                          <a:chExt cx="4499" cy="3257"/>
                        </a:xfrm>
                      </wpg:grpSpPr>
                      <wps:wsp>
                        <wps:cNvPr id="439" name="Text Box 23"/>
                        <wps:cNvSpPr txBox="1">
                          <a:spLocks noChangeArrowheads="1"/>
                        </wps:cNvSpPr>
                        <wps:spPr bwMode="auto">
                          <a:xfrm>
                            <a:off x="961" y="6750"/>
                            <a:ext cx="4125" cy="2235"/>
                          </a:xfrm>
                          <a:prstGeom prst="rect">
                            <a:avLst/>
                          </a:prstGeom>
                          <a:solidFill>
                            <a:srgbClr val="DEEAF6"/>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A34FAB" w14:textId="77777777" w:rsidR="0014268E" w:rsidRPr="00D67631" w:rsidRDefault="0014268E" w:rsidP="003402DB">
                              <w:pPr>
                                <w:numPr>
                                  <w:ilvl w:val="0"/>
                                  <w:numId w:val="10"/>
                                </w:numPr>
                                <w:tabs>
                                  <w:tab w:val="clear" w:pos="2160"/>
                                </w:tabs>
                                <w:spacing w:before="120" w:after="0" w:line="240" w:lineRule="auto"/>
                                <w:ind w:left="567" w:hanging="283"/>
                                <w:rPr>
                                  <w:rFonts w:ascii="Arial" w:hAnsi="Arial" w:cs="Arial"/>
                                  <w:sz w:val="22"/>
                                </w:rPr>
                              </w:pPr>
                              <w:r w:rsidRPr="00D67631">
                                <w:rPr>
                                  <w:rFonts w:ascii="Arial" w:hAnsi="Arial" w:cs="Arial"/>
                                  <w:sz w:val="22"/>
                                </w:rPr>
                                <w:t>Kalendar</w:t>
                              </w:r>
                            </w:p>
                            <w:p w14:paraId="68343A25" w14:textId="77777777" w:rsidR="0014268E" w:rsidRPr="00D67631" w:rsidRDefault="0014268E" w:rsidP="003402DB">
                              <w:pPr>
                                <w:numPr>
                                  <w:ilvl w:val="0"/>
                                  <w:numId w:val="10"/>
                                </w:numPr>
                                <w:tabs>
                                  <w:tab w:val="clear" w:pos="2160"/>
                                </w:tabs>
                                <w:spacing w:after="0" w:line="240" w:lineRule="auto"/>
                                <w:ind w:left="567" w:hanging="283"/>
                                <w:rPr>
                                  <w:rFonts w:ascii="Arial" w:hAnsi="Arial" w:cs="Arial"/>
                                  <w:sz w:val="22"/>
                                </w:rPr>
                              </w:pPr>
                              <w:r w:rsidRPr="00D67631">
                                <w:rPr>
                                  <w:rFonts w:ascii="Arial" w:hAnsi="Arial" w:cs="Arial"/>
                                  <w:sz w:val="22"/>
                                </w:rPr>
                                <w:t>Nove obavijesti</w:t>
                              </w:r>
                            </w:p>
                            <w:p w14:paraId="36A79447" w14:textId="77777777" w:rsidR="0014268E" w:rsidRPr="00D67631" w:rsidRDefault="0014268E" w:rsidP="003402DB">
                              <w:pPr>
                                <w:numPr>
                                  <w:ilvl w:val="0"/>
                                  <w:numId w:val="10"/>
                                </w:numPr>
                                <w:tabs>
                                  <w:tab w:val="clear" w:pos="2160"/>
                                </w:tabs>
                                <w:spacing w:after="0" w:line="240" w:lineRule="auto"/>
                                <w:ind w:left="567" w:hanging="283"/>
                                <w:rPr>
                                  <w:rFonts w:ascii="Arial" w:hAnsi="Arial" w:cs="Arial"/>
                                  <w:sz w:val="22"/>
                                </w:rPr>
                              </w:pPr>
                              <w:r w:rsidRPr="00D67631">
                                <w:rPr>
                                  <w:rFonts w:ascii="Arial" w:hAnsi="Arial" w:cs="Arial"/>
                                  <w:sz w:val="22"/>
                                </w:rPr>
                                <w:t>Nadolazeći događaji</w:t>
                              </w:r>
                            </w:p>
                            <w:p w14:paraId="55F044C7" w14:textId="77777777" w:rsidR="0014268E" w:rsidRPr="00D67631" w:rsidRDefault="0014268E" w:rsidP="003402DB">
                              <w:pPr>
                                <w:numPr>
                                  <w:ilvl w:val="0"/>
                                  <w:numId w:val="10"/>
                                </w:numPr>
                                <w:tabs>
                                  <w:tab w:val="clear" w:pos="2160"/>
                                </w:tabs>
                                <w:spacing w:after="0" w:line="240" w:lineRule="auto"/>
                                <w:ind w:left="567" w:hanging="283"/>
                                <w:rPr>
                                  <w:rFonts w:ascii="Arial" w:hAnsi="Arial" w:cs="Arial"/>
                                  <w:sz w:val="22"/>
                                </w:rPr>
                              </w:pPr>
                              <w:r w:rsidRPr="00D67631">
                                <w:rPr>
                                  <w:rFonts w:ascii="Arial" w:hAnsi="Arial" w:cs="Arial"/>
                                  <w:sz w:val="22"/>
                                </w:rPr>
                                <w:t>Korisnici</w:t>
                              </w:r>
                            </w:p>
                            <w:p w14:paraId="7D8B7017" w14:textId="77777777" w:rsidR="0014268E" w:rsidRPr="00D67631" w:rsidRDefault="0014268E" w:rsidP="003402DB">
                              <w:pPr>
                                <w:numPr>
                                  <w:ilvl w:val="0"/>
                                  <w:numId w:val="10"/>
                                </w:numPr>
                                <w:tabs>
                                  <w:tab w:val="clear" w:pos="2160"/>
                                </w:tabs>
                                <w:spacing w:after="0" w:line="240" w:lineRule="auto"/>
                                <w:ind w:left="567" w:hanging="283"/>
                                <w:rPr>
                                  <w:rFonts w:ascii="Arial" w:hAnsi="Arial" w:cs="Arial"/>
                                  <w:sz w:val="22"/>
                                </w:rPr>
                              </w:pPr>
                              <w:r w:rsidRPr="00D67631">
                                <w:rPr>
                                  <w:rFonts w:ascii="Arial" w:hAnsi="Arial" w:cs="Arial"/>
                                  <w:sz w:val="22"/>
                                </w:rPr>
                                <w:t>Aktivnosti</w:t>
                              </w:r>
                            </w:p>
                            <w:p w14:paraId="69580E7A" w14:textId="3C97A741" w:rsidR="0014268E" w:rsidRPr="00D67631" w:rsidRDefault="0014268E" w:rsidP="003402DB">
                              <w:pPr>
                                <w:numPr>
                                  <w:ilvl w:val="0"/>
                                  <w:numId w:val="10"/>
                                </w:numPr>
                                <w:tabs>
                                  <w:tab w:val="clear" w:pos="2160"/>
                                </w:tabs>
                                <w:spacing w:after="0" w:line="240" w:lineRule="auto"/>
                                <w:ind w:left="567" w:hanging="283"/>
                                <w:rPr>
                                  <w:rFonts w:ascii="Arial" w:hAnsi="Arial" w:cs="Arial"/>
                                  <w:sz w:val="22"/>
                                </w:rPr>
                              </w:pPr>
                              <w:r w:rsidRPr="00D67631">
                                <w:rPr>
                                  <w:rFonts w:ascii="Arial" w:hAnsi="Arial" w:cs="Arial"/>
                                  <w:sz w:val="22"/>
                                </w:rPr>
                                <w:t xml:space="preserve">Moji </w:t>
                              </w:r>
                              <w:r>
                                <w:rPr>
                                  <w:rFonts w:ascii="Arial" w:hAnsi="Arial" w:cs="Arial"/>
                                  <w:sz w:val="22"/>
                                </w:rPr>
                                <w:t>e-</w:t>
                              </w:r>
                              <w:r w:rsidRPr="00D67631">
                                <w:rPr>
                                  <w:rFonts w:ascii="Arial" w:hAnsi="Arial" w:cs="Arial"/>
                                  <w:sz w:val="22"/>
                                </w:rPr>
                                <w:t>kolegiji</w:t>
                              </w:r>
                            </w:p>
                            <w:p w14:paraId="72303C5A" w14:textId="77777777" w:rsidR="0014268E" w:rsidRPr="00D67631" w:rsidRDefault="0014268E" w:rsidP="003402DB">
                              <w:pPr>
                                <w:numPr>
                                  <w:ilvl w:val="0"/>
                                  <w:numId w:val="10"/>
                                </w:numPr>
                                <w:tabs>
                                  <w:tab w:val="clear" w:pos="2160"/>
                                </w:tabs>
                                <w:spacing w:after="0" w:line="240" w:lineRule="auto"/>
                                <w:ind w:left="567" w:hanging="283"/>
                                <w:rPr>
                                  <w:rFonts w:ascii="Arial" w:hAnsi="Arial" w:cs="Arial"/>
                                  <w:sz w:val="22"/>
                                </w:rPr>
                              </w:pPr>
                              <w:r w:rsidRPr="00D67631">
                                <w:rPr>
                                  <w:rFonts w:ascii="Arial" w:hAnsi="Arial" w:cs="Arial"/>
                                  <w:sz w:val="22"/>
                                </w:rPr>
                                <w:t>Poruke</w:t>
                              </w:r>
                            </w:p>
                            <w:p w14:paraId="3F884753" w14:textId="77777777" w:rsidR="0014268E" w:rsidRPr="00D67631" w:rsidRDefault="0014268E" w:rsidP="007C3ECD">
                              <w:pPr>
                                <w:rPr>
                                  <w:rFonts w:ascii="Arial" w:hAnsi="Arial" w:cs="Arial"/>
                                </w:rPr>
                              </w:pPr>
                            </w:p>
                          </w:txbxContent>
                        </wps:txbx>
                        <wps:bodyPr rot="0" vert="horz" wrap="square" lIns="91440" tIns="45720" rIns="91440" bIns="45720" anchor="t" anchorCtr="0" upright="1">
                          <a:noAutofit/>
                        </wps:bodyPr>
                      </wps:wsp>
                      <pic:pic xmlns:pic="http://schemas.openxmlformats.org/drawingml/2006/picture">
                        <pic:nvPicPr>
                          <pic:cNvPr id="440" name="Picture 24" descr="popis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11" y="5728"/>
                            <a:ext cx="4499"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Text Box 1"/>
                        <wps:cNvSpPr txBox="1">
                          <a:spLocks noChangeArrowheads="1"/>
                        </wps:cNvSpPr>
                        <wps:spPr bwMode="auto">
                          <a:xfrm>
                            <a:off x="1125" y="6013"/>
                            <a:ext cx="3629"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0A780" w14:textId="77777777" w:rsidR="0014268E" w:rsidRPr="00D67631" w:rsidRDefault="0014268E" w:rsidP="007C3ECD">
                              <w:pPr>
                                <w:spacing w:before="120"/>
                                <w:rPr>
                                  <w:rFonts w:ascii="Arial" w:hAnsi="Arial" w:cs="Arial"/>
                                  <w:color w:val="FFFFFF"/>
                                </w:rPr>
                              </w:pPr>
                              <w:r w:rsidRPr="00D67631">
                                <w:rPr>
                                  <w:rFonts w:ascii="Arial" w:hAnsi="Arial" w:cs="Arial"/>
                                  <w:b/>
                                  <w:color w:val="FFFFFF"/>
                                  <w:sz w:val="22"/>
                                </w:rPr>
                                <w:t>BLOKOVI:</w:t>
                              </w:r>
                            </w:p>
                          </w:txbxContent>
                        </wps:txbx>
                        <wps:bodyPr rot="0" vert="horz" wrap="square" lIns="91440" tIns="45720" rIns="91440" bIns="45720" anchor="t" anchorCtr="0" upright="1">
                          <a:spAutoFit/>
                        </wps:bodyPr>
                      </wps:wsp>
                    </wpg:wgp>
                  </a:graphicData>
                </a:graphic>
              </wp:inline>
            </w:drawing>
          </mc:Choice>
          <mc:Fallback>
            <w:pict>
              <v:group w14:anchorId="4CEF68DF" id="Group 438" o:spid="_x0000_s1039" style="width:224.95pt;height:162.85pt;mso-position-horizontal-relative:char;mso-position-vertical-relative:line" coordorigin="811,5728" coordsize="4499,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">
                <v:shape id="Text Box 23" o:spid="_x0000_s1040" type="#_x0000_t202" style="position:absolute;left:961;top:6750;width:4125;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K8gA&#10;AADcAAAADwAAAGRycy9kb3ducmV2LnhtbESPT2vCQBTE74V+h+UVvJS68Q9iU1dRqUW9tE0VPD6y&#10;r8m22bchu43x23eFQo/DzPyGmS06W4mWGm8cKxj0ExDEudOGCwWHj83DFIQPyBorx6TgQh4W89ub&#10;Gabanfmd2iwUIkLYp6igDKFOpfR5SRZ939XE0ft0jcUQZVNI3eA5wm0lh0kykRYNx4USa1qXlH9n&#10;P1bB1/L5xWxOo/vT27HdVa+ricmme6V6d93yCUSgLvyH/9pbrWA8eoTrmX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5ZkryAAAANwAAAAPAAAAAAAAAAAAAAAAAJgCAABk&#10;cnMvZG93bnJldi54bWxQSwUGAAAAAAQABAD1AAAAjQMAAAAA&#10;" fillcolor="#deeaf6" stroked="f">
                  <v:textbox>
                    <w:txbxContent>
                      <w:p w14:paraId="64A34FAB" w14:textId="77777777" w:rsidR="0014268E" w:rsidRPr="00D67631" w:rsidRDefault="0014268E" w:rsidP="003402DB">
                        <w:pPr>
                          <w:numPr>
                            <w:ilvl w:val="0"/>
                            <w:numId w:val="10"/>
                          </w:numPr>
                          <w:tabs>
                            <w:tab w:val="clear" w:pos="2160"/>
                          </w:tabs>
                          <w:spacing w:before="120" w:after="0" w:line="240" w:lineRule="auto"/>
                          <w:ind w:left="567" w:hanging="283"/>
                          <w:rPr>
                            <w:rFonts w:ascii="Arial" w:hAnsi="Arial" w:cs="Arial"/>
                            <w:sz w:val="22"/>
                          </w:rPr>
                        </w:pPr>
                        <w:r w:rsidRPr="00D67631">
                          <w:rPr>
                            <w:rFonts w:ascii="Arial" w:hAnsi="Arial" w:cs="Arial"/>
                            <w:sz w:val="22"/>
                          </w:rPr>
                          <w:t>Kalendar</w:t>
                        </w:r>
                      </w:p>
                      <w:p w14:paraId="68343A25" w14:textId="77777777" w:rsidR="0014268E" w:rsidRPr="00D67631" w:rsidRDefault="0014268E" w:rsidP="003402DB">
                        <w:pPr>
                          <w:numPr>
                            <w:ilvl w:val="0"/>
                            <w:numId w:val="10"/>
                          </w:numPr>
                          <w:tabs>
                            <w:tab w:val="clear" w:pos="2160"/>
                          </w:tabs>
                          <w:spacing w:after="0" w:line="240" w:lineRule="auto"/>
                          <w:ind w:left="567" w:hanging="283"/>
                          <w:rPr>
                            <w:rFonts w:ascii="Arial" w:hAnsi="Arial" w:cs="Arial"/>
                            <w:sz w:val="22"/>
                          </w:rPr>
                        </w:pPr>
                        <w:r w:rsidRPr="00D67631">
                          <w:rPr>
                            <w:rFonts w:ascii="Arial" w:hAnsi="Arial" w:cs="Arial"/>
                            <w:sz w:val="22"/>
                          </w:rPr>
                          <w:t>Nove obavijesti</w:t>
                        </w:r>
                      </w:p>
                      <w:p w14:paraId="36A79447" w14:textId="77777777" w:rsidR="0014268E" w:rsidRPr="00D67631" w:rsidRDefault="0014268E" w:rsidP="003402DB">
                        <w:pPr>
                          <w:numPr>
                            <w:ilvl w:val="0"/>
                            <w:numId w:val="10"/>
                          </w:numPr>
                          <w:tabs>
                            <w:tab w:val="clear" w:pos="2160"/>
                          </w:tabs>
                          <w:spacing w:after="0" w:line="240" w:lineRule="auto"/>
                          <w:ind w:left="567" w:hanging="283"/>
                          <w:rPr>
                            <w:rFonts w:ascii="Arial" w:hAnsi="Arial" w:cs="Arial"/>
                            <w:sz w:val="22"/>
                          </w:rPr>
                        </w:pPr>
                        <w:r w:rsidRPr="00D67631">
                          <w:rPr>
                            <w:rFonts w:ascii="Arial" w:hAnsi="Arial" w:cs="Arial"/>
                            <w:sz w:val="22"/>
                          </w:rPr>
                          <w:t>Nadolazeći događaji</w:t>
                        </w:r>
                      </w:p>
                      <w:p w14:paraId="55F044C7" w14:textId="77777777" w:rsidR="0014268E" w:rsidRPr="00D67631" w:rsidRDefault="0014268E" w:rsidP="003402DB">
                        <w:pPr>
                          <w:numPr>
                            <w:ilvl w:val="0"/>
                            <w:numId w:val="10"/>
                          </w:numPr>
                          <w:tabs>
                            <w:tab w:val="clear" w:pos="2160"/>
                          </w:tabs>
                          <w:spacing w:after="0" w:line="240" w:lineRule="auto"/>
                          <w:ind w:left="567" w:hanging="283"/>
                          <w:rPr>
                            <w:rFonts w:ascii="Arial" w:hAnsi="Arial" w:cs="Arial"/>
                            <w:sz w:val="22"/>
                          </w:rPr>
                        </w:pPr>
                        <w:r w:rsidRPr="00D67631">
                          <w:rPr>
                            <w:rFonts w:ascii="Arial" w:hAnsi="Arial" w:cs="Arial"/>
                            <w:sz w:val="22"/>
                          </w:rPr>
                          <w:t>Korisnici</w:t>
                        </w:r>
                      </w:p>
                      <w:p w14:paraId="7D8B7017" w14:textId="77777777" w:rsidR="0014268E" w:rsidRPr="00D67631" w:rsidRDefault="0014268E" w:rsidP="003402DB">
                        <w:pPr>
                          <w:numPr>
                            <w:ilvl w:val="0"/>
                            <w:numId w:val="10"/>
                          </w:numPr>
                          <w:tabs>
                            <w:tab w:val="clear" w:pos="2160"/>
                          </w:tabs>
                          <w:spacing w:after="0" w:line="240" w:lineRule="auto"/>
                          <w:ind w:left="567" w:hanging="283"/>
                          <w:rPr>
                            <w:rFonts w:ascii="Arial" w:hAnsi="Arial" w:cs="Arial"/>
                            <w:sz w:val="22"/>
                          </w:rPr>
                        </w:pPr>
                        <w:r w:rsidRPr="00D67631">
                          <w:rPr>
                            <w:rFonts w:ascii="Arial" w:hAnsi="Arial" w:cs="Arial"/>
                            <w:sz w:val="22"/>
                          </w:rPr>
                          <w:t>Aktivnosti</w:t>
                        </w:r>
                      </w:p>
                      <w:p w14:paraId="69580E7A" w14:textId="3C97A741" w:rsidR="0014268E" w:rsidRPr="00D67631" w:rsidRDefault="0014268E" w:rsidP="003402DB">
                        <w:pPr>
                          <w:numPr>
                            <w:ilvl w:val="0"/>
                            <w:numId w:val="10"/>
                          </w:numPr>
                          <w:tabs>
                            <w:tab w:val="clear" w:pos="2160"/>
                          </w:tabs>
                          <w:spacing w:after="0" w:line="240" w:lineRule="auto"/>
                          <w:ind w:left="567" w:hanging="283"/>
                          <w:rPr>
                            <w:rFonts w:ascii="Arial" w:hAnsi="Arial" w:cs="Arial"/>
                            <w:sz w:val="22"/>
                          </w:rPr>
                        </w:pPr>
                        <w:r w:rsidRPr="00D67631">
                          <w:rPr>
                            <w:rFonts w:ascii="Arial" w:hAnsi="Arial" w:cs="Arial"/>
                            <w:sz w:val="22"/>
                          </w:rPr>
                          <w:t xml:space="preserve">Moji </w:t>
                        </w:r>
                        <w:r>
                          <w:rPr>
                            <w:rFonts w:ascii="Arial" w:hAnsi="Arial" w:cs="Arial"/>
                            <w:sz w:val="22"/>
                          </w:rPr>
                          <w:t>e-</w:t>
                        </w:r>
                        <w:r w:rsidRPr="00D67631">
                          <w:rPr>
                            <w:rFonts w:ascii="Arial" w:hAnsi="Arial" w:cs="Arial"/>
                            <w:sz w:val="22"/>
                          </w:rPr>
                          <w:t>kolegiji</w:t>
                        </w:r>
                      </w:p>
                      <w:p w14:paraId="72303C5A" w14:textId="77777777" w:rsidR="0014268E" w:rsidRPr="00D67631" w:rsidRDefault="0014268E" w:rsidP="003402DB">
                        <w:pPr>
                          <w:numPr>
                            <w:ilvl w:val="0"/>
                            <w:numId w:val="10"/>
                          </w:numPr>
                          <w:tabs>
                            <w:tab w:val="clear" w:pos="2160"/>
                          </w:tabs>
                          <w:spacing w:after="0" w:line="240" w:lineRule="auto"/>
                          <w:ind w:left="567" w:hanging="283"/>
                          <w:rPr>
                            <w:rFonts w:ascii="Arial" w:hAnsi="Arial" w:cs="Arial"/>
                            <w:sz w:val="22"/>
                          </w:rPr>
                        </w:pPr>
                        <w:r w:rsidRPr="00D67631">
                          <w:rPr>
                            <w:rFonts w:ascii="Arial" w:hAnsi="Arial" w:cs="Arial"/>
                            <w:sz w:val="22"/>
                          </w:rPr>
                          <w:t>Poruke</w:t>
                        </w:r>
                      </w:p>
                      <w:p w14:paraId="3F884753" w14:textId="77777777" w:rsidR="0014268E" w:rsidRPr="00D67631" w:rsidRDefault="0014268E" w:rsidP="007C3ECD">
                        <w:pPr>
                          <w:rPr>
                            <w:rFonts w:ascii="Arial" w:hAnsi="Arial" w:cs="Arial"/>
                          </w:rPr>
                        </w:pPr>
                      </w:p>
                    </w:txbxContent>
                  </v:textbox>
                </v:shape>
                <v:shape id="Picture 24" o:spid="_x0000_s1041" type="#_x0000_t75" alt="popis6" style="position:absolute;left:811;top:5728;width:4499;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jFNjBAAAA3AAAAA8AAABkcnMvZG93bnJldi54bWxET89rwjAUvg/8H8ITvM3EUbZZjSLCwNNg&#10;rRdvj+atrTYvNYlt998vh8GOH9/v7X6ynRjIh9axhtVSgSCunGm51nAuP57fQYSIbLBzTBp+KMB+&#10;N3vaYm7cyF80FLEWKYRDjhqaGPtcylA1ZDEsXU+cuG/nLcYEfS2NxzGF206+KPUqLbacGhrs6dhQ&#10;dSseVsMbS2U9x/J+OV/vo3qsL5/1WuvFfDpsQESa4r/4z30yGrIszU9n0hG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jFNjBAAAA3AAAAA8AAAAAAAAAAAAAAAAAnwIA&#10;AGRycy9kb3ducmV2LnhtbFBLBQYAAAAABAAEAPcAAACNAwAAAAA=&#10;">
                  <v:imagedata r:id="rId55" o:title="popis6"/>
                </v:shape>
                <v:shape id="Text Box 1" o:spid="_x0000_s1042" type="#_x0000_t202" style="position:absolute;left:1125;top:6013;width:3629;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NJsIA&#10;AADcAAAADwAAAGRycy9kb3ducmV2LnhtbESPT2vCQBTE70K/w/KE3nSTYqVEV5H+AQ+9qOn9kX1m&#10;g9m3Iftq4rfvFgSPw8z8hllvR9+qK/WxCWwgn2egiKtgG64NlKev2RuoKMgW28Bk4EYRtpunyRoL&#10;GwY+0PUotUoQjgUacCJdoXWsHHmM89ARJ+8ceo+SZF9r2+OQ4L7VL1m21B4bTgsOO3p3VF2Ov96A&#10;iN3lt/LTx/3P+P0xuKx6xdKY5+m4W4ESGuURvrf31sBikcP/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A0mwgAAANwAAAAPAAAAAAAAAAAAAAAAAJgCAABkcnMvZG93&#10;bnJldi54bWxQSwUGAAAAAAQABAD1AAAAhwMAAAAA&#10;" filled="f" stroked="f">
                  <v:textbox style="mso-fit-shape-to-text:t">
                    <w:txbxContent>
                      <w:p w14:paraId="2B80A780" w14:textId="77777777" w:rsidR="0014268E" w:rsidRPr="00D67631" w:rsidRDefault="0014268E" w:rsidP="007C3ECD">
                        <w:pPr>
                          <w:spacing w:before="120"/>
                          <w:rPr>
                            <w:rFonts w:ascii="Arial" w:hAnsi="Arial" w:cs="Arial"/>
                            <w:color w:val="FFFFFF"/>
                          </w:rPr>
                        </w:pPr>
                        <w:r w:rsidRPr="00D67631">
                          <w:rPr>
                            <w:rFonts w:ascii="Arial" w:hAnsi="Arial" w:cs="Arial"/>
                            <w:b/>
                            <w:color w:val="FFFFFF"/>
                            <w:sz w:val="22"/>
                          </w:rPr>
                          <w:t>BLOKOVI:</w:t>
                        </w:r>
                      </w:p>
                    </w:txbxContent>
                  </v:textbox>
                </v:shape>
                <w10:anchorlock/>
              </v:group>
            </w:pict>
          </mc:Fallback>
        </mc:AlternateContent>
      </w:r>
    </w:p>
    <w:p w14:paraId="5B718F17" w14:textId="77777777" w:rsidR="00F87C05" w:rsidRDefault="00F87C05" w:rsidP="00F87C05">
      <w:pPr>
        <w:pStyle w:val="Sadraj6pt"/>
      </w:pPr>
      <w:r w:rsidRPr="007302BA">
        <w:t xml:space="preserve">Svi radni materijali: testovi, zadaće, </w:t>
      </w:r>
      <w:r>
        <w:t>poveznice</w:t>
      </w:r>
      <w:r w:rsidRPr="007302BA">
        <w:t xml:space="preserve">, rječnik, mape sa nastavnim materijalima </w:t>
      </w:r>
      <w:r>
        <w:t xml:space="preserve">itd. </w:t>
      </w:r>
      <w:r w:rsidRPr="007302BA">
        <w:t>spadaju u resurse</w:t>
      </w:r>
      <w:r>
        <w:t>,</w:t>
      </w:r>
      <w:r w:rsidRPr="007302BA">
        <w:t xml:space="preserve"> odnosno aktivnosti i nalaze se u središnjem dijelu sučelja.</w:t>
      </w:r>
    </w:p>
    <w:p w14:paraId="2E8B43B1" w14:textId="77777777" w:rsidR="00D67631" w:rsidRPr="00D67631" w:rsidRDefault="005D00BF" w:rsidP="00E75FEE">
      <w:pPr>
        <w:pStyle w:val="Razina2"/>
      </w:pPr>
      <w:bookmarkStart w:id="23" w:name="_Toc523303230"/>
      <w:r w:rsidRPr="00E75FEE">
        <w:t>Resursi</w:t>
      </w:r>
      <w:bookmarkEnd w:id="23"/>
    </w:p>
    <w:p w14:paraId="2FB0AB14" w14:textId="77777777" w:rsidR="007C3ECD" w:rsidRDefault="007C3ECD" w:rsidP="007C3ECD">
      <w:pPr>
        <w:pStyle w:val="Sadraj6pt"/>
      </w:pPr>
      <w:bookmarkStart w:id="24" w:name="Resursi"/>
      <w:r w:rsidRPr="007D4BEC">
        <w:rPr>
          <w:b/>
        </w:rPr>
        <w:t>Resursi</w:t>
      </w:r>
      <w:bookmarkEnd w:id="24"/>
      <w:r w:rsidRPr="007D4BEC">
        <w:t xml:space="preserve"> su </w:t>
      </w:r>
      <w:r>
        <w:t>nastavni</w:t>
      </w:r>
      <w:r w:rsidRPr="007D4BEC">
        <w:t xml:space="preserve"> materijali za </w:t>
      </w:r>
      <w:r>
        <w:t>e-</w:t>
      </w:r>
      <w:r w:rsidRPr="007D4BEC">
        <w:t xml:space="preserve">kolegij </w:t>
      </w:r>
      <w:r>
        <w:t>(</w:t>
      </w:r>
      <w:r w:rsidRPr="007D4BEC">
        <w:t>kao npr. tekstni dokum</w:t>
      </w:r>
      <w:r>
        <w:t>ent, poveznice ili multimedijsk</w:t>
      </w:r>
      <w:r w:rsidRPr="007D4BEC">
        <w:t>e datoteke</w:t>
      </w:r>
      <w:r>
        <w:t xml:space="preserve">) koje studenti mogu čitati, </w:t>
      </w:r>
      <w:r w:rsidRPr="007D4BEC">
        <w:t xml:space="preserve">pregledavati, </w:t>
      </w:r>
      <w:r>
        <w:t xml:space="preserve">pohraniti na svoje računalo, otisnuti, </w:t>
      </w:r>
      <w:r w:rsidRPr="007D4BEC">
        <w:t xml:space="preserve">ali </w:t>
      </w:r>
      <w:r>
        <w:t xml:space="preserve">bez daljnje interakcije s drugim studentima ili nastavnikom (u </w:t>
      </w:r>
      <w:r w:rsidRPr="009E6824">
        <w:rPr>
          <w:i/>
        </w:rPr>
        <w:t>online</w:t>
      </w:r>
      <w:r>
        <w:t xml:space="preserve"> okruženju).</w:t>
      </w:r>
    </w:p>
    <w:p w14:paraId="279FE693" w14:textId="77777777" w:rsidR="007C3ECD" w:rsidRDefault="007C3ECD" w:rsidP="007C3ECD">
      <w:pPr>
        <w:pStyle w:val="Sadraj6pt"/>
      </w:pPr>
      <w:r w:rsidRPr="007D4BEC">
        <w:t xml:space="preserve">Naziv pojedinoga resursa </w:t>
      </w:r>
      <w:r>
        <w:t>prikazuje se kao poveznica u temi/tjednu u kojem</w:t>
      </w:r>
      <w:r w:rsidRPr="007D4BEC">
        <w:t xml:space="preserve"> je napravljen, osim resursa </w:t>
      </w:r>
      <w:r w:rsidRPr="007C1734">
        <w:rPr>
          <w:b/>
        </w:rPr>
        <w:t>Oznaka</w:t>
      </w:r>
      <w:r>
        <w:t>, koji se ne prikazuje kao poveznica već je odmah vidljiv na naslovnici e-kolegija.</w:t>
      </w:r>
    </w:p>
    <w:p w14:paraId="3C5D53BE" w14:textId="77777777" w:rsidR="007C3ECD" w:rsidRDefault="007C3ECD" w:rsidP="007C3ECD">
      <w:pPr>
        <w:pStyle w:val="Sadraj6pt"/>
      </w:pPr>
      <w:r>
        <w:br w:type="page"/>
      </w:r>
    </w:p>
    <w:p w14:paraId="63627EA8" w14:textId="77777777" w:rsidR="007C3ECD" w:rsidRDefault="007C3ECD" w:rsidP="007C3ECD">
      <w:pPr>
        <w:pStyle w:val="Sadraj6pt"/>
      </w:pPr>
      <w:r>
        <w:lastRenderedPageBreak/>
        <w:t>Popis dostupnih resursa u sustavu Merlin:</w:t>
      </w:r>
    </w:p>
    <w:p w14:paraId="54A1DCAE" w14:textId="77777777" w:rsidR="00B05896" w:rsidRDefault="005D00BF" w:rsidP="003402DB">
      <w:pPr>
        <w:pStyle w:val="Sadraj0pt"/>
        <w:numPr>
          <w:ilvl w:val="0"/>
          <w:numId w:val="21"/>
        </w:numPr>
      </w:pPr>
      <w:r w:rsidRPr="005D00BF">
        <w:rPr>
          <w:b/>
        </w:rPr>
        <w:t>Oznaka</w:t>
      </w:r>
      <w:r w:rsidRPr="005D00BF">
        <w:t xml:space="preserve"> – </w:t>
      </w:r>
      <w:r w:rsidR="00B05896">
        <w:t>tekst, slika ili multimedijski sadržaj koja objašnjava ili naglašava neki dio teme/tjedna.</w:t>
      </w:r>
    </w:p>
    <w:p w14:paraId="609BDD65" w14:textId="77777777" w:rsidR="005D00BF" w:rsidRPr="005D00BF" w:rsidRDefault="005D00BF" w:rsidP="003402DB">
      <w:pPr>
        <w:pStyle w:val="Sadraj0pt"/>
        <w:numPr>
          <w:ilvl w:val="0"/>
          <w:numId w:val="11"/>
        </w:numPr>
      </w:pPr>
      <w:r w:rsidRPr="005D00BF">
        <w:rPr>
          <w:b/>
        </w:rPr>
        <w:t>Stranica</w:t>
      </w:r>
      <w:r w:rsidRPr="005D00BF">
        <w:t xml:space="preserve"> – kraći tekstualni dokument.</w:t>
      </w:r>
    </w:p>
    <w:p w14:paraId="568951E4" w14:textId="77777777" w:rsidR="005D00BF" w:rsidRPr="005D00BF" w:rsidRDefault="005D00BF" w:rsidP="003402DB">
      <w:pPr>
        <w:pStyle w:val="Sadraj0pt"/>
        <w:numPr>
          <w:ilvl w:val="0"/>
          <w:numId w:val="11"/>
        </w:numPr>
      </w:pPr>
      <w:r w:rsidRPr="005D00BF">
        <w:rPr>
          <w:b/>
        </w:rPr>
        <w:t>Poveznica</w:t>
      </w:r>
      <w:r w:rsidRPr="005D00BF">
        <w:t xml:space="preserve"> – poveznica na web-adresu.</w:t>
      </w:r>
    </w:p>
    <w:p w14:paraId="6D178EBD" w14:textId="77777777" w:rsidR="005D00BF" w:rsidRPr="005D00BF" w:rsidRDefault="005D00BF" w:rsidP="003402DB">
      <w:pPr>
        <w:pStyle w:val="Sadraj0pt"/>
        <w:numPr>
          <w:ilvl w:val="0"/>
          <w:numId w:val="11"/>
        </w:numPr>
      </w:pPr>
      <w:r w:rsidRPr="005D00BF">
        <w:rPr>
          <w:b/>
        </w:rPr>
        <w:t>Datoteka</w:t>
      </w:r>
      <w:r w:rsidRPr="005D00BF">
        <w:t xml:space="preserve"> – pojedinačni materijal koji nastavnik postavlja u kolegij.</w:t>
      </w:r>
    </w:p>
    <w:p w14:paraId="3BCBCC9D" w14:textId="77777777" w:rsidR="005D00BF" w:rsidRPr="005D00BF" w:rsidRDefault="005D00BF" w:rsidP="003402DB">
      <w:pPr>
        <w:pStyle w:val="Sadraj0pt"/>
        <w:numPr>
          <w:ilvl w:val="0"/>
          <w:numId w:val="11"/>
        </w:numPr>
      </w:pPr>
      <w:r w:rsidRPr="005D00BF">
        <w:rPr>
          <w:b/>
        </w:rPr>
        <w:t>Mapa</w:t>
      </w:r>
      <w:r w:rsidRPr="005D00BF">
        <w:t xml:space="preserve"> – repozitorij materijala za učenje (sastoji se od više datoteka).</w:t>
      </w:r>
    </w:p>
    <w:p w14:paraId="147588DE" w14:textId="77777777" w:rsidR="005D00BF" w:rsidRPr="005D00BF" w:rsidRDefault="005D00BF" w:rsidP="003402DB">
      <w:pPr>
        <w:pStyle w:val="Sadraj6pt"/>
        <w:numPr>
          <w:ilvl w:val="0"/>
          <w:numId w:val="11"/>
        </w:numPr>
      </w:pPr>
      <w:r w:rsidRPr="005D00BF">
        <w:rPr>
          <w:rStyle w:val="StudentiPristupChar"/>
          <w:rFonts w:eastAsiaTheme="minorHAnsi" w:cstheme="minorBidi"/>
          <w:b/>
          <w:color w:val="auto"/>
          <w:sz w:val="22"/>
          <w:lang w:eastAsia="en-US"/>
        </w:rPr>
        <w:t>Knjiga</w:t>
      </w:r>
      <w:r w:rsidRPr="005D00BF">
        <w:rPr>
          <w:rStyle w:val="StudentiPristupChar"/>
          <w:rFonts w:eastAsiaTheme="minorHAnsi" w:cstheme="minorBidi"/>
          <w:color w:val="auto"/>
          <w:sz w:val="22"/>
          <w:lang w:eastAsia="en-US"/>
        </w:rPr>
        <w:t xml:space="preserve"> – prikazuje dokumente u strukturiranome obliku s poglavljima i sadržajem</w:t>
      </w:r>
      <w:r w:rsidRPr="005D00BF">
        <w:t>.</w:t>
      </w:r>
    </w:p>
    <w:p w14:paraId="7C105A5A" w14:textId="77777777" w:rsidR="00674368" w:rsidRDefault="00674368" w:rsidP="00E75FEE">
      <w:pPr>
        <w:pStyle w:val="Razina2"/>
      </w:pPr>
      <w:bookmarkStart w:id="25" w:name="_Toc523303231"/>
      <w:r w:rsidRPr="00E75FEE">
        <w:t>Aktivnosti</w:t>
      </w:r>
      <w:bookmarkEnd w:id="25"/>
    </w:p>
    <w:p w14:paraId="1A672742" w14:textId="77777777" w:rsidR="00B05896" w:rsidRDefault="00B05896" w:rsidP="00B05896">
      <w:pPr>
        <w:pStyle w:val="Sadraj0pt"/>
      </w:pPr>
      <w:bookmarkStart w:id="26" w:name="Aktivnosti"/>
      <w:r w:rsidRPr="001C56E2">
        <w:rPr>
          <w:b/>
        </w:rPr>
        <w:t>Aktivnosti</w:t>
      </w:r>
      <w:bookmarkEnd w:id="26"/>
      <w:r w:rsidRPr="00A9176C">
        <w:t xml:space="preserve"> se od resursa razlikuju po tome što se preko njih može ostvariti interakcija nastavnika sa studentima te među studentima</w:t>
      </w:r>
      <w:r>
        <w:t>.</w:t>
      </w:r>
    </w:p>
    <w:p w14:paraId="0259CC7F" w14:textId="77777777" w:rsidR="00674368" w:rsidRDefault="00674368" w:rsidP="00674368">
      <w:pPr>
        <w:pStyle w:val="Sadraj6pt"/>
      </w:pPr>
      <w:r w:rsidRPr="00F95C27">
        <w:t>Aktivnosti se, kao i resursi, objavljuju u središnjem dijelu sučelja i posebno se postavljaju za svaku temu/tjedan.</w:t>
      </w:r>
    </w:p>
    <w:p w14:paraId="4A06DC7C" w14:textId="77777777" w:rsidR="00B05896" w:rsidRDefault="00B05896" w:rsidP="00B05896">
      <w:pPr>
        <w:pStyle w:val="Sadraj6pt"/>
      </w:pPr>
      <w:r>
        <w:t>Popis dostupnih aktivnosti u sustavu Merlin:</w:t>
      </w:r>
    </w:p>
    <w:p w14:paraId="04454B4F" w14:textId="77777777" w:rsidR="00674368" w:rsidRPr="00F95C27" w:rsidRDefault="00674368" w:rsidP="003402DB">
      <w:pPr>
        <w:pStyle w:val="Sadraj0pt"/>
        <w:numPr>
          <w:ilvl w:val="0"/>
          <w:numId w:val="12"/>
        </w:numPr>
        <w:ind w:left="723"/>
      </w:pPr>
      <w:r w:rsidRPr="00F95C27">
        <w:rPr>
          <w:b/>
          <w:i/>
        </w:rPr>
        <w:t>Chat</w:t>
      </w:r>
      <w:r w:rsidRPr="00F95C27">
        <w:t xml:space="preserve"> –</w:t>
      </w:r>
      <w:r w:rsidRPr="00F95C27">
        <w:rPr>
          <w:i/>
          <w:color w:val="800080"/>
        </w:rPr>
        <w:t xml:space="preserve"> </w:t>
      </w:r>
      <w:r>
        <w:t>o</w:t>
      </w:r>
      <w:r w:rsidRPr="00F95C27">
        <w:t xml:space="preserve">mogućava interakciju među studentima i nastavnicima koja je sinkrona. Koristi se za </w:t>
      </w:r>
      <w:r w:rsidRPr="009E6824">
        <w:rPr>
          <w:i/>
        </w:rPr>
        <w:t>online</w:t>
      </w:r>
      <w:r w:rsidRPr="00F95C27">
        <w:t xml:space="preserve"> konzultacije ili za razne rasprave.</w:t>
      </w:r>
    </w:p>
    <w:p w14:paraId="7166BA09" w14:textId="77777777" w:rsidR="00674368" w:rsidRPr="00F95C27" w:rsidRDefault="00674368" w:rsidP="003402DB">
      <w:pPr>
        <w:pStyle w:val="Sadraj0pt"/>
        <w:numPr>
          <w:ilvl w:val="0"/>
          <w:numId w:val="12"/>
        </w:numPr>
      </w:pPr>
      <w:r w:rsidRPr="00EF3535">
        <w:rPr>
          <w:b/>
        </w:rPr>
        <w:t>Forum</w:t>
      </w:r>
      <w:r w:rsidRPr="00F95C27">
        <w:rPr>
          <w:i/>
          <w:color w:val="800080"/>
        </w:rPr>
        <w:t xml:space="preserve"> </w:t>
      </w:r>
      <w:r>
        <w:t>– o</w:t>
      </w:r>
      <w:r w:rsidRPr="00F95C27">
        <w:t>mogućava asinkronu interakciju među studentima i nastavnicima. Može se koristiti i kao „oglasna ploča“ za obavijesti studentima.</w:t>
      </w:r>
    </w:p>
    <w:p w14:paraId="0CFBEF26" w14:textId="77777777" w:rsidR="00674368" w:rsidRPr="00F95C27" w:rsidRDefault="00674368" w:rsidP="003402DB">
      <w:pPr>
        <w:pStyle w:val="Sadraj0pt"/>
        <w:numPr>
          <w:ilvl w:val="0"/>
          <w:numId w:val="12"/>
        </w:numPr>
      </w:pPr>
      <w:r w:rsidRPr="00EF3535">
        <w:rPr>
          <w:b/>
        </w:rPr>
        <w:t>Dijalog</w:t>
      </w:r>
      <w:r w:rsidRPr="00F95C27">
        <w:rPr>
          <w:i/>
          <w:color w:val="800080"/>
        </w:rPr>
        <w:t xml:space="preserve"> </w:t>
      </w:r>
      <w:r>
        <w:t xml:space="preserve">– </w:t>
      </w:r>
      <w:r w:rsidRPr="00B445DF">
        <w:t>omogućava razgovore nastavnika s pojedinim studentima.</w:t>
      </w:r>
    </w:p>
    <w:p w14:paraId="38122C4B" w14:textId="77777777" w:rsidR="00674368" w:rsidRDefault="00674368" w:rsidP="003402DB">
      <w:pPr>
        <w:pStyle w:val="Sadraj0pt"/>
        <w:numPr>
          <w:ilvl w:val="0"/>
          <w:numId w:val="12"/>
        </w:numPr>
      </w:pPr>
      <w:r w:rsidRPr="00EF3535">
        <w:rPr>
          <w:b/>
        </w:rPr>
        <w:t>Rječnik</w:t>
      </w:r>
      <w:r w:rsidRPr="00F95C27">
        <w:rPr>
          <w:i/>
          <w:color w:val="800080"/>
        </w:rPr>
        <w:t xml:space="preserve"> </w:t>
      </w:r>
      <w:r w:rsidRPr="00F95C27">
        <w:t>–</w:t>
      </w:r>
      <w:r w:rsidRPr="00F95C27">
        <w:rPr>
          <w:i/>
          <w:color w:val="800080"/>
        </w:rPr>
        <w:t xml:space="preserve"> </w:t>
      </w:r>
      <w:r w:rsidRPr="00B445DF">
        <w:t>aktivnost koju mogu uređivati i studenti unoseći nove pojmove. Može se koristiti kao rječnik stručnih termina ili kao različiti popisi.</w:t>
      </w:r>
    </w:p>
    <w:p w14:paraId="2C3A0886" w14:textId="77777777" w:rsidR="00B05896" w:rsidRPr="00A9176C" w:rsidRDefault="00B05896" w:rsidP="003402DB">
      <w:pPr>
        <w:pStyle w:val="Sadraj0pt"/>
        <w:numPr>
          <w:ilvl w:val="0"/>
          <w:numId w:val="12"/>
        </w:numPr>
      </w:pPr>
      <w:r w:rsidRPr="00A77564">
        <w:rPr>
          <w:b/>
          <w:i/>
        </w:rPr>
        <w:t>SCORM</w:t>
      </w:r>
      <w:r>
        <w:rPr>
          <w:b/>
        </w:rPr>
        <w:t xml:space="preserve"> paket </w:t>
      </w:r>
      <w:r>
        <w:t>– aktivnost koja se može koristiti za prikaz multimedijskog sadržaja i animacija te kao alat za provjeru znanja.</w:t>
      </w:r>
    </w:p>
    <w:p w14:paraId="4965B6E6" w14:textId="77777777" w:rsidR="00674368" w:rsidRPr="00F95C27" w:rsidRDefault="00674368" w:rsidP="003402DB">
      <w:pPr>
        <w:pStyle w:val="Sadraj0pt"/>
        <w:numPr>
          <w:ilvl w:val="0"/>
          <w:numId w:val="12"/>
        </w:numPr>
      </w:pPr>
      <w:r w:rsidRPr="00EF3535">
        <w:rPr>
          <w:b/>
        </w:rPr>
        <w:t>Test</w:t>
      </w:r>
      <w:r w:rsidRPr="00EF3535">
        <w:t xml:space="preserve"> </w:t>
      </w:r>
      <w:r w:rsidRPr="00F95C27">
        <w:t>–</w:t>
      </w:r>
      <w:r w:rsidRPr="00F95C27">
        <w:rPr>
          <w:i/>
          <w:color w:val="800080"/>
        </w:rPr>
        <w:t xml:space="preserve"> </w:t>
      </w:r>
      <w:r>
        <w:t xml:space="preserve">omogućava </w:t>
      </w:r>
      <w:r w:rsidRPr="009E6824">
        <w:rPr>
          <w:i/>
        </w:rPr>
        <w:t>online</w:t>
      </w:r>
      <w:r>
        <w:t xml:space="preserve"> rješavanje testova ili kolokvija koji se sastoje od</w:t>
      </w:r>
      <w:r w:rsidRPr="00F95C27">
        <w:t xml:space="preserve"> različitih kategorija i vrsta pitanja.</w:t>
      </w:r>
    </w:p>
    <w:p w14:paraId="5E267490" w14:textId="77777777" w:rsidR="00674368" w:rsidRPr="00F95C27" w:rsidRDefault="00674368" w:rsidP="003402DB">
      <w:pPr>
        <w:pStyle w:val="Sadraj0pt"/>
        <w:numPr>
          <w:ilvl w:val="0"/>
          <w:numId w:val="12"/>
        </w:numPr>
      </w:pPr>
      <w:r w:rsidRPr="00F95C27">
        <w:rPr>
          <w:b/>
          <w:i/>
        </w:rPr>
        <w:t xml:space="preserve">Wiki </w:t>
      </w:r>
      <w:r>
        <w:t>– i</w:t>
      </w:r>
      <w:r w:rsidRPr="00F95C27">
        <w:t>zrada wiki–stranica koje mogu biti repozitorij znanja ili skupni projekt.</w:t>
      </w:r>
    </w:p>
    <w:p w14:paraId="04529E72" w14:textId="77777777" w:rsidR="00674368" w:rsidRDefault="00674368" w:rsidP="003402DB">
      <w:pPr>
        <w:pStyle w:val="Sadraj0pt"/>
        <w:numPr>
          <w:ilvl w:val="0"/>
          <w:numId w:val="12"/>
        </w:numPr>
      </w:pPr>
      <w:r w:rsidRPr="00EF3535">
        <w:rPr>
          <w:b/>
        </w:rPr>
        <w:t>Zadać</w:t>
      </w:r>
      <w:r>
        <w:rPr>
          <w:b/>
        </w:rPr>
        <w:t>a</w:t>
      </w:r>
      <w:r w:rsidRPr="00F95C27">
        <w:t xml:space="preserve"> –</w:t>
      </w:r>
      <w:r w:rsidRPr="00F95C27">
        <w:rPr>
          <w:i/>
          <w:color w:val="800080"/>
        </w:rPr>
        <w:t xml:space="preserve"> </w:t>
      </w:r>
      <w:r>
        <w:t>omogućava predaju studentskih radova direktno u sustavu</w:t>
      </w:r>
      <w:r w:rsidRPr="00F95C27">
        <w:t>.</w:t>
      </w:r>
    </w:p>
    <w:p w14:paraId="70951EA1" w14:textId="77777777" w:rsidR="00BD78D5" w:rsidRPr="00F95C27" w:rsidRDefault="00BD78D5" w:rsidP="00BD78D5">
      <w:pPr>
        <w:pStyle w:val="Sadraj0pt"/>
        <w:numPr>
          <w:ilvl w:val="0"/>
          <w:numId w:val="12"/>
        </w:numPr>
      </w:pPr>
      <w:r w:rsidRPr="008F6C2B">
        <w:rPr>
          <w:b/>
        </w:rPr>
        <w:t>Mapa studenta</w:t>
      </w:r>
      <w:r>
        <w:t xml:space="preserve"> </w:t>
      </w:r>
      <w:r w:rsidRPr="00A9176C">
        <w:t>–</w:t>
      </w:r>
      <w:r>
        <w:t xml:space="preserve"> omogućava studentima pohranu datoteka na jednom mjestu u e-kolegiju kao i mogućnost postavljanja datoteka javno dostupnim ostalim sudionicima e-kolegija.</w:t>
      </w:r>
    </w:p>
    <w:p w14:paraId="23C4EE91" w14:textId="77777777" w:rsidR="00674368" w:rsidRPr="00F95C27" w:rsidRDefault="00674368" w:rsidP="003402DB">
      <w:pPr>
        <w:pStyle w:val="Sadraj0pt"/>
        <w:numPr>
          <w:ilvl w:val="0"/>
          <w:numId w:val="12"/>
        </w:numPr>
      </w:pPr>
      <w:r w:rsidRPr="00EF3535">
        <w:rPr>
          <w:b/>
        </w:rPr>
        <w:t>Anketa</w:t>
      </w:r>
      <w:r w:rsidRPr="00F95C27">
        <w:rPr>
          <w:b/>
          <w:i/>
        </w:rPr>
        <w:t xml:space="preserve"> </w:t>
      </w:r>
      <w:r w:rsidRPr="00481F4A">
        <w:rPr>
          <w:i/>
        </w:rPr>
        <w:t>–</w:t>
      </w:r>
      <w:r w:rsidRPr="00F95C27">
        <w:rPr>
          <w:b/>
          <w:i/>
        </w:rPr>
        <w:t xml:space="preserve"> </w:t>
      </w:r>
      <w:r>
        <w:t xml:space="preserve">omogućava ispunjavanje </w:t>
      </w:r>
      <w:r w:rsidRPr="00F95C27">
        <w:t>anketa.</w:t>
      </w:r>
    </w:p>
    <w:p w14:paraId="5500EFB1" w14:textId="77777777" w:rsidR="00674368" w:rsidRPr="00F95C27" w:rsidRDefault="00674368" w:rsidP="003402DB">
      <w:pPr>
        <w:pStyle w:val="Sadraj0pt"/>
        <w:numPr>
          <w:ilvl w:val="0"/>
          <w:numId w:val="12"/>
        </w:numPr>
        <w:rPr>
          <w:b/>
          <w:i/>
        </w:rPr>
      </w:pPr>
      <w:r w:rsidRPr="00EF3535">
        <w:rPr>
          <w:b/>
        </w:rPr>
        <w:t>Prisutnost</w:t>
      </w:r>
      <w:r>
        <w:rPr>
          <w:b/>
          <w:i/>
        </w:rPr>
        <w:t xml:space="preserve"> </w:t>
      </w:r>
      <w:r w:rsidRPr="00481F4A">
        <w:rPr>
          <w:i/>
        </w:rPr>
        <w:t>–</w:t>
      </w:r>
      <w:r w:rsidRPr="00F95C27">
        <w:rPr>
          <w:b/>
          <w:i/>
        </w:rPr>
        <w:t xml:space="preserve"> </w:t>
      </w:r>
      <w:r>
        <w:t>o</w:t>
      </w:r>
      <w:r w:rsidRPr="00F95C27">
        <w:t>mogućava nastavniku vođenje evidencije o dolascima na nastavu</w:t>
      </w:r>
    </w:p>
    <w:p w14:paraId="1FF829ED" w14:textId="77777777" w:rsidR="00674368" w:rsidRDefault="00674368" w:rsidP="003402DB">
      <w:pPr>
        <w:pStyle w:val="Sadraj0pt"/>
        <w:numPr>
          <w:ilvl w:val="0"/>
          <w:numId w:val="12"/>
        </w:numPr>
        <w:rPr>
          <w:b/>
          <w:i/>
        </w:rPr>
      </w:pPr>
      <w:r w:rsidRPr="00EF3535">
        <w:rPr>
          <w:b/>
        </w:rPr>
        <w:t>Odabir</w:t>
      </w:r>
      <w:r w:rsidRPr="00F95C27">
        <w:rPr>
          <w:b/>
          <w:i/>
        </w:rPr>
        <w:t xml:space="preserve"> </w:t>
      </w:r>
      <w:r w:rsidRPr="00481F4A">
        <w:rPr>
          <w:i/>
        </w:rPr>
        <w:t>–</w:t>
      </w:r>
      <w:r w:rsidRPr="00F95C27">
        <w:rPr>
          <w:b/>
          <w:i/>
        </w:rPr>
        <w:t xml:space="preserve"> </w:t>
      </w:r>
      <w:r>
        <w:t>o</w:t>
      </w:r>
      <w:r w:rsidRPr="00F95C27">
        <w:t>mogućava izradu kratke ankete s jednim pitanjem pri čemu se može ograničiti broj odabira za pojedini odgovor</w:t>
      </w:r>
      <w:r w:rsidRPr="00F95C27">
        <w:rPr>
          <w:b/>
          <w:i/>
        </w:rPr>
        <w:t>.</w:t>
      </w:r>
    </w:p>
    <w:p w14:paraId="0E6D2DA9" w14:textId="77777777" w:rsidR="00B05896" w:rsidRPr="00F95C27" w:rsidRDefault="00B05896" w:rsidP="003402DB">
      <w:pPr>
        <w:pStyle w:val="Sadraj0pt"/>
        <w:numPr>
          <w:ilvl w:val="0"/>
          <w:numId w:val="12"/>
        </w:numPr>
        <w:rPr>
          <w:b/>
          <w:i/>
        </w:rPr>
      </w:pPr>
      <w:r w:rsidRPr="00343D62">
        <w:rPr>
          <w:b/>
        </w:rPr>
        <w:t>Aktivni kviz</w:t>
      </w:r>
      <w:r>
        <w:t xml:space="preserve"> - omogućava nastavniku održavanje kviza u realnom vremenu.</w:t>
      </w:r>
    </w:p>
    <w:p w14:paraId="0D7D6797" w14:textId="77777777" w:rsidR="00674368" w:rsidRPr="00F95C27" w:rsidRDefault="00674368" w:rsidP="003402DB">
      <w:pPr>
        <w:pStyle w:val="Sadraj0pt"/>
        <w:numPr>
          <w:ilvl w:val="0"/>
          <w:numId w:val="12"/>
        </w:numPr>
      </w:pPr>
      <w:r w:rsidRPr="00EF3535">
        <w:rPr>
          <w:b/>
        </w:rPr>
        <w:t>Planer</w:t>
      </w:r>
      <w:r w:rsidRPr="00F95C27">
        <w:rPr>
          <w:b/>
          <w:i/>
        </w:rPr>
        <w:t xml:space="preserve"> </w:t>
      </w:r>
      <w:r w:rsidRPr="00481F4A">
        <w:rPr>
          <w:i/>
        </w:rPr>
        <w:t>–</w:t>
      </w:r>
      <w:r w:rsidRPr="00F95C27">
        <w:rPr>
          <w:b/>
          <w:i/>
        </w:rPr>
        <w:t xml:space="preserve"> </w:t>
      </w:r>
      <w:r>
        <w:t>o</w:t>
      </w:r>
      <w:r w:rsidRPr="00F95C27">
        <w:t>mogućava prijavu stude</w:t>
      </w:r>
      <w:r>
        <w:t>nata na događaje koje nastavnik</w:t>
      </w:r>
      <w:r w:rsidRPr="00F95C27">
        <w:t xml:space="preserve"> objavi (npr. konzultacije).</w:t>
      </w:r>
    </w:p>
    <w:p w14:paraId="1EFBD25E" w14:textId="77777777" w:rsidR="00674368" w:rsidRPr="003A5B6E" w:rsidRDefault="00674368" w:rsidP="003402DB">
      <w:pPr>
        <w:pStyle w:val="Sadraj0pt"/>
        <w:numPr>
          <w:ilvl w:val="0"/>
          <w:numId w:val="12"/>
        </w:numPr>
        <w:rPr>
          <w:b/>
          <w:i/>
        </w:rPr>
      </w:pPr>
      <w:r w:rsidRPr="00EF3535">
        <w:rPr>
          <w:b/>
        </w:rPr>
        <w:t>Lekcija</w:t>
      </w:r>
      <w:r w:rsidRPr="00F95C27">
        <w:rPr>
          <w:b/>
          <w:i/>
        </w:rPr>
        <w:t xml:space="preserve"> </w:t>
      </w:r>
      <w:r w:rsidRPr="00481F4A">
        <w:rPr>
          <w:i/>
        </w:rPr>
        <w:t>–</w:t>
      </w:r>
      <w:r w:rsidRPr="00F95C27">
        <w:rPr>
          <w:b/>
          <w:i/>
        </w:rPr>
        <w:t xml:space="preserve"> </w:t>
      </w:r>
      <w:r>
        <w:t>o</w:t>
      </w:r>
      <w:r w:rsidRPr="00F95C27">
        <w:t>mogućava individualizirano učenje prema znanju ili potrebama.</w:t>
      </w:r>
    </w:p>
    <w:p w14:paraId="3DC210B4" w14:textId="77777777" w:rsidR="00674368" w:rsidRPr="003A5B6E" w:rsidRDefault="00674368" w:rsidP="003402DB">
      <w:pPr>
        <w:pStyle w:val="Sadraj0pt"/>
        <w:numPr>
          <w:ilvl w:val="0"/>
          <w:numId w:val="12"/>
        </w:numPr>
      </w:pPr>
      <w:r w:rsidRPr="003A5B6E">
        <w:rPr>
          <w:b/>
        </w:rPr>
        <w:t xml:space="preserve">Baza podataka </w:t>
      </w:r>
      <w:r w:rsidRPr="003A5B6E">
        <w:t>– omogućava izradu, održavanje i pretraživanje spremljenih zapisa o nekoj temi.</w:t>
      </w:r>
    </w:p>
    <w:p w14:paraId="590797D7" w14:textId="77777777" w:rsidR="00674368" w:rsidRPr="003A5B6E" w:rsidRDefault="00674368" w:rsidP="003402DB">
      <w:pPr>
        <w:pStyle w:val="Sadraj0pt"/>
        <w:numPr>
          <w:ilvl w:val="0"/>
          <w:numId w:val="12"/>
        </w:numPr>
        <w:rPr>
          <w:b/>
        </w:rPr>
      </w:pPr>
      <w:r w:rsidRPr="003A5B6E">
        <w:rPr>
          <w:b/>
        </w:rPr>
        <w:t xml:space="preserve">Popis </w:t>
      </w:r>
      <w:r w:rsidRPr="003A5B6E">
        <w:t xml:space="preserve">– omogućava nastavniku izradu različitih popisa za polaznike u </w:t>
      </w:r>
      <w:r w:rsidR="00BE671C">
        <w:t>e-kolegij</w:t>
      </w:r>
      <w:r w:rsidRPr="003A5B6E">
        <w:t>u.</w:t>
      </w:r>
    </w:p>
    <w:p w14:paraId="1358F3C4" w14:textId="77777777" w:rsidR="00674368" w:rsidRPr="003A5B6E" w:rsidRDefault="00674368" w:rsidP="003402DB">
      <w:pPr>
        <w:pStyle w:val="Sadraj0pt"/>
        <w:numPr>
          <w:ilvl w:val="0"/>
          <w:numId w:val="12"/>
        </w:numPr>
        <w:rPr>
          <w:b/>
        </w:rPr>
      </w:pPr>
      <w:r w:rsidRPr="003A5B6E">
        <w:rPr>
          <w:b/>
        </w:rPr>
        <w:t xml:space="preserve">Umna mapa </w:t>
      </w:r>
      <w:r w:rsidRPr="003A5B6E">
        <w:t>– omogućava grafički prikaz odnosa pojmova, koncepata, ideja i sl.</w:t>
      </w:r>
    </w:p>
    <w:p w14:paraId="568C65D1" w14:textId="77777777" w:rsidR="00674368" w:rsidRPr="003A5B6E" w:rsidRDefault="00674368" w:rsidP="003402DB">
      <w:pPr>
        <w:pStyle w:val="Sadraj0pt"/>
        <w:numPr>
          <w:ilvl w:val="0"/>
          <w:numId w:val="12"/>
        </w:numPr>
        <w:rPr>
          <w:b/>
        </w:rPr>
      </w:pPr>
      <w:r w:rsidRPr="003A5B6E">
        <w:rPr>
          <w:b/>
        </w:rPr>
        <w:lastRenderedPageBreak/>
        <w:t xml:space="preserve">Radionica </w:t>
      </w:r>
      <w:r w:rsidRPr="003A5B6E">
        <w:t>– omogućava međusobno ocjenjivanje studenata.</w:t>
      </w:r>
    </w:p>
    <w:p w14:paraId="632AE4EE" w14:textId="77777777" w:rsidR="00674368" w:rsidRPr="00F1084A" w:rsidRDefault="00674368" w:rsidP="003402DB">
      <w:pPr>
        <w:pStyle w:val="Sadraj0pt"/>
        <w:numPr>
          <w:ilvl w:val="0"/>
          <w:numId w:val="12"/>
        </w:numPr>
        <w:rPr>
          <w:b/>
        </w:rPr>
      </w:pPr>
      <w:r w:rsidRPr="003A5B6E">
        <w:rPr>
          <w:b/>
        </w:rPr>
        <w:t xml:space="preserve">GeoGebra </w:t>
      </w:r>
      <w:r w:rsidR="00B05896">
        <w:t>– omogućava</w:t>
      </w:r>
      <w:r w:rsidRPr="003A5B6E">
        <w:t xml:space="preserve"> ugradnju GeoGebrinih aktivnosti u Moodle.</w:t>
      </w:r>
    </w:p>
    <w:p w14:paraId="7F9D6EC6" w14:textId="77777777" w:rsidR="00F1084A" w:rsidRDefault="00F1084A" w:rsidP="00F1084A">
      <w:pPr>
        <w:pStyle w:val="Sadraj0pt"/>
        <w:numPr>
          <w:ilvl w:val="0"/>
          <w:numId w:val="12"/>
        </w:numPr>
      </w:pPr>
      <w:r>
        <w:rPr>
          <w:b/>
        </w:rPr>
        <w:t>Preglednik 3D modela</w:t>
      </w:r>
      <w:r w:rsidRPr="003765C7">
        <w:t xml:space="preserve"> -</w:t>
      </w:r>
      <w:r>
        <w:t xml:space="preserve"> </w:t>
      </w:r>
      <w:r w:rsidRPr="003765C7">
        <w:t>omogućava nastavnicima prijenos jedne ili više STL/OBJ datoteke te prikaz 3D modela na temelju istih.</w:t>
      </w:r>
    </w:p>
    <w:p w14:paraId="55AFACD9" w14:textId="77777777" w:rsidR="00674368" w:rsidRPr="003A5B6E" w:rsidRDefault="00674368" w:rsidP="003402DB">
      <w:pPr>
        <w:pStyle w:val="Sadraj0pt"/>
        <w:numPr>
          <w:ilvl w:val="0"/>
          <w:numId w:val="12"/>
        </w:numPr>
        <w:rPr>
          <w:b/>
        </w:rPr>
      </w:pPr>
      <w:r w:rsidRPr="003A5B6E">
        <w:rPr>
          <w:b/>
        </w:rPr>
        <w:t xml:space="preserve">Virtualni laboratorij za programiranje (VPL) </w:t>
      </w:r>
      <w:r w:rsidRPr="003A5B6E">
        <w:t>– omogućava upravljanje programskim zadaćama.</w:t>
      </w:r>
    </w:p>
    <w:p w14:paraId="4F86D1AE" w14:textId="77777777" w:rsidR="00D67631" w:rsidRDefault="00674368" w:rsidP="003402DB">
      <w:pPr>
        <w:pStyle w:val="Sadraj6pt"/>
        <w:numPr>
          <w:ilvl w:val="0"/>
          <w:numId w:val="12"/>
        </w:numPr>
      </w:pPr>
      <w:r>
        <w:rPr>
          <w:b/>
        </w:rPr>
        <w:t>Igre</w:t>
      </w:r>
      <w:r w:rsidRPr="00F95C27">
        <w:rPr>
          <w:b/>
          <w:i/>
        </w:rPr>
        <w:t xml:space="preserve"> </w:t>
      </w:r>
      <w:r w:rsidRPr="00F95C27">
        <w:t xml:space="preserve">– </w:t>
      </w:r>
      <w:r>
        <w:t>skup od osam</w:t>
      </w:r>
      <w:r w:rsidRPr="00F95C27">
        <w:t xml:space="preserve"> igara za provjeru znanja.</w:t>
      </w:r>
    </w:p>
    <w:p w14:paraId="0226D9AE" w14:textId="77777777" w:rsidR="00F1084A" w:rsidRDefault="00F1084A" w:rsidP="00F1084A">
      <w:pPr>
        <w:pStyle w:val="Sadraj0pt"/>
        <w:numPr>
          <w:ilvl w:val="0"/>
          <w:numId w:val="12"/>
        </w:numPr>
      </w:pPr>
      <w:r>
        <w:rPr>
          <w:b/>
        </w:rPr>
        <w:t xml:space="preserve">Interaktivni sadržaj </w:t>
      </w:r>
      <w:r w:rsidRPr="00C42C6A">
        <w:t>-</w:t>
      </w:r>
      <w:r>
        <w:t xml:space="preserve"> </w:t>
      </w:r>
      <w:r w:rsidRPr="00C42C6A">
        <w:t>H5P aktivnost omogućava izradu interaktivnog sadržaja kao što je interaktivni video,</w:t>
      </w:r>
      <w:r>
        <w:t xml:space="preserve"> prezentacije, vremenske crte, kvizovi,</w:t>
      </w:r>
      <w:r w:rsidRPr="00C42C6A">
        <w:t xml:space="preserve"> </w:t>
      </w:r>
      <w:r>
        <w:t>razne vrste pitanja</w:t>
      </w:r>
      <w:r w:rsidRPr="00C42C6A">
        <w:t xml:space="preserve"> i slično.</w:t>
      </w:r>
    </w:p>
    <w:p w14:paraId="2779970B" w14:textId="77777777" w:rsidR="00F1084A" w:rsidRDefault="00F1084A" w:rsidP="00F1084A">
      <w:pPr>
        <w:pStyle w:val="Sadraj0pt"/>
        <w:numPr>
          <w:ilvl w:val="0"/>
          <w:numId w:val="12"/>
        </w:numPr>
      </w:pPr>
      <w:r w:rsidRPr="00D26660">
        <w:rPr>
          <w:b/>
        </w:rPr>
        <w:t>Vanjski alat</w:t>
      </w:r>
      <w:r>
        <w:t xml:space="preserve"> - </w:t>
      </w:r>
      <w:r w:rsidRPr="00D26660">
        <w:t>omogućava interakciju s resursima i aktivnostima na drugim Web sjedištima.</w:t>
      </w:r>
      <w:r>
        <w:t xml:space="preserve"> Za izradu ove aktivnosti</w:t>
      </w:r>
      <w:r w:rsidRPr="00D26660">
        <w:t xml:space="preserve"> potreban je pružatelj alata koji podržava LTI (Learning Tools Interoperability).</w:t>
      </w:r>
    </w:p>
    <w:p w14:paraId="7EA448A0" w14:textId="77777777" w:rsidR="00674368" w:rsidRDefault="00674368" w:rsidP="00943F86">
      <w:pPr>
        <w:pStyle w:val="Razina3"/>
      </w:pPr>
      <w:r>
        <w:t>Kalendar</w:t>
      </w:r>
    </w:p>
    <w:p w14:paraId="7F832BD7" w14:textId="77777777" w:rsidR="00674368" w:rsidRPr="00F95C27" w:rsidRDefault="00674368" w:rsidP="00674368">
      <w:pPr>
        <w:pStyle w:val="Sadraj6pt"/>
      </w:pPr>
      <w:r w:rsidRPr="00F95C27">
        <w:t>Kalendar je blok u kojemu su prikazani događaj</w:t>
      </w:r>
      <w:r>
        <w:t>i, radionice, zadaće i testovi.</w:t>
      </w:r>
    </w:p>
    <w:p w14:paraId="6635D1E9" w14:textId="77777777" w:rsidR="00674368" w:rsidRPr="00F95C27" w:rsidRDefault="00674368" w:rsidP="00674368">
      <w:pPr>
        <w:pStyle w:val="Sadraj6pt"/>
      </w:pPr>
      <w:r w:rsidRPr="00F95C27">
        <w:t>Kalendar prikazuje trenutačni mjesec, a dani za koje postoje planirani događaji istaknuti su u različitim bojama. Odabirom naziva mjeseca kalendar se prikazuje po cijeloj širini ekrana s detaljnim opisom događaja u pojedinome danu, a uz to omogućava pregled prethodnoga i sljedećega mjeseca.</w:t>
      </w:r>
    </w:p>
    <w:p w14:paraId="39C2CCC2" w14:textId="77777777" w:rsidR="00674368" w:rsidRPr="00F95C27" w:rsidRDefault="00674368" w:rsidP="00674368">
      <w:pPr>
        <w:pStyle w:val="Sadraj6pt"/>
      </w:pPr>
      <w:r w:rsidRPr="00F95C27">
        <w:t>Različiti događaji prikazuju se različitim bojama.</w:t>
      </w:r>
    </w:p>
    <w:p w14:paraId="013604A6" w14:textId="23883178" w:rsidR="00674368" w:rsidRDefault="003E1FA5" w:rsidP="00674368">
      <w:pPr>
        <w:pStyle w:val="Slike"/>
      </w:pPr>
      <w:r>
        <w:rPr>
          <w:lang w:eastAsia="hr-HR"/>
        </w:rPr>
        <w:drawing>
          <wp:inline distT="0" distB="0" distL="0" distR="0" wp14:anchorId="3ADE909A" wp14:editId="65B454A5">
            <wp:extent cx="2196000" cy="3270798"/>
            <wp:effectExtent l="19050" t="19050" r="13970" b="2540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96000" cy="3270798"/>
                    </a:xfrm>
                    <a:prstGeom prst="rect">
                      <a:avLst/>
                    </a:prstGeom>
                    <a:ln>
                      <a:solidFill>
                        <a:schemeClr val="bg2">
                          <a:lumMod val="90000"/>
                        </a:schemeClr>
                      </a:solidFill>
                    </a:ln>
                  </pic:spPr>
                </pic:pic>
              </a:graphicData>
            </a:graphic>
          </wp:inline>
        </w:drawing>
      </w:r>
    </w:p>
    <w:p w14:paraId="105D0370" w14:textId="1A169D79" w:rsidR="00674368" w:rsidRPr="003E1FA5" w:rsidRDefault="00674368" w:rsidP="00674368">
      <w:pPr>
        <w:pStyle w:val="Opisslike1"/>
      </w:pPr>
      <w:r w:rsidRPr="003E1FA5">
        <w:t xml:space="preserve">Slika </w:t>
      </w:r>
      <w:r w:rsidR="00931D57" w:rsidRPr="003E1FA5">
        <w:fldChar w:fldCharType="begin"/>
      </w:r>
      <w:r w:rsidRPr="003E1FA5">
        <w:instrText xml:space="preserve"> SEQ Slika \* ARABIC </w:instrText>
      </w:r>
      <w:r w:rsidR="00931D57" w:rsidRPr="003E1FA5">
        <w:fldChar w:fldCharType="separate"/>
      </w:r>
      <w:r w:rsidR="00B67887">
        <w:rPr>
          <w:noProof/>
        </w:rPr>
        <w:t>23</w:t>
      </w:r>
      <w:r w:rsidR="00931D57" w:rsidRPr="003E1FA5">
        <w:fldChar w:fldCharType="end"/>
      </w:r>
      <w:r w:rsidRPr="003E1FA5">
        <w:t>. Blok Kalendar</w:t>
      </w:r>
    </w:p>
    <w:p w14:paraId="5B599CD4" w14:textId="77777777" w:rsidR="00F1084A" w:rsidRDefault="00F1084A">
      <w:pPr>
        <w:rPr>
          <w:rFonts w:ascii="Arial" w:hAnsi="Arial"/>
          <w:sz w:val="22"/>
        </w:rPr>
      </w:pPr>
      <w:r>
        <w:br w:type="page"/>
      </w:r>
    </w:p>
    <w:p w14:paraId="17E25EC0" w14:textId="6863FBFA" w:rsidR="00D51543" w:rsidRDefault="00D51543" w:rsidP="00D51543">
      <w:pPr>
        <w:pStyle w:val="Sadraj6pt"/>
      </w:pPr>
      <w:r w:rsidRPr="00F95C27">
        <w:lastRenderedPageBreak/>
        <w:t>Postoj</w:t>
      </w:r>
      <w:r w:rsidR="00A95BFF">
        <w:t>i pet</w:t>
      </w:r>
      <w:r w:rsidRPr="00F95C27">
        <w:t xml:space="preserve"> vrst</w:t>
      </w:r>
      <w:r w:rsidR="00A95BFF">
        <w:t>a</w:t>
      </w:r>
      <w:r w:rsidRPr="00F95C27">
        <w:t xml:space="preserve"> događaja:</w:t>
      </w:r>
    </w:p>
    <w:tbl>
      <w:tblPr>
        <w:tblW w:w="8964" w:type="dxa"/>
        <w:tblBorders>
          <w:top w:val="single" w:sz="4" w:space="0" w:color="BFBFBF"/>
          <w:bottom w:val="single" w:sz="4" w:space="0" w:color="BFBFBF"/>
          <w:insideH w:val="single" w:sz="4" w:space="0" w:color="BFBFBF"/>
        </w:tblBorders>
        <w:tblLook w:val="01E0" w:firstRow="1" w:lastRow="1" w:firstColumn="1" w:lastColumn="1" w:noHBand="0" w:noVBand="0"/>
      </w:tblPr>
      <w:tblGrid>
        <w:gridCol w:w="2586"/>
        <w:gridCol w:w="3543"/>
        <w:gridCol w:w="2835"/>
      </w:tblGrid>
      <w:tr w:rsidR="00A95BFF" w:rsidRPr="00990EA5" w14:paraId="19D327E5" w14:textId="77777777" w:rsidTr="003400E3">
        <w:trPr>
          <w:trHeight w:val="329"/>
        </w:trPr>
        <w:tc>
          <w:tcPr>
            <w:tcW w:w="2586" w:type="dxa"/>
            <w:shd w:val="clear" w:color="auto" w:fill="C00000"/>
            <w:vAlign w:val="center"/>
          </w:tcPr>
          <w:p w14:paraId="40551047" w14:textId="77777777" w:rsidR="00A95BFF" w:rsidRPr="008278B1" w:rsidRDefault="00A95BFF" w:rsidP="003400E3">
            <w:pPr>
              <w:spacing w:after="0" w:line="240" w:lineRule="auto"/>
              <w:rPr>
                <w:rFonts w:ascii="Arial" w:hAnsi="Arial" w:cs="Arial"/>
                <w:b/>
                <w:color w:val="FFFFFF"/>
              </w:rPr>
            </w:pPr>
            <w:r w:rsidRPr="008278B1">
              <w:rPr>
                <w:rFonts w:ascii="Arial" w:hAnsi="Arial" w:cs="Arial"/>
                <w:b/>
                <w:color w:val="FFFFFF"/>
                <w:sz w:val="22"/>
              </w:rPr>
              <w:t>Vrsta događaja</w:t>
            </w:r>
          </w:p>
        </w:tc>
        <w:tc>
          <w:tcPr>
            <w:tcW w:w="3543" w:type="dxa"/>
            <w:shd w:val="clear" w:color="auto" w:fill="C00000"/>
            <w:vAlign w:val="center"/>
          </w:tcPr>
          <w:p w14:paraId="1A5E4637" w14:textId="77777777" w:rsidR="00A95BFF" w:rsidRPr="008278B1" w:rsidRDefault="00A95BFF" w:rsidP="003400E3">
            <w:pPr>
              <w:spacing w:after="0" w:line="240" w:lineRule="auto"/>
              <w:rPr>
                <w:rFonts w:ascii="Arial" w:hAnsi="Arial" w:cs="Arial"/>
                <w:b/>
                <w:color w:val="FFFFFF"/>
              </w:rPr>
            </w:pPr>
            <w:r w:rsidRPr="008278B1">
              <w:rPr>
                <w:rFonts w:ascii="Arial" w:hAnsi="Arial" w:cs="Arial"/>
                <w:b/>
                <w:color w:val="FFFFFF"/>
                <w:sz w:val="22"/>
              </w:rPr>
              <w:t>Kome je vidljiv događaj</w:t>
            </w:r>
          </w:p>
        </w:tc>
        <w:tc>
          <w:tcPr>
            <w:tcW w:w="2835" w:type="dxa"/>
            <w:shd w:val="clear" w:color="auto" w:fill="C00000"/>
            <w:vAlign w:val="center"/>
          </w:tcPr>
          <w:p w14:paraId="2DB87E54" w14:textId="77777777" w:rsidR="00A95BFF" w:rsidRPr="008278B1" w:rsidRDefault="00A95BFF" w:rsidP="003400E3">
            <w:pPr>
              <w:spacing w:after="0" w:line="240" w:lineRule="auto"/>
              <w:rPr>
                <w:rFonts w:ascii="Arial" w:hAnsi="Arial" w:cs="Arial"/>
                <w:b/>
                <w:color w:val="FFFFFF"/>
              </w:rPr>
            </w:pPr>
            <w:r w:rsidRPr="008278B1">
              <w:rPr>
                <w:rFonts w:ascii="Arial" w:hAnsi="Arial" w:cs="Arial"/>
                <w:b/>
                <w:color w:val="FFFFFF"/>
                <w:sz w:val="22"/>
              </w:rPr>
              <w:t>Tko postavlja događaj</w:t>
            </w:r>
          </w:p>
        </w:tc>
      </w:tr>
      <w:tr w:rsidR="00A95BFF" w:rsidRPr="00990EA5" w14:paraId="5991AA75" w14:textId="77777777" w:rsidTr="003400E3">
        <w:trPr>
          <w:trHeight w:val="20"/>
        </w:trPr>
        <w:tc>
          <w:tcPr>
            <w:tcW w:w="2586" w:type="dxa"/>
            <w:vAlign w:val="center"/>
          </w:tcPr>
          <w:p w14:paraId="3D9A946D" w14:textId="2A76D3B5" w:rsidR="00A95BFF" w:rsidRPr="008278B1" w:rsidRDefault="00A95BFF" w:rsidP="00A95BFF">
            <w:pPr>
              <w:spacing w:after="0" w:line="240" w:lineRule="auto"/>
              <w:rPr>
                <w:rFonts w:ascii="Arial" w:hAnsi="Arial" w:cs="Arial"/>
                <w:color w:val="3B3838"/>
              </w:rPr>
            </w:pPr>
            <w:r w:rsidRPr="008278B1">
              <w:rPr>
                <w:rFonts w:ascii="Arial" w:hAnsi="Arial" w:cs="Arial"/>
                <w:sz w:val="22"/>
              </w:rPr>
              <w:t>Globalni događaj (</w:t>
            </w:r>
            <w:r w:rsidRPr="00A95BFF">
              <w:rPr>
                <w:rFonts w:ascii="Arial" w:hAnsi="Arial" w:cs="Arial"/>
                <w:sz w:val="22"/>
              </w:rPr>
              <w:t>plavo</w:t>
            </w:r>
            <w:r w:rsidRPr="008278B1">
              <w:rPr>
                <w:rFonts w:ascii="Arial" w:hAnsi="Arial" w:cs="Arial"/>
                <w:sz w:val="22"/>
              </w:rPr>
              <w:t>)</w:t>
            </w:r>
          </w:p>
        </w:tc>
        <w:tc>
          <w:tcPr>
            <w:tcW w:w="3543" w:type="dxa"/>
            <w:vAlign w:val="center"/>
          </w:tcPr>
          <w:p w14:paraId="6E3CEC3E" w14:textId="77777777" w:rsidR="00A95BFF" w:rsidRPr="008278B1" w:rsidRDefault="00A95BFF" w:rsidP="003400E3">
            <w:pPr>
              <w:spacing w:after="0" w:line="240" w:lineRule="auto"/>
              <w:rPr>
                <w:rFonts w:ascii="Arial" w:hAnsi="Arial" w:cs="Arial"/>
              </w:rPr>
            </w:pPr>
            <w:r w:rsidRPr="008278B1">
              <w:rPr>
                <w:rFonts w:ascii="Arial" w:hAnsi="Arial" w:cs="Arial"/>
                <w:sz w:val="22"/>
              </w:rPr>
              <w:t>Svima</w:t>
            </w:r>
          </w:p>
        </w:tc>
        <w:tc>
          <w:tcPr>
            <w:tcW w:w="2835" w:type="dxa"/>
            <w:vAlign w:val="center"/>
          </w:tcPr>
          <w:p w14:paraId="323FEDC7" w14:textId="77777777" w:rsidR="00A95BFF" w:rsidRPr="008278B1" w:rsidRDefault="00A95BFF" w:rsidP="003400E3">
            <w:pPr>
              <w:spacing w:after="0" w:line="240" w:lineRule="auto"/>
              <w:rPr>
                <w:rFonts w:ascii="Arial" w:hAnsi="Arial" w:cs="Arial"/>
              </w:rPr>
            </w:pPr>
            <w:r w:rsidRPr="008278B1">
              <w:rPr>
                <w:rFonts w:ascii="Arial" w:hAnsi="Arial" w:cs="Arial"/>
                <w:sz w:val="22"/>
              </w:rPr>
              <w:t>Administrator</w:t>
            </w:r>
          </w:p>
        </w:tc>
      </w:tr>
      <w:tr w:rsidR="00A95BFF" w:rsidRPr="00990EA5" w14:paraId="46FB62DD" w14:textId="77777777" w:rsidTr="003400E3">
        <w:trPr>
          <w:trHeight w:val="20"/>
        </w:trPr>
        <w:tc>
          <w:tcPr>
            <w:tcW w:w="2586" w:type="dxa"/>
            <w:vAlign w:val="center"/>
          </w:tcPr>
          <w:p w14:paraId="44452910" w14:textId="2BA48146" w:rsidR="00A95BFF" w:rsidRPr="008278B1" w:rsidRDefault="00A95BFF" w:rsidP="003400E3">
            <w:pPr>
              <w:spacing w:after="0" w:line="240" w:lineRule="auto"/>
              <w:rPr>
                <w:rFonts w:ascii="Arial" w:hAnsi="Arial" w:cs="Arial"/>
              </w:rPr>
            </w:pPr>
            <w:r w:rsidRPr="008278B1">
              <w:rPr>
                <w:rFonts w:ascii="Arial" w:hAnsi="Arial" w:cs="Arial"/>
                <w:sz w:val="22"/>
              </w:rPr>
              <w:t>Grupni događaj</w:t>
            </w:r>
          </w:p>
          <w:p w14:paraId="2C452D7F" w14:textId="77777777" w:rsidR="00A95BFF" w:rsidRPr="008278B1" w:rsidRDefault="00A95BFF" w:rsidP="003400E3">
            <w:pPr>
              <w:spacing w:after="0" w:line="240" w:lineRule="auto"/>
              <w:rPr>
                <w:rFonts w:ascii="Arial" w:hAnsi="Arial" w:cs="Arial"/>
              </w:rPr>
            </w:pPr>
            <w:r w:rsidRPr="008278B1">
              <w:rPr>
                <w:rFonts w:ascii="Arial" w:hAnsi="Arial" w:cs="Arial"/>
                <w:sz w:val="22"/>
              </w:rPr>
              <w:t>(</w:t>
            </w:r>
            <w:r w:rsidRPr="00A95BFF">
              <w:rPr>
                <w:rFonts w:ascii="Arial" w:hAnsi="Arial" w:cs="Arial"/>
                <w:sz w:val="22"/>
              </w:rPr>
              <w:t>narančasto</w:t>
            </w:r>
            <w:r w:rsidRPr="008278B1">
              <w:rPr>
                <w:rFonts w:ascii="Arial" w:hAnsi="Arial" w:cs="Arial"/>
                <w:sz w:val="22"/>
              </w:rPr>
              <w:t>)</w:t>
            </w:r>
          </w:p>
        </w:tc>
        <w:tc>
          <w:tcPr>
            <w:tcW w:w="3543" w:type="dxa"/>
            <w:vAlign w:val="center"/>
          </w:tcPr>
          <w:p w14:paraId="74EF1D14" w14:textId="77777777" w:rsidR="00A95BFF" w:rsidRPr="008278B1" w:rsidRDefault="00A95BFF" w:rsidP="003400E3">
            <w:pPr>
              <w:spacing w:after="0" w:line="240" w:lineRule="auto"/>
              <w:rPr>
                <w:rFonts w:ascii="Arial" w:hAnsi="Arial" w:cs="Arial"/>
              </w:rPr>
            </w:pPr>
            <w:r w:rsidRPr="008278B1">
              <w:rPr>
                <w:rFonts w:ascii="Arial" w:hAnsi="Arial" w:cs="Arial"/>
                <w:sz w:val="22"/>
              </w:rPr>
              <w:t>Određenim grupama (ako su formirane)</w:t>
            </w:r>
          </w:p>
        </w:tc>
        <w:tc>
          <w:tcPr>
            <w:tcW w:w="2835" w:type="dxa"/>
            <w:vAlign w:val="center"/>
          </w:tcPr>
          <w:p w14:paraId="143B6E19" w14:textId="77777777" w:rsidR="00A95BFF" w:rsidRPr="008278B1" w:rsidRDefault="00A95BFF" w:rsidP="003400E3">
            <w:pPr>
              <w:spacing w:after="0" w:line="240" w:lineRule="auto"/>
              <w:rPr>
                <w:rFonts w:ascii="Arial" w:hAnsi="Arial" w:cs="Arial"/>
              </w:rPr>
            </w:pPr>
            <w:r w:rsidRPr="008278B1">
              <w:rPr>
                <w:rFonts w:ascii="Arial" w:hAnsi="Arial" w:cs="Arial"/>
                <w:sz w:val="22"/>
              </w:rPr>
              <w:t>Nastavnik</w:t>
            </w:r>
          </w:p>
        </w:tc>
      </w:tr>
      <w:tr w:rsidR="00A95BFF" w:rsidRPr="00990EA5" w14:paraId="16BAE881" w14:textId="77777777" w:rsidTr="003400E3">
        <w:trPr>
          <w:trHeight w:val="20"/>
        </w:trPr>
        <w:tc>
          <w:tcPr>
            <w:tcW w:w="2586" w:type="dxa"/>
            <w:vAlign w:val="center"/>
          </w:tcPr>
          <w:p w14:paraId="350C9173" w14:textId="5067E804" w:rsidR="00A95BFF" w:rsidRPr="008278B1" w:rsidRDefault="00A95BFF" w:rsidP="003400E3">
            <w:pPr>
              <w:spacing w:after="0" w:line="240" w:lineRule="auto"/>
              <w:rPr>
                <w:rFonts w:ascii="Arial" w:hAnsi="Arial" w:cs="Arial"/>
              </w:rPr>
            </w:pPr>
            <w:r w:rsidRPr="008278B1">
              <w:rPr>
                <w:rFonts w:ascii="Arial" w:hAnsi="Arial" w:cs="Arial"/>
                <w:sz w:val="22"/>
              </w:rPr>
              <w:t xml:space="preserve">Događaji u </w:t>
            </w:r>
            <w:r>
              <w:rPr>
                <w:rFonts w:ascii="Arial" w:hAnsi="Arial" w:cs="Arial"/>
                <w:sz w:val="22"/>
              </w:rPr>
              <w:t>e-kolegij</w:t>
            </w:r>
            <w:r w:rsidRPr="008278B1">
              <w:rPr>
                <w:rFonts w:ascii="Arial" w:hAnsi="Arial" w:cs="Arial"/>
                <w:sz w:val="22"/>
              </w:rPr>
              <w:t>u</w:t>
            </w:r>
          </w:p>
          <w:p w14:paraId="3E34C876" w14:textId="77777777" w:rsidR="00A95BFF" w:rsidRPr="008278B1" w:rsidRDefault="00A95BFF" w:rsidP="003400E3">
            <w:pPr>
              <w:spacing w:after="0" w:line="240" w:lineRule="auto"/>
              <w:rPr>
                <w:rFonts w:ascii="Arial" w:hAnsi="Arial" w:cs="Arial"/>
              </w:rPr>
            </w:pPr>
            <w:r w:rsidRPr="008278B1">
              <w:rPr>
                <w:rFonts w:ascii="Arial" w:hAnsi="Arial" w:cs="Arial"/>
                <w:sz w:val="22"/>
              </w:rPr>
              <w:t>(</w:t>
            </w:r>
            <w:r w:rsidRPr="00A95BFF">
              <w:rPr>
                <w:rFonts w:ascii="Arial" w:hAnsi="Arial" w:cs="Arial"/>
                <w:sz w:val="22"/>
              </w:rPr>
              <w:t>ljubičasto</w:t>
            </w:r>
            <w:r w:rsidRPr="008278B1">
              <w:rPr>
                <w:rFonts w:ascii="Arial" w:hAnsi="Arial" w:cs="Arial"/>
                <w:sz w:val="22"/>
              </w:rPr>
              <w:t>)</w:t>
            </w:r>
          </w:p>
        </w:tc>
        <w:tc>
          <w:tcPr>
            <w:tcW w:w="3543" w:type="dxa"/>
            <w:vAlign w:val="center"/>
          </w:tcPr>
          <w:p w14:paraId="09FB2EFD" w14:textId="77777777" w:rsidR="00A95BFF" w:rsidRPr="008278B1" w:rsidRDefault="00A95BFF" w:rsidP="003400E3">
            <w:pPr>
              <w:spacing w:after="0" w:line="240" w:lineRule="auto"/>
              <w:rPr>
                <w:rFonts w:ascii="Arial" w:hAnsi="Arial" w:cs="Arial"/>
              </w:rPr>
            </w:pPr>
            <w:r w:rsidRPr="008278B1">
              <w:rPr>
                <w:rFonts w:ascii="Arial" w:hAnsi="Arial" w:cs="Arial"/>
                <w:sz w:val="22"/>
              </w:rPr>
              <w:t xml:space="preserve">U pojedinome </w:t>
            </w:r>
            <w:r>
              <w:rPr>
                <w:rFonts w:ascii="Arial" w:hAnsi="Arial" w:cs="Arial"/>
                <w:sz w:val="22"/>
              </w:rPr>
              <w:t>e-kolegij</w:t>
            </w:r>
            <w:r w:rsidRPr="008278B1">
              <w:rPr>
                <w:rFonts w:ascii="Arial" w:hAnsi="Arial" w:cs="Arial"/>
                <w:sz w:val="22"/>
              </w:rPr>
              <w:t>u</w:t>
            </w:r>
          </w:p>
        </w:tc>
        <w:tc>
          <w:tcPr>
            <w:tcW w:w="2835" w:type="dxa"/>
            <w:vAlign w:val="center"/>
          </w:tcPr>
          <w:p w14:paraId="04464467" w14:textId="77777777" w:rsidR="00A95BFF" w:rsidRPr="008278B1" w:rsidRDefault="00A95BFF" w:rsidP="003400E3">
            <w:pPr>
              <w:spacing w:after="0" w:line="240" w:lineRule="auto"/>
              <w:rPr>
                <w:rFonts w:ascii="Arial" w:hAnsi="Arial" w:cs="Arial"/>
              </w:rPr>
            </w:pPr>
            <w:r w:rsidRPr="008278B1">
              <w:rPr>
                <w:rFonts w:ascii="Arial" w:hAnsi="Arial" w:cs="Arial"/>
                <w:sz w:val="22"/>
              </w:rPr>
              <w:t>Nastavnik</w:t>
            </w:r>
          </w:p>
        </w:tc>
      </w:tr>
      <w:tr w:rsidR="00A95BFF" w:rsidRPr="00990EA5" w14:paraId="48AA7E06" w14:textId="77777777" w:rsidTr="003400E3">
        <w:trPr>
          <w:trHeight w:val="20"/>
        </w:trPr>
        <w:tc>
          <w:tcPr>
            <w:tcW w:w="2586" w:type="dxa"/>
            <w:vAlign w:val="center"/>
          </w:tcPr>
          <w:p w14:paraId="1B766279" w14:textId="3D3CCC87" w:rsidR="00A95BFF" w:rsidRPr="008278B1" w:rsidRDefault="00A95BFF" w:rsidP="003400E3">
            <w:pPr>
              <w:spacing w:after="0" w:line="240" w:lineRule="auto"/>
              <w:rPr>
                <w:rFonts w:ascii="Arial" w:hAnsi="Arial" w:cs="Arial"/>
              </w:rPr>
            </w:pPr>
            <w:r w:rsidRPr="008278B1">
              <w:rPr>
                <w:rFonts w:ascii="Arial" w:hAnsi="Arial" w:cs="Arial"/>
                <w:sz w:val="22"/>
              </w:rPr>
              <w:t>Korisnički događaji</w:t>
            </w:r>
          </w:p>
          <w:p w14:paraId="27AC8BFB" w14:textId="77777777" w:rsidR="00A95BFF" w:rsidRPr="008278B1" w:rsidRDefault="00A95BFF" w:rsidP="003400E3">
            <w:pPr>
              <w:spacing w:after="0" w:line="240" w:lineRule="auto"/>
              <w:rPr>
                <w:rFonts w:ascii="Arial" w:hAnsi="Arial" w:cs="Arial"/>
              </w:rPr>
            </w:pPr>
            <w:r w:rsidRPr="008278B1">
              <w:rPr>
                <w:rFonts w:ascii="Arial" w:hAnsi="Arial" w:cs="Arial"/>
                <w:sz w:val="22"/>
              </w:rPr>
              <w:t>(</w:t>
            </w:r>
            <w:r>
              <w:rPr>
                <w:rFonts w:ascii="Arial" w:hAnsi="Arial" w:cs="Arial"/>
                <w:sz w:val="22"/>
              </w:rPr>
              <w:t>tirkizno</w:t>
            </w:r>
            <w:r w:rsidRPr="008278B1">
              <w:rPr>
                <w:rFonts w:ascii="Arial" w:hAnsi="Arial" w:cs="Arial"/>
                <w:sz w:val="22"/>
              </w:rPr>
              <w:t>)</w:t>
            </w:r>
          </w:p>
        </w:tc>
        <w:tc>
          <w:tcPr>
            <w:tcW w:w="3543" w:type="dxa"/>
            <w:vAlign w:val="center"/>
          </w:tcPr>
          <w:p w14:paraId="2182F5BA" w14:textId="77777777" w:rsidR="00A95BFF" w:rsidRPr="008278B1" w:rsidRDefault="00A95BFF" w:rsidP="003400E3">
            <w:pPr>
              <w:spacing w:after="0" w:line="240" w:lineRule="auto"/>
              <w:rPr>
                <w:rFonts w:ascii="Arial" w:hAnsi="Arial" w:cs="Arial"/>
              </w:rPr>
            </w:pPr>
            <w:r w:rsidRPr="008278B1">
              <w:rPr>
                <w:rFonts w:ascii="Arial" w:hAnsi="Arial" w:cs="Arial"/>
                <w:sz w:val="22"/>
              </w:rPr>
              <w:t>Samo korisniku koji ih je postavio</w:t>
            </w:r>
          </w:p>
        </w:tc>
        <w:tc>
          <w:tcPr>
            <w:tcW w:w="2835" w:type="dxa"/>
            <w:vAlign w:val="center"/>
          </w:tcPr>
          <w:p w14:paraId="3819965F" w14:textId="77777777" w:rsidR="00A95BFF" w:rsidRPr="008278B1" w:rsidRDefault="00A95BFF" w:rsidP="003400E3">
            <w:pPr>
              <w:spacing w:after="0" w:line="240" w:lineRule="auto"/>
              <w:rPr>
                <w:rFonts w:ascii="Arial" w:hAnsi="Arial" w:cs="Arial"/>
              </w:rPr>
            </w:pPr>
            <w:r w:rsidRPr="008278B1">
              <w:rPr>
                <w:rFonts w:ascii="Arial" w:hAnsi="Arial" w:cs="Arial"/>
                <w:sz w:val="22"/>
              </w:rPr>
              <w:t xml:space="preserve">Student / Nositelj </w:t>
            </w:r>
            <w:r>
              <w:rPr>
                <w:rFonts w:ascii="Arial" w:hAnsi="Arial" w:cs="Arial"/>
                <w:sz w:val="22"/>
              </w:rPr>
              <w:t>kolegij</w:t>
            </w:r>
            <w:r w:rsidRPr="008278B1">
              <w:rPr>
                <w:rFonts w:ascii="Arial" w:hAnsi="Arial" w:cs="Arial"/>
                <w:sz w:val="22"/>
              </w:rPr>
              <w:t>a</w:t>
            </w:r>
          </w:p>
        </w:tc>
      </w:tr>
      <w:tr w:rsidR="00A95BFF" w:rsidRPr="00990EA5" w14:paraId="505B8234" w14:textId="77777777" w:rsidTr="003400E3">
        <w:trPr>
          <w:trHeight w:val="20"/>
        </w:trPr>
        <w:tc>
          <w:tcPr>
            <w:tcW w:w="2586" w:type="dxa"/>
            <w:vAlign w:val="center"/>
          </w:tcPr>
          <w:p w14:paraId="4FB178E8" w14:textId="77777777" w:rsidR="00A95BFF" w:rsidRPr="00A95BFF" w:rsidRDefault="00A95BFF" w:rsidP="003400E3">
            <w:pPr>
              <w:spacing w:after="0" w:line="240" w:lineRule="auto"/>
              <w:rPr>
                <w:rFonts w:ascii="Arial" w:hAnsi="Arial" w:cs="Arial"/>
                <w:sz w:val="22"/>
              </w:rPr>
            </w:pPr>
            <w:r w:rsidRPr="00A95BFF">
              <w:rPr>
                <w:rFonts w:ascii="Arial" w:hAnsi="Arial" w:cs="Arial"/>
                <w:sz w:val="22"/>
              </w:rPr>
              <w:t>Događaj na razini kategorije</w:t>
            </w:r>
          </w:p>
          <w:p w14:paraId="6678361E" w14:textId="77777777" w:rsidR="00A95BFF" w:rsidRPr="00A95BFF" w:rsidRDefault="00A95BFF" w:rsidP="003400E3">
            <w:pPr>
              <w:spacing w:after="0" w:line="240" w:lineRule="auto"/>
              <w:rPr>
                <w:rFonts w:ascii="Arial" w:hAnsi="Arial" w:cs="Arial"/>
                <w:sz w:val="22"/>
              </w:rPr>
            </w:pPr>
            <w:r w:rsidRPr="00A95BFF">
              <w:rPr>
                <w:rFonts w:ascii="Arial" w:hAnsi="Arial" w:cs="Arial"/>
                <w:sz w:val="22"/>
              </w:rPr>
              <w:t>(crveno)</w:t>
            </w:r>
          </w:p>
        </w:tc>
        <w:tc>
          <w:tcPr>
            <w:tcW w:w="3543" w:type="dxa"/>
            <w:vAlign w:val="center"/>
          </w:tcPr>
          <w:p w14:paraId="2CC114EF" w14:textId="51F13636" w:rsidR="00A95BFF" w:rsidRPr="00A95BFF" w:rsidRDefault="00A95BFF" w:rsidP="003400E3">
            <w:pPr>
              <w:spacing w:after="0" w:line="240" w:lineRule="auto"/>
              <w:rPr>
                <w:rFonts w:ascii="Arial" w:hAnsi="Arial" w:cs="Arial"/>
                <w:sz w:val="22"/>
              </w:rPr>
            </w:pPr>
            <w:r w:rsidRPr="00A95BFF">
              <w:rPr>
                <w:rFonts w:ascii="Arial" w:hAnsi="Arial" w:cs="Arial"/>
                <w:sz w:val="22"/>
              </w:rPr>
              <w:t>Svim sudionicima e-kolegija koji se na</w:t>
            </w:r>
            <w:r>
              <w:rPr>
                <w:rFonts w:ascii="Arial" w:hAnsi="Arial" w:cs="Arial"/>
                <w:sz w:val="22"/>
              </w:rPr>
              <w:t>laze u toj kategoriji i svim pot</w:t>
            </w:r>
            <w:r w:rsidRPr="00A95BFF">
              <w:rPr>
                <w:rFonts w:ascii="Arial" w:hAnsi="Arial" w:cs="Arial"/>
                <w:sz w:val="22"/>
              </w:rPr>
              <w:t xml:space="preserve">kategorijama </w:t>
            </w:r>
          </w:p>
        </w:tc>
        <w:tc>
          <w:tcPr>
            <w:tcW w:w="2835" w:type="dxa"/>
            <w:vAlign w:val="center"/>
          </w:tcPr>
          <w:p w14:paraId="064CEE38" w14:textId="77777777" w:rsidR="00A95BFF" w:rsidRPr="00A95BFF" w:rsidRDefault="00A95BFF" w:rsidP="003400E3">
            <w:pPr>
              <w:spacing w:after="0" w:line="240" w:lineRule="auto"/>
              <w:rPr>
                <w:rFonts w:ascii="Arial" w:hAnsi="Arial" w:cs="Arial"/>
                <w:sz w:val="22"/>
              </w:rPr>
            </w:pPr>
            <w:r w:rsidRPr="00A95BFF">
              <w:rPr>
                <w:rFonts w:ascii="Arial" w:hAnsi="Arial" w:cs="Arial"/>
                <w:sz w:val="22"/>
              </w:rPr>
              <w:t>Administrator / Institucijski administrator</w:t>
            </w:r>
          </w:p>
        </w:tc>
      </w:tr>
    </w:tbl>
    <w:p w14:paraId="6A23B5B7" w14:textId="77777777" w:rsidR="00EE77B9" w:rsidRDefault="00EE77B9" w:rsidP="00EE77B9">
      <w:pPr>
        <w:pStyle w:val="Sadraj6pt"/>
      </w:pPr>
    </w:p>
    <w:p w14:paraId="76FF1866" w14:textId="77777777" w:rsidR="00EE77B9" w:rsidRPr="002B2136" w:rsidRDefault="00EE77B9" w:rsidP="00EE77B9">
      <w:pPr>
        <w:pStyle w:val="Sadraj6pt"/>
      </w:pPr>
      <w:r w:rsidRPr="002B2136">
        <w:t xml:space="preserve">Student može postaviti samo </w:t>
      </w:r>
      <w:r w:rsidRPr="002B2136">
        <w:rPr>
          <w:b/>
        </w:rPr>
        <w:t>Korisnički događaj</w:t>
      </w:r>
      <w:r w:rsidRPr="002B2136">
        <w:t>.</w:t>
      </w:r>
    </w:p>
    <w:p w14:paraId="335808FA" w14:textId="77777777" w:rsidR="00EE77B9" w:rsidRDefault="00EE77B9" w:rsidP="00EE77B9">
      <w:pPr>
        <w:pStyle w:val="Sadraj6pt"/>
      </w:pPr>
      <w:r w:rsidRPr="002B2136">
        <w:t xml:space="preserve">Odabirom datuma prikazuju se informacije o predviđenim aktivnostima za taj dan. </w:t>
      </w:r>
    </w:p>
    <w:p w14:paraId="535D257A" w14:textId="2168F5A3" w:rsidR="00EE77B9" w:rsidRDefault="00E6197D" w:rsidP="00EE77B9">
      <w:pPr>
        <w:pStyle w:val="Sadraj6pt"/>
      </w:pPr>
      <w:r w:rsidRPr="00E6197D">
        <w:t xml:space="preserve">Odabirom dugmeta </w:t>
      </w:r>
      <w:r w:rsidRPr="00E6197D">
        <w:rPr>
          <w:b/>
        </w:rPr>
        <w:t>Novi događaj</w:t>
      </w:r>
      <w:r w:rsidRPr="00E6197D">
        <w:t xml:space="preserve"> ili odabirom željenog datuma u kalendaru otvara se pop-up prozor u kojem korisnik definira postavke novoga događaja (naziv, opis, datum početka i trajanje događaja).</w:t>
      </w:r>
    </w:p>
    <w:p w14:paraId="07274D2B" w14:textId="0ED1F6BE" w:rsidR="00822358" w:rsidRDefault="00822358" w:rsidP="00EE77B9">
      <w:pPr>
        <w:pStyle w:val="Sadraj6pt"/>
      </w:pPr>
      <w:r>
        <w:t>Korisnički d</w:t>
      </w:r>
      <w:r w:rsidRPr="00822358">
        <w:t xml:space="preserve">ogađaj </w:t>
      </w:r>
      <w:r>
        <w:t>kojeg je korisnik dodao u kalendar</w:t>
      </w:r>
      <w:r w:rsidRPr="00822358">
        <w:t xml:space="preserve"> moguće je premjestiti s jednog na drugi datum uporabom mogućnosti </w:t>
      </w:r>
      <w:r w:rsidRPr="00822358">
        <w:rPr>
          <w:b/>
        </w:rPr>
        <w:t>Povuci i ispusti</w:t>
      </w:r>
      <w:r w:rsidRPr="00822358">
        <w:t xml:space="preserve"> (</w:t>
      </w:r>
      <w:r w:rsidRPr="00822358">
        <w:rPr>
          <w:i/>
        </w:rPr>
        <w:t>Drag &amp; Drop</w:t>
      </w:r>
      <w:r w:rsidRPr="00822358">
        <w:t>).</w:t>
      </w:r>
    </w:p>
    <w:p w14:paraId="37739E2D" w14:textId="77777777" w:rsidR="00EE77B9" w:rsidRPr="00EE77B9" w:rsidRDefault="00EE77B9" w:rsidP="00943F86">
      <w:pPr>
        <w:pStyle w:val="Razina3"/>
      </w:pPr>
      <w:r w:rsidRPr="00EE77B9">
        <w:t>Chat</w:t>
      </w:r>
    </w:p>
    <w:p w14:paraId="6987EA8E" w14:textId="77777777" w:rsidR="00EE77B9" w:rsidRDefault="00EE77B9" w:rsidP="00EB429F">
      <w:pPr>
        <w:pStyle w:val="Sadraj6pt"/>
      </w:pPr>
      <w:r w:rsidRPr="00EB429F">
        <w:t>Chat omogućava interakciju među studentima i nastavnicima koj</w:t>
      </w:r>
      <w:r w:rsidR="00B02D47">
        <w:t xml:space="preserve">a je sinkrona. Koristi se za </w:t>
      </w:r>
      <w:r w:rsidR="00B02D47" w:rsidRPr="009E6824">
        <w:rPr>
          <w:i/>
        </w:rPr>
        <w:t>on</w:t>
      </w:r>
      <w:r w:rsidRPr="009E6824">
        <w:rPr>
          <w:i/>
        </w:rPr>
        <w:t>line</w:t>
      </w:r>
      <w:r w:rsidRPr="00EB429F">
        <w:t xml:space="preserve"> konzultacije ili za razne rasprave</w:t>
      </w:r>
      <w:r w:rsidRPr="00F95C27">
        <w:t>.</w:t>
      </w:r>
    </w:p>
    <w:p w14:paraId="1E3E2AFF" w14:textId="52487EEF" w:rsidR="00B02D47" w:rsidRDefault="009C5BC1" w:rsidP="00B02D47">
      <w:pPr>
        <w:pStyle w:val="Slike"/>
      </w:pPr>
      <w:r>
        <w:rPr>
          <w:lang w:eastAsia="hr-HR"/>
        </w:rPr>
        <w:drawing>
          <wp:inline distT="0" distB="0" distL="0" distR="0" wp14:anchorId="423A6A72" wp14:editId="12AA7B09">
            <wp:extent cx="4729789" cy="3364865"/>
            <wp:effectExtent l="19050" t="19050" r="13970" b="2603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chat.JPG"/>
                    <pic:cNvPicPr/>
                  </pic:nvPicPr>
                  <pic:blipFill>
                    <a:blip r:embed="rId57">
                      <a:extLst>
                        <a:ext uri="{28A0092B-C50C-407E-A947-70E740481C1C}">
                          <a14:useLocalDpi xmlns:a14="http://schemas.microsoft.com/office/drawing/2010/main" val="0"/>
                        </a:ext>
                      </a:extLst>
                    </a:blip>
                    <a:stretch>
                      <a:fillRect/>
                    </a:stretch>
                  </pic:blipFill>
                  <pic:spPr>
                    <a:xfrm>
                      <a:off x="0" y="0"/>
                      <a:ext cx="4736492" cy="3369634"/>
                    </a:xfrm>
                    <a:prstGeom prst="rect">
                      <a:avLst/>
                    </a:prstGeom>
                    <a:ln>
                      <a:solidFill>
                        <a:schemeClr val="bg2">
                          <a:lumMod val="90000"/>
                        </a:schemeClr>
                      </a:solidFill>
                    </a:ln>
                  </pic:spPr>
                </pic:pic>
              </a:graphicData>
            </a:graphic>
          </wp:inline>
        </w:drawing>
      </w:r>
    </w:p>
    <w:p w14:paraId="52043135" w14:textId="0CB37AC7" w:rsidR="00B02D47" w:rsidRPr="00F95C27" w:rsidRDefault="00B02D47" w:rsidP="00B02D47">
      <w:pPr>
        <w:pStyle w:val="Opisslike1"/>
      </w:pPr>
      <w:r>
        <w:t xml:space="preserve">Slika </w:t>
      </w:r>
      <w:fldSimple w:instr=" SEQ Slika \* ARABIC ">
        <w:r w:rsidR="00B67887">
          <w:rPr>
            <w:noProof/>
          </w:rPr>
          <w:t>24</w:t>
        </w:r>
      </w:fldSimple>
      <w:r>
        <w:t>. Chat</w:t>
      </w:r>
    </w:p>
    <w:p w14:paraId="05E09D6B" w14:textId="77777777" w:rsidR="00EE77B9" w:rsidRPr="00EB429F" w:rsidRDefault="00EE77B9" w:rsidP="00CE3DB5">
      <w:pPr>
        <w:pStyle w:val="Sadraj6pt"/>
      </w:pPr>
      <w:r w:rsidRPr="00E76533">
        <w:rPr>
          <w:i/>
        </w:rPr>
        <w:lastRenderedPageBreak/>
        <w:t>Chat</w:t>
      </w:r>
      <w:r w:rsidRPr="00E76533">
        <w:t xml:space="preserve"> </w:t>
      </w:r>
      <w:r w:rsidRPr="00F95C27">
        <w:t>može pokrenuti samo nastavnik.</w:t>
      </w:r>
    </w:p>
    <w:p w14:paraId="1503B936" w14:textId="77777777" w:rsidR="00EE77B9" w:rsidRPr="00F95C27" w:rsidRDefault="00EE77B9" w:rsidP="00EE77B9">
      <w:pPr>
        <w:pStyle w:val="Sadraj6pt"/>
      </w:pPr>
      <w:r w:rsidRPr="00F95C27">
        <w:t xml:space="preserve">Nakon upisanog teksta tipkom </w:t>
      </w:r>
      <w:r>
        <w:t>[</w:t>
      </w:r>
      <w:r w:rsidRPr="00481F4A">
        <w:t>Enter</w:t>
      </w:r>
      <w:r>
        <w:t>]</w:t>
      </w:r>
      <w:r w:rsidRPr="00F95C27">
        <w:t xml:space="preserve"> poruka se prikazuje svim sudionicima aktivnosti </w:t>
      </w:r>
      <w:r w:rsidRPr="00E76533">
        <w:rPr>
          <w:i/>
        </w:rPr>
        <w:t>Chat</w:t>
      </w:r>
      <w:r w:rsidRPr="00EF3535">
        <w:rPr>
          <w:b/>
        </w:rPr>
        <w:t>.</w:t>
      </w:r>
    </w:p>
    <w:p w14:paraId="4AE50DF4" w14:textId="77777777" w:rsidR="00EE77B9" w:rsidRDefault="00EE77B9" w:rsidP="00EE77B9">
      <w:pPr>
        <w:pStyle w:val="Sadraj6pt"/>
      </w:pPr>
      <w:r w:rsidRPr="00F95C27">
        <w:t xml:space="preserve">Dolazak novih korisnika na </w:t>
      </w:r>
      <w:r w:rsidRPr="00E76533">
        <w:rPr>
          <w:i/>
        </w:rPr>
        <w:t>Chat</w:t>
      </w:r>
      <w:r w:rsidRPr="00E76533">
        <w:t xml:space="preserve"> </w:t>
      </w:r>
      <w:r w:rsidRPr="00F95C27">
        <w:t>objavljuje se u obliku por</w:t>
      </w:r>
      <w:r>
        <w:t>uke</w:t>
      </w:r>
      <w:r w:rsidRPr="00F95C27">
        <w:t>.</w:t>
      </w:r>
    </w:p>
    <w:p w14:paraId="50553277" w14:textId="77777777" w:rsidR="00EE77B9" w:rsidRDefault="00EE77B9" w:rsidP="00943F86">
      <w:pPr>
        <w:pStyle w:val="Razina3"/>
      </w:pPr>
      <w:r>
        <w:t>Forum</w:t>
      </w:r>
    </w:p>
    <w:p w14:paraId="6F7DDD7D" w14:textId="77777777" w:rsidR="00EE77B9" w:rsidRPr="00F95C27" w:rsidRDefault="00EE77B9" w:rsidP="00EE77B9">
      <w:pPr>
        <w:pStyle w:val="Sadraj6pt"/>
      </w:pPr>
      <w:r w:rsidRPr="00C52018">
        <w:t>Forum</w:t>
      </w:r>
      <w:r w:rsidRPr="00F95C27">
        <w:t xml:space="preserve"> se, slično kao i </w:t>
      </w:r>
      <w:r w:rsidRPr="002B214C">
        <w:rPr>
          <w:i/>
        </w:rPr>
        <w:t>Chat</w:t>
      </w:r>
      <w:r w:rsidRPr="002B214C">
        <w:t xml:space="preserve"> </w:t>
      </w:r>
      <w:r w:rsidRPr="00F95C27">
        <w:t>koristi za komunikaciju nastavnika i studenata, ali kao asinkrona komunikacija. Dakle, sudionici foruma ne moraju bi</w:t>
      </w:r>
      <w:r>
        <w:t xml:space="preserve">ti </w:t>
      </w:r>
      <w:r w:rsidR="00B02D47" w:rsidRPr="009E6824">
        <w:rPr>
          <w:i/>
        </w:rPr>
        <w:t>on</w:t>
      </w:r>
      <w:r w:rsidRPr="009E6824">
        <w:rPr>
          <w:i/>
        </w:rPr>
        <w:t>line</w:t>
      </w:r>
      <w:r w:rsidRPr="00F95C27">
        <w:t xml:space="preserve"> u isto vrijeme kako bi sudjelovali u raspravi. </w:t>
      </w:r>
    </w:p>
    <w:p w14:paraId="4AA6F195" w14:textId="77777777" w:rsidR="00EE77B9" w:rsidRPr="00F95C27" w:rsidRDefault="00EE77B9" w:rsidP="00EE77B9">
      <w:pPr>
        <w:pStyle w:val="Sadraj6pt"/>
        <w:rPr>
          <w:noProof/>
        </w:rPr>
      </w:pPr>
      <w:r w:rsidRPr="00F95C27">
        <w:rPr>
          <w:noProof/>
        </w:rPr>
        <w:t>Samo nastavnik može otvoriti novi forum.</w:t>
      </w:r>
    </w:p>
    <w:p w14:paraId="018EADA3" w14:textId="77777777" w:rsidR="00EE77B9" w:rsidRPr="00F95C27" w:rsidRDefault="00EE77B9" w:rsidP="00EE77B9">
      <w:pPr>
        <w:pStyle w:val="Sadraj6pt"/>
      </w:pPr>
      <w:r w:rsidRPr="00F95C27">
        <w:t xml:space="preserve">Korisnici </w:t>
      </w:r>
      <w:r>
        <w:t>se mogu sami pretplatiti na određene</w:t>
      </w:r>
      <w:r w:rsidRPr="00F95C27">
        <w:t xml:space="preserve"> forume, što znači da, ukoliko nisu </w:t>
      </w:r>
      <w:r w:rsidRPr="009E6824">
        <w:rPr>
          <w:i/>
        </w:rPr>
        <w:t>online</w:t>
      </w:r>
      <w:r w:rsidRPr="00F95C27">
        <w:t xml:space="preserve"> za vrijeme neke aktivnosti na forumu, </w:t>
      </w:r>
      <w:r>
        <w:t xml:space="preserve">poruku </w:t>
      </w:r>
      <w:r w:rsidRPr="00F95C27">
        <w:t xml:space="preserve">o novostima na </w:t>
      </w:r>
      <w:r>
        <w:t xml:space="preserve">njemu dobit će </w:t>
      </w:r>
      <w:r w:rsidRPr="00F95C27">
        <w:t>putem e-pošte.</w:t>
      </w:r>
      <w:r>
        <w:t xml:space="preserve"> Pretplatiti se mogu odabirom foruma te u bloku </w:t>
      </w:r>
      <w:r w:rsidRPr="00B02D47">
        <w:rPr>
          <w:b/>
        </w:rPr>
        <w:t>Administracija</w:t>
      </w:r>
      <w:r>
        <w:t xml:space="preserve"> odabirom poveznice </w:t>
      </w:r>
      <w:r w:rsidRPr="007D6A8C">
        <w:rPr>
          <w:b/>
        </w:rPr>
        <w:t>Pretplati se na ovaj forum</w:t>
      </w:r>
      <w:r>
        <w:t>.</w:t>
      </w:r>
    </w:p>
    <w:p w14:paraId="59A7E4C9" w14:textId="77777777" w:rsidR="00EE77B9" w:rsidRDefault="00EE77B9" w:rsidP="00EE77B9">
      <w:pPr>
        <w:pStyle w:val="Sadraj6pt"/>
      </w:pPr>
      <w:r>
        <w:t xml:space="preserve">Dopuštena je i odjava s foruma odabirom bloka </w:t>
      </w:r>
      <w:r w:rsidRPr="00EE77B9">
        <w:rPr>
          <w:i/>
        </w:rPr>
        <w:t>Administracija</w:t>
      </w:r>
      <w:r>
        <w:t xml:space="preserve"> </w:t>
      </w:r>
      <w:r w:rsidRPr="00B03B39">
        <w:sym w:font="Wingdings" w:char="F0E0"/>
      </w:r>
      <w:r>
        <w:t xml:space="preserve"> </w:t>
      </w:r>
      <w:r w:rsidRPr="000522B0">
        <w:rPr>
          <w:b/>
        </w:rPr>
        <w:t>Ukini pretplatu na ovaj forum</w:t>
      </w:r>
      <w:r>
        <w:t>.</w:t>
      </w:r>
    </w:p>
    <w:p w14:paraId="1900D10F" w14:textId="77777777" w:rsidR="00EE77B9" w:rsidRPr="00F95C27" w:rsidRDefault="00EE77B9" w:rsidP="00EE77B9">
      <w:pPr>
        <w:pStyle w:val="Sadraj6pt"/>
      </w:pPr>
      <w:r w:rsidRPr="00F95C27">
        <w:t xml:space="preserve">Izuzetak je </w:t>
      </w:r>
      <w:r>
        <w:t xml:space="preserve">forum </w:t>
      </w:r>
      <w:r w:rsidRPr="007461B2">
        <w:rPr>
          <w:b/>
        </w:rPr>
        <w:t>Obavijesti</w:t>
      </w:r>
      <w:r w:rsidRPr="007461B2">
        <w:t xml:space="preserve"> </w:t>
      </w:r>
      <w:r>
        <w:t>u</w:t>
      </w:r>
      <w:r w:rsidRPr="00F95C27">
        <w:t xml:space="preserve"> koji su upisani svi polaznici </w:t>
      </w:r>
      <w:r w:rsidR="009E6824">
        <w:t>e-</w:t>
      </w:r>
      <w:r w:rsidRPr="00F95C27">
        <w:t>kolegija bez mogućnosti ispisa. Obavijesti o novostima na ovom forumu polaznici automatski primaju na adresu e-pošte.</w:t>
      </w:r>
      <w:r>
        <w:t xml:space="preserve"> </w:t>
      </w:r>
    </w:p>
    <w:p w14:paraId="4F60E9D1" w14:textId="5BB69C1C" w:rsidR="00EE77B9" w:rsidRPr="00C752B0" w:rsidRDefault="00EE77B9" w:rsidP="00EE77B9">
      <w:pPr>
        <w:pStyle w:val="Sadraj6pt"/>
      </w:pPr>
      <w:r>
        <w:t>Korisnici se mogu pretplatiti na pojedine teme u forumu. Za pretplatu na pojedinu temu potrebno je u retku te teme na samom kraju odabrati ikonu</w:t>
      </w:r>
      <w:r w:rsidR="00C70755">
        <w:t xml:space="preserve"> omotnice</w:t>
      </w:r>
      <w:r>
        <w:t xml:space="preserve"> </w:t>
      </w:r>
      <w:r w:rsidR="00C70755">
        <w:rPr>
          <w:noProof/>
          <w:lang w:eastAsia="hr-HR"/>
        </w:rPr>
        <w:drawing>
          <wp:inline distT="0" distB="0" distL="0" distR="0" wp14:anchorId="6E9A70A0" wp14:editId="35DFA1DD">
            <wp:extent cx="200000" cy="180952"/>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0000" cy="180952"/>
                    </a:xfrm>
                    <a:prstGeom prst="rect">
                      <a:avLst/>
                    </a:prstGeom>
                  </pic:spPr>
                </pic:pic>
              </a:graphicData>
            </a:graphic>
          </wp:inline>
        </w:drawing>
      </w:r>
      <w:r>
        <w:t xml:space="preserve"> </w:t>
      </w:r>
      <w:r w:rsidRPr="00C70755">
        <w:rPr>
          <w:b/>
        </w:rPr>
        <w:t>(</w:t>
      </w:r>
      <w:r w:rsidR="00F23EA0" w:rsidRPr="00C70755">
        <w:rPr>
          <w:b/>
        </w:rPr>
        <w:t>Niste pretplaćeni na ovu forum raspravu. Kliknite za pretplatu</w:t>
      </w:r>
      <w:r w:rsidRPr="00C70755">
        <w:t>)</w:t>
      </w:r>
      <w:r>
        <w:t>. Na istom mjestu vrši se i odjava.</w:t>
      </w:r>
    </w:p>
    <w:p w14:paraId="53F6C7B3" w14:textId="77777777" w:rsidR="00EE77B9" w:rsidRDefault="00EE77B9" w:rsidP="00EE77B9">
      <w:pPr>
        <w:pStyle w:val="Sadraj6pt"/>
      </w:pPr>
      <w:r w:rsidRPr="00F95C27">
        <w:t>Nastavnik može omogućiti i ocjenjivanje poruka. U tome slučaju studenti mogu ocjenjivati jedni druge, a nastavnik studente.</w:t>
      </w:r>
    </w:p>
    <w:p w14:paraId="3D57F086" w14:textId="77777777" w:rsidR="00EE77B9" w:rsidRDefault="00EE77B9" w:rsidP="00EE77B9">
      <w:pPr>
        <w:pStyle w:val="Sadraj6pt"/>
      </w:pPr>
      <w:r>
        <w:t xml:space="preserve">Osim standardnih ocjena, postoji mogućnost ocjenjivanja poruka na forumu po uzoru na društvene mreže s ocjenom </w:t>
      </w:r>
      <w:r w:rsidRPr="000522B0">
        <w:rPr>
          <w:b/>
        </w:rPr>
        <w:t>Sviđa mi se</w:t>
      </w:r>
      <w:r>
        <w:t>. Kako bi se ocjena rabila u forumu, nastavnik je mora postaviti u svoj kolegij i uključiti u forumu.</w:t>
      </w:r>
    </w:p>
    <w:p w14:paraId="71B31DFE" w14:textId="77777777" w:rsidR="00EE77B9" w:rsidRPr="00F95C27" w:rsidRDefault="00EE77B9" w:rsidP="00130A4B">
      <w:pPr>
        <w:pStyle w:val="Sadraj6pt"/>
      </w:pPr>
      <w:r w:rsidRPr="00F95C27">
        <w:t>Postoje četiri vrste foruma:</w:t>
      </w:r>
    </w:p>
    <w:p w14:paraId="7F9286E4" w14:textId="77777777" w:rsidR="00EE77B9" w:rsidRPr="00F95C27" w:rsidRDefault="00EE77B9" w:rsidP="003402DB">
      <w:pPr>
        <w:pStyle w:val="Sadraj0pt"/>
        <w:numPr>
          <w:ilvl w:val="0"/>
          <w:numId w:val="13"/>
        </w:numPr>
      </w:pPr>
      <w:r w:rsidRPr="00F95C27">
        <w:rPr>
          <w:b/>
        </w:rPr>
        <w:t>Opći forum</w:t>
      </w:r>
      <w:r>
        <w:t xml:space="preserve"> – n</w:t>
      </w:r>
      <w:r w:rsidRPr="00F95C27">
        <w:t>ajčešće rabljen forum za diskusije o različitim temama</w:t>
      </w:r>
      <w:r>
        <w:t xml:space="preserve"> u kojem i studenti mogu dodavati nove teme</w:t>
      </w:r>
      <w:r w:rsidRPr="00F95C27">
        <w:t>.</w:t>
      </w:r>
    </w:p>
    <w:p w14:paraId="334DCF24" w14:textId="77777777" w:rsidR="00EE77B9" w:rsidRPr="00F95C27" w:rsidRDefault="00EE77B9" w:rsidP="003402DB">
      <w:pPr>
        <w:pStyle w:val="Sadraj0pt"/>
        <w:numPr>
          <w:ilvl w:val="0"/>
          <w:numId w:val="13"/>
        </w:numPr>
      </w:pPr>
      <w:r>
        <w:rPr>
          <w:b/>
        </w:rPr>
        <w:t>Samo jedna</w:t>
      </w:r>
      <w:r w:rsidRPr="00F95C27">
        <w:rPr>
          <w:b/>
        </w:rPr>
        <w:t xml:space="preserve"> rasprava</w:t>
      </w:r>
      <w:r>
        <w:t xml:space="preserve"> – ovaj forum sastoji se </w:t>
      </w:r>
      <w:r w:rsidRPr="00F95C27">
        <w:t xml:space="preserve">od </w:t>
      </w:r>
      <w:r>
        <w:t xml:space="preserve">samo </w:t>
      </w:r>
      <w:r w:rsidRPr="00F95C27">
        <w:t xml:space="preserve">jedne teme, a rabi se za kratke, </w:t>
      </w:r>
      <w:r>
        <w:t>usredotočene</w:t>
      </w:r>
      <w:r w:rsidRPr="00F95C27">
        <w:t xml:space="preserve"> rasprave.</w:t>
      </w:r>
    </w:p>
    <w:p w14:paraId="4B106AB9" w14:textId="77777777" w:rsidR="00EE77B9" w:rsidRPr="00F95C27" w:rsidRDefault="00EE77B9" w:rsidP="003402DB">
      <w:pPr>
        <w:pStyle w:val="Sadraj0pt"/>
        <w:numPr>
          <w:ilvl w:val="0"/>
          <w:numId w:val="13"/>
        </w:numPr>
      </w:pPr>
      <w:r>
        <w:rPr>
          <w:b/>
        </w:rPr>
        <w:t>Oblik pitanja i odgovora</w:t>
      </w:r>
      <w:r>
        <w:t xml:space="preserve"> – p</w:t>
      </w:r>
      <w:r w:rsidRPr="00F95C27">
        <w:t>olaznik može vidjeti poruke na forumu tek nakon što je p</w:t>
      </w:r>
      <w:r>
        <w:t>redao svoju poruku. Tako</w:t>
      </w:r>
      <w:r w:rsidRPr="00F95C27">
        <w:t xml:space="preserve"> svi imaju iste uvjete na početku, ne kopiraju tuđe radove pa su i radovi polaznika raznovrsniji.</w:t>
      </w:r>
    </w:p>
    <w:p w14:paraId="4FDB2275" w14:textId="77777777" w:rsidR="00EE77B9" w:rsidRPr="00F95C27" w:rsidRDefault="00EE77B9" w:rsidP="003402DB">
      <w:pPr>
        <w:pStyle w:val="Sadraj0pt"/>
        <w:numPr>
          <w:ilvl w:val="0"/>
          <w:numId w:val="13"/>
        </w:numPr>
      </w:pPr>
      <w:r w:rsidRPr="00F95C27">
        <w:rPr>
          <w:b/>
        </w:rPr>
        <w:t>Svaki korisnik može započeti samo jednu raspravu</w:t>
      </w:r>
      <w:r>
        <w:t xml:space="preserve"> – s</w:t>
      </w:r>
      <w:r w:rsidRPr="00F95C27">
        <w:t>vaki polaznik može započeti točno jednu temu, npr. polaznici moraju započeti sa osvrtom na neku t</w:t>
      </w:r>
      <w:r>
        <w:t>emu i moderiraju raspravu drugi</w:t>
      </w:r>
      <w:r w:rsidRPr="00F95C27">
        <w:t>h studenata na svojoj temi.</w:t>
      </w:r>
    </w:p>
    <w:p w14:paraId="24C5C7E2" w14:textId="77777777" w:rsidR="00EE77B9" w:rsidRDefault="00EE77B9" w:rsidP="003402DB">
      <w:pPr>
        <w:pStyle w:val="Sadraj6pt"/>
        <w:numPr>
          <w:ilvl w:val="0"/>
          <w:numId w:val="13"/>
        </w:numPr>
      </w:pPr>
      <w:r w:rsidRPr="0046107D">
        <w:rPr>
          <w:b/>
        </w:rPr>
        <w:t>Forum u obliku zajedničkog bloga</w:t>
      </w:r>
      <w:r>
        <w:t xml:space="preserve"> – t</w:t>
      </w:r>
      <w:r w:rsidRPr="0046107D">
        <w:t>eme u tom forumu slič</w:t>
      </w:r>
      <w:r>
        <w:t>ne su tekstovima objavljenima u</w:t>
      </w:r>
      <w:r w:rsidRPr="0046107D">
        <w:t xml:space="preserve"> blogu. Na popisu tema vidljiv je cijeli tekst prve poruke uz naziv teme. Odgovori se dodaju odabirom poveznice Raspravljajte o ovoj temi, a nalikuju komentarima korisnika na zapis u blogu. Svi korisnici mogu započeti novu raspravu u tom forumu.</w:t>
      </w:r>
    </w:p>
    <w:p w14:paraId="5291F9B9" w14:textId="77777777" w:rsidR="00B02D47" w:rsidRDefault="00B02D47" w:rsidP="00B02D47">
      <w:pPr>
        <w:pStyle w:val="Obiannaslov"/>
      </w:pPr>
      <w:r>
        <w:lastRenderedPageBreak/>
        <w:t>Isticanje rasprava u forumu</w:t>
      </w:r>
    </w:p>
    <w:p w14:paraId="45261921" w14:textId="078FB8FD" w:rsidR="00B02D47" w:rsidRDefault="00B02D47" w:rsidP="00B02D47">
      <w:pPr>
        <w:pStyle w:val="Sadraj6pt"/>
      </w:pPr>
      <w:r>
        <w:t>Nastavnik ima mogućnost isticanja važnih rasprava</w:t>
      </w:r>
      <w:r w:rsidRPr="00422008">
        <w:t xml:space="preserve"> </w:t>
      </w:r>
      <w:r>
        <w:t xml:space="preserve">u forumu. </w:t>
      </w:r>
      <w:r w:rsidRPr="00801753">
        <w:t>Istaknuta rasprava</w:t>
      </w:r>
      <w:r w:rsidRPr="00422008">
        <w:t xml:space="preserve"> prikazuje se na vrhu popisa</w:t>
      </w:r>
      <w:r>
        <w:t>.</w:t>
      </w:r>
      <w:r w:rsidRPr="00422008">
        <w:t xml:space="preserve"> </w:t>
      </w:r>
      <w:r>
        <w:t>Prepoznatljiva je po ikoni</w:t>
      </w:r>
      <w:r w:rsidRPr="00422008">
        <w:t xml:space="preserve"> </w:t>
      </w:r>
      <w:r w:rsidR="00F23EA0">
        <w:rPr>
          <w:noProof/>
          <w:lang w:eastAsia="hr-HR"/>
        </w:rPr>
        <w:drawing>
          <wp:inline distT="0" distB="0" distL="0" distR="0" wp14:anchorId="35125637" wp14:editId="61412420">
            <wp:extent cx="198783" cy="190500"/>
            <wp:effectExtent l="19050" t="19050" r="10795" b="1905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staknuta_rasprava.JPG"/>
                    <pic:cNvPicPr/>
                  </pic:nvPicPr>
                  <pic:blipFill>
                    <a:blip r:embed="rId59">
                      <a:extLst>
                        <a:ext uri="{28A0092B-C50C-407E-A947-70E740481C1C}">
                          <a14:useLocalDpi xmlns:a14="http://schemas.microsoft.com/office/drawing/2010/main" val="0"/>
                        </a:ext>
                      </a:extLst>
                    </a:blip>
                    <a:stretch>
                      <a:fillRect/>
                    </a:stretch>
                  </pic:blipFill>
                  <pic:spPr>
                    <a:xfrm>
                      <a:off x="0" y="0"/>
                      <a:ext cx="199857" cy="191529"/>
                    </a:xfrm>
                    <a:prstGeom prst="rect">
                      <a:avLst/>
                    </a:prstGeom>
                    <a:ln>
                      <a:solidFill>
                        <a:schemeClr val="bg2">
                          <a:lumMod val="90000"/>
                        </a:schemeClr>
                      </a:solidFill>
                    </a:ln>
                  </pic:spPr>
                </pic:pic>
              </a:graphicData>
            </a:graphic>
          </wp:inline>
        </w:drawing>
      </w:r>
      <w:r>
        <w:t xml:space="preserve"> .</w:t>
      </w:r>
    </w:p>
    <w:p w14:paraId="619EE88B" w14:textId="0EAD0C07" w:rsidR="00B02D47" w:rsidRDefault="00F23EA0" w:rsidP="00B02D47">
      <w:pPr>
        <w:pStyle w:val="Slike"/>
        <w:rPr>
          <w:b/>
        </w:rPr>
      </w:pPr>
      <w:r>
        <w:rPr>
          <w:b/>
          <w:lang w:eastAsia="hr-HR"/>
        </w:rPr>
        <w:drawing>
          <wp:inline distT="0" distB="0" distL="0" distR="0" wp14:anchorId="1FB333EC" wp14:editId="494A92D3">
            <wp:extent cx="5760720" cy="1553845"/>
            <wp:effectExtent l="19050" t="19050" r="11430" b="27305"/>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orum.JPG"/>
                    <pic:cNvPicPr/>
                  </pic:nvPicPr>
                  <pic:blipFill>
                    <a:blip r:embed="rId60">
                      <a:extLst>
                        <a:ext uri="{28A0092B-C50C-407E-A947-70E740481C1C}">
                          <a14:useLocalDpi xmlns:a14="http://schemas.microsoft.com/office/drawing/2010/main" val="0"/>
                        </a:ext>
                      </a:extLst>
                    </a:blip>
                    <a:stretch>
                      <a:fillRect/>
                    </a:stretch>
                  </pic:blipFill>
                  <pic:spPr>
                    <a:xfrm>
                      <a:off x="0" y="0"/>
                      <a:ext cx="5760720" cy="1553845"/>
                    </a:xfrm>
                    <a:prstGeom prst="rect">
                      <a:avLst/>
                    </a:prstGeom>
                    <a:ln>
                      <a:solidFill>
                        <a:schemeClr val="bg2">
                          <a:lumMod val="90000"/>
                        </a:schemeClr>
                      </a:solidFill>
                    </a:ln>
                  </pic:spPr>
                </pic:pic>
              </a:graphicData>
            </a:graphic>
          </wp:inline>
        </w:drawing>
      </w:r>
    </w:p>
    <w:p w14:paraId="284C095E" w14:textId="5A0DA9D2" w:rsidR="00B02D47" w:rsidRDefault="00B02D47" w:rsidP="00B02D47">
      <w:pPr>
        <w:pStyle w:val="Opisslike1"/>
      </w:pPr>
      <w:r>
        <w:t xml:space="preserve">Slika </w:t>
      </w:r>
      <w:fldSimple w:instr=" SEQ Slika \* ARABIC ">
        <w:r w:rsidR="00B67887">
          <w:rPr>
            <w:noProof/>
          </w:rPr>
          <w:t>25</w:t>
        </w:r>
      </w:fldSimple>
      <w:r>
        <w:t>. Primjer istaknute rasprave u forumu</w:t>
      </w:r>
    </w:p>
    <w:p w14:paraId="08103212" w14:textId="77777777" w:rsidR="00B02D47" w:rsidRDefault="00B02D47" w:rsidP="00B02D47">
      <w:pPr>
        <w:pStyle w:val="Obiannaslov"/>
      </w:pPr>
      <w:r>
        <w:t>Izravna poveznica na poruku u forumu</w:t>
      </w:r>
    </w:p>
    <w:p w14:paraId="705D84A0" w14:textId="3B832C72" w:rsidR="00B02D47" w:rsidRDefault="00C70755" w:rsidP="00B02D47">
      <w:pPr>
        <w:pStyle w:val="Slike"/>
      </w:pPr>
      <w:r>
        <w:rPr>
          <w:lang w:eastAsia="hr-HR"/>
        </w:rPr>
        <w:drawing>
          <wp:inline distT="0" distB="0" distL="0" distR="0" wp14:anchorId="324CD4ED" wp14:editId="0550DFAC">
            <wp:extent cx="5760720" cy="2323465"/>
            <wp:effectExtent l="19050" t="19050" r="1143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2323465"/>
                    </a:xfrm>
                    <a:prstGeom prst="rect">
                      <a:avLst/>
                    </a:prstGeom>
                    <a:ln>
                      <a:solidFill>
                        <a:schemeClr val="bg2">
                          <a:lumMod val="90000"/>
                        </a:schemeClr>
                      </a:solidFill>
                    </a:ln>
                  </pic:spPr>
                </pic:pic>
              </a:graphicData>
            </a:graphic>
          </wp:inline>
        </w:drawing>
      </w:r>
    </w:p>
    <w:p w14:paraId="4EB5CEC8" w14:textId="6DFF47F2" w:rsidR="00B02D47" w:rsidRDefault="00B02D47" w:rsidP="00B02D47">
      <w:pPr>
        <w:pStyle w:val="Opisslike1"/>
      </w:pPr>
      <w:r w:rsidRPr="00E91CF7">
        <w:t xml:space="preserve">Slika </w:t>
      </w:r>
      <w:fldSimple w:instr=" SEQ Slika \* ARABIC ">
        <w:r w:rsidR="00B67887">
          <w:rPr>
            <w:noProof/>
          </w:rPr>
          <w:t>26</w:t>
        </w:r>
      </w:fldSimple>
      <w:r w:rsidRPr="00E91CF7">
        <w:t>.</w:t>
      </w:r>
      <w:r>
        <w:t xml:space="preserve"> Primjer izravne poveznice na poruku u forumu</w:t>
      </w:r>
    </w:p>
    <w:p w14:paraId="2FCAB4C9" w14:textId="77777777" w:rsidR="00B02D47" w:rsidRDefault="00B02D47" w:rsidP="00B02D47">
      <w:pPr>
        <w:pStyle w:val="Sadraj6pt"/>
      </w:pPr>
      <w:r>
        <w:t>Odabirom poveznice</w:t>
      </w:r>
      <w:r w:rsidRPr="00926F15">
        <w:t xml:space="preserve"> </w:t>
      </w:r>
      <w:r w:rsidRPr="00926F15">
        <w:rPr>
          <w:b/>
        </w:rPr>
        <w:t>Izravna poveznica na poruku</w:t>
      </w:r>
      <w:r>
        <w:rPr>
          <w:b/>
        </w:rPr>
        <w:t>,</w:t>
      </w:r>
      <w:r w:rsidRPr="00926F15">
        <w:t xml:space="preserve"> u adresnoj traci preglednika</w:t>
      </w:r>
      <w:r>
        <w:t xml:space="preserve"> </w:t>
      </w:r>
      <w:r w:rsidRPr="00926F15">
        <w:t xml:space="preserve">prikazuje se izravna poveznica na </w:t>
      </w:r>
      <w:r>
        <w:t>poruku u forumu</w:t>
      </w:r>
      <w:r w:rsidRPr="00926F15">
        <w:t xml:space="preserve"> te se s lijeve strane poruke pojavljuje plava crta.</w:t>
      </w:r>
    </w:p>
    <w:p w14:paraId="0E864C9A" w14:textId="77777777" w:rsidR="00B02D47" w:rsidRDefault="00B02D47" w:rsidP="00B02D47">
      <w:pPr>
        <w:pStyle w:val="Sadraj6pt"/>
      </w:pPr>
      <w:r w:rsidRPr="00926F15">
        <w:t xml:space="preserve">Izravnu poveznicu </w:t>
      </w:r>
      <w:r w:rsidRPr="003652A2">
        <w:t>korisnik može kopirati iz adresne trake preglednika i podijeliti s drugim korisnicima putem e-maila</w:t>
      </w:r>
      <w:r w:rsidRPr="003652A2">
        <w:rPr>
          <w:rStyle w:val="Sadraj6ptChar"/>
        </w:rPr>
        <w:t xml:space="preserve"> ili</w:t>
      </w:r>
      <w:r w:rsidRPr="00926F15">
        <w:t xml:space="preserve"> nekog drugog komunikacijskog kanala. Korisnik s kojim je poveznica podijeljena, kopiranjem izravne poveznice u adresnu traku preglednika, pristupa izravno poruci</w:t>
      </w:r>
      <w:r>
        <w:t xml:space="preserve"> u forumu</w:t>
      </w:r>
      <w:r w:rsidRPr="00926F15">
        <w:t>.</w:t>
      </w:r>
    </w:p>
    <w:p w14:paraId="474198EA" w14:textId="77777777" w:rsidR="004F3451" w:rsidRDefault="004F3451">
      <w:pPr>
        <w:rPr>
          <w:rFonts w:ascii="Arial" w:hAnsi="Arial"/>
          <w:b/>
          <w:color w:val="C00000"/>
        </w:rPr>
      </w:pPr>
      <w:r>
        <w:br w:type="page"/>
      </w:r>
    </w:p>
    <w:p w14:paraId="513571A8" w14:textId="2F7F71E8" w:rsidR="000E7375" w:rsidRDefault="000E7375" w:rsidP="000E7375">
      <w:pPr>
        <w:pStyle w:val="Obiannaslov"/>
      </w:pPr>
      <w:r>
        <w:lastRenderedPageBreak/>
        <w:t>Zaključavanje rasprava u forumu</w:t>
      </w:r>
    </w:p>
    <w:p w14:paraId="0A561F57" w14:textId="77777777" w:rsidR="000E7375" w:rsidRDefault="000E7375" w:rsidP="000E7375">
      <w:pPr>
        <w:pStyle w:val="Sadraj6pt"/>
      </w:pPr>
      <w:r>
        <w:t>Nastavnik može postaviti da se rasprava u forumu zaključa nakon određenoga razdoblja neaktivnosti studenata.</w:t>
      </w:r>
    </w:p>
    <w:p w14:paraId="24FCEFE6" w14:textId="468A6E5F" w:rsidR="00496984" w:rsidRDefault="006B7399" w:rsidP="00496984">
      <w:pPr>
        <w:pStyle w:val="Slike"/>
      </w:pPr>
      <w:r>
        <w:rPr>
          <w:lang w:eastAsia="hr-HR"/>
        </w:rPr>
        <w:drawing>
          <wp:inline distT="0" distB="0" distL="0" distR="0" wp14:anchorId="47B900E3" wp14:editId="4001E5CA">
            <wp:extent cx="5754993" cy="2552700"/>
            <wp:effectExtent l="19050" t="19050" r="17780" b="1905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zakljucana_rasprava.png"/>
                    <pic:cNvPicPr/>
                  </pic:nvPicPr>
                  <pic:blipFill>
                    <a:blip r:embed="rId62">
                      <a:extLst>
                        <a:ext uri="{28A0092B-C50C-407E-A947-70E740481C1C}">
                          <a14:useLocalDpi xmlns:a14="http://schemas.microsoft.com/office/drawing/2010/main" val="0"/>
                        </a:ext>
                      </a:extLst>
                    </a:blip>
                    <a:stretch>
                      <a:fillRect/>
                    </a:stretch>
                  </pic:blipFill>
                  <pic:spPr>
                    <a:xfrm>
                      <a:off x="0" y="0"/>
                      <a:ext cx="5773039" cy="2560705"/>
                    </a:xfrm>
                    <a:prstGeom prst="rect">
                      <a:avLst/>
                    </a:prstGeom>
                    <a:ln>
                      <a:solidFill>
                        <a:schemeClr val="bg1">
                          <a:lumMod val="75000"/>
                        </a:schemeClr>
                      </a:solidFill>
                    </a:ln>
                  </pic:spPr>
                </pic:pic>
              </a:graphicData>
            </a:graphic>
          </wp:inline>
        </w:drawing>
      </w:r>
    </w:p>
    <w:p w14:paraId="168C133D" w14:textId="73D050D3" w:rsidR="00496984" w:rsidRDefault="00496984" w:rsidP="00496984">
      <w:pPr>
        <w:pStyle w:val="Opisslike1"/>
      </w:pPr>
      <w:r>
        <w:t xml:space="preserve">Slika </w:t>
      </w:r>
      <w:fldSimple w:instr=" SEQ Slika \* ARABIC ">
        <w:r w:rsidR="00B67887">
          <w:rPr>
            <w:noProof/>
          </w:rPr>
          <w:t>27</w:t>
        </w:r>
      </w:fldSimple>
      <w:r>
        <w:t>. Primjer zaključane rasprave u forumu</w:t>
      </w:r>
    </w:p>
    <w:p w14:paraId="16CAC5FB" w14:textId="77777777" w:rsidR="00496984" w:rsidRDefault="00496984" w:rsidP="00496984">
      <w:pPr>
        <w:pStyle w:val="Sadraj6pt"/>
      </w:pPr>
      <w:r>
        <w:t xml:space="preserve">Nakon što se rasprava zaključa, studentima više nije dostupna poveznica </w:t>
      </w:r>
      <w:r w:rsidRPr="005171A6">
        <w:rPr>
          <w:b/>
        </w:rPr>
        <w:t>Odgovori (reply)</w:t>
      </w:r>
      <w:r>
        <w:t xml:space="preserve"> te im se iznad zaključane rasprave prikazuje informacija „Ova rasprava je zaključana te na istu ne možete više odgovarati“.</w:t>
      </w:r>
    </w:p>
    <w:p w14:paraId="7C19F836" w14:textId="77777777" w:rsidR="00BE3D5D" w:rsidRDefault="00130A4B" w:rsidP="00943F86">
      <w:pPr>
        <w:pStyle w:val="Razina3"/>
      </w:pPr>
      <w:r>
        <w:t>Rječnik</w:t>
      </w:r>
    </w:p>
    <w:p w14:paraId="0B541B25" w14:textId="77777777" w:rsidR="00BE3D5D" w:rsidRPr="00F95C27" w:rsidRDefault="00BE3D5D" w:rsidP="00BE3D5D">
      <w:pPr>
        <w:pStyle w:val="Sadraj6pt"/>
      </w:pPr>
      <w:r w:rsidRPr="00F95C27">
        <w:t xml:space="preserve">Najčešće se postavlja po jedan rječnik za svaki </w:t>
      </w:r>
      <w:r w:rsidR="008071BD">
        <w:t>e-</w:t>
      </w:r>
      <w:r w:rsidRPr="00F95C27">
        <w:t xml:space="preserve">kolegij koji, osim popisa stručnih termina može sadržavati i popis literature, popis znanstvenika, popis definicija, poveznice na važne </w:t>
      </w:r>
      <w:r w:rsidRPr="00F95C27">
        <w:rPr>
          <w:i/>
        </w:rPr>
        <w:t>web</w:t>
      </w:r>
      <w:r w:rsidRPr="00F95C27">
        <w:t>-stranice</w:t>
      </w:r>
      <w:r>
        <w:t xml:space="preserve"> i</w:t>
      </w:r>
      <w:r w:rsidRPr="00F95C27">
        <w:t xml:space="preserve"> sl.</w:t>
      </w:r>
    </w:p>
    <w:p w14:paraId="34A200BB" w14:textId="77777777" w:rsidR="00BE3D5D" w:rsidRPr="00F95C27" w:rsidRDefault="00BE3D5D" w:rsidP="00BE3D5D">
      <w:pPr>
        <w:pStyle w:val="Sadraj6pt"/>
      </w:pPr>
      <w:r w:rsidRPr="00F95C27">
        <w:t>Pojmove mogu upisivati i studenti, ukoliko je to omogućeno u postavkama.</w:t>
      </w:r>
    </w:p>
    <w:p w14:paraId="4602D8CE" w14:textId="77777777" w:rsidR="00BE3D5D" w:rsidRPr="00F95C27" w:rsidRDefault="00BE3D5D" w:rsidP="00BE3D5D">
      <w:pPr>
        <w:pStyle w:val="Sadraj6pt"/>
      </w:pPr>
      <w:r w:rsidRPr="00F95C27">
        <w:t>Ne postoji automatizam za unos pojmova u rječnik, nego je svaki pojam potrebno ručno upisati.</w:t>
      </w:r>
    </w:p>
    <w:p w14:paraId="76442CA0" w14:textId="77777777" w:rsidR="00BE3D5D" w:rsidRPr="007461B2" w:rsidRDefault="00BE3D5D" w:rsidP="008071BD">
      <w:pPr>
        <w:pStyle w:val="Obiannaslov"/>
      </w:pPr>
      <w:r w:rsidRPr="00C52018">
        <w:t>Unos</w:t>
      </w:r>
      <w:r w:rsidRPr="00F95C27">
        <w:t xml:space="preserve"> </w:t>
      </w:r>
      <w:r w:rsidRPr="00C52018">
        <w:t>pojmova</w:t>
      </w:r>
    </w:p>
    <w:p w14:paraId="3070F581" w14:textId="77777777" w:rsidR="00BE3D5D" w:rsidRPr="00F95C27" w:rsidRDefault="00BE3D5D" w:rsidP="00BE3D5D">
      <w:pPr>
        <w:pStyle w:val="Sadraj6pt"/>
      </w:pPr>
      <w:r w:rsidRPr="00F95C27">
        <w:t>Odabirom</w:t>
      </w:r>
      <w:r w:rsidRPr="00005657">
        <w:t xml:space="preserve"> </w:t>
      </w:r>
      <w:r w:rsidRPr="00005657">
        <w:rPr>
          <w:b/>
        </w:rPr>
        <w:t>Dodaj novi pojam</w:t>
      </w:r>
      <w:r w:rsidRPr="00F95C27">
        <w:t xml:space="preserve"> uređujemo postavke novoga pojma.</w:t>
      </w:r>
    </w:p>
    <w:p w14:paraId="7887279B" w14:textId="77777777" w:rsidR="00BE3D5D" w:rsidRPr="00F95C27" w:rsidRDefault="00BE3D5D" w:rsidP="00BE3D5D">
      <w:pPr>
        <w:pStyle w:val="Sadraj6pt"/>
      </w:pPr>
      <w:r w:rsidRPr="00F95C27">
        <w:t>Rječnik se može pretraživati po svim unesenim riječima (ne samo po ključnim).</w:t>
      </w:r>
    </w:p>
    <w:p w14:paraId="74076C07" w14:textId="7936F585" w:rsidR="00130A4B" w:rsidRDefault="00864A79" w:rsidP="00BE3D5D">
      <w:pPr>
        <w:pStyle w:val="Slike"/>
      </w:pPr>
      <w:r>
        <w:rPr>
          <w:lang w:eastAsia="hr-HR"/>
        </w:rPr>
        <w:lastRenderedPageBreak/>
        <w:drawing>
          <wp:inline distT="0" distB="0" distL="0" distR="0" wp14:anchorId="4C75E973" wp14:editId="672D4742">
            <wp:extent cx="5188297" cy="4333875"/>
            <wp:effectExtent l="19050" t="19050" r="12700" b="9525"/>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rjecnik_pojam.JPG"/>
                    <pic:cNvPicPr/>
                  </pic:nvPicPr>
                  <pic:blipFill>
                    <a:blip r:embed="rId63">
                      <a:extLst>
                        <a:ext uri="{28A0092B-C50C-407E-A947-70E740481C1C}">
                          <a14:useLocalDpi xmlns:a14="http://schemas.microsoft.com/office/drawing/2010/main" val="0"/>
                        </a:ext>
                      </a:extLst>
                    </a:blip>
                    <a:stretch>
                      <a:fillRect/>
                    </a:stretch>
                  </pic:blipFill>
                  <pic:spPr>
                    <a:xfrm>
                      <a:off x="0" y="0"/>
                      <a:ext cx="5192773" cy="4337614"/>
                    </a:xfrm>
                    <a:prstGeom prst="rect">
                      <a:avLst/>
                    </a:prstGeom>
                    <a:ln>
                      <a:solidFill>
                        <a:schemeClr val="bg1">
                          <a:lumMod val="75000"/>
                        </a:schemeClr>
                      </a:solidFill>
                    </a:ln>
                  </pic:spPr>
                </pic:pic>
              </a:graphicData>
            </a:graphic>
          </wp:inline>
        </w:drawing>
      </w:r>
    </w:p>
    <w:p w14:paraId="5BC83929" w14:textId="0DF04D0B" w:rsidR="00BE3D5D" w:rsidRDefault="00BE3D5D" w:rsidP="00BE3D5D">
      <w:pPr>
        <w:pStyle w:val="Opisslike1"/>
      </w:pPr>
      <w:r>
        <w:t xml:space="preserve">Slika </w:t>
      </w:r>
      <w:r w:rsidR="00931D57">
        <w:fldChar w:fldCharType="begin"/>
      </w:r>
      <w:r>
        <w:instrText xml:space="preserve"> SEQ Slika \* ARABIC </w:instrText>
      </w:r>
      <w:r w:rsidR="00931D57">
        <w:fldChar w:fldCharType="separate"/>
      </w:r>
      <w:r w:rsidR="00B67887">
        <w:rPr>
          <w:noProof/>
        </w:rPr>
        <w:t>28</w:t>
      </w:r>
      <w:r w:rsidR="00931D57">
        <w:fldChar w:fldCharType="end"/>
      </w:r>
      <w:r>
        <w:t>. Dodavanje pojma u rječnik</w:t>
      </w:r>
    </w:p>
    <w:p w14:paraId="2B45B409" w14:textId="498A2FB6" w:rsidR="00BE3D5D" w:rsidRDefault="0056084E" w:rsidP="00BE3D5D">
      <w:pPr>
        <w:pStyle w:val="Slike"/>
      </w:pPr>
      <w:r>
        <w:rPr>
          <w:lang w:eastAsia="hr-HR"/>
        </w:rPr>
        <w:drawing>
          <wp:inline distT="0" distB="0" distL="0" distR="0" wp14:anchorId="55554025" wp14:editId="2E8AC98F">
            <wp:extent cx="5760720" cy="1891030"/>
            <wp:effectExtent l="19050" t="19050" r="11430" b="13970"/>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ojmovi.JPG"/>
                    <pic:cNvPicPr/>
                  </pic:nvPicPr>
                  <pic:blipFill>
                    <a:blip r:embed="rId64">
                      <a:extLst>
                        <a:ext uri="{28A0092B-C50C-407E-A947-70E740481C1C}">
                          <a14:useLocalDpi xmlns:a14="http://schemas.microsoft.com/office/drawing/2010/main" val="0"/>
                        </a:ext>
                      </a:extLst>
                    </a:blip>
                    <a:stretch>
                      <a:fillRect/>
                    </a:stretch>
                  </pic:blipFill>
                  <pic:spPr>
                    <a:xfrm>
                      <a:off x="0" y="0"/>
                      <a:ext cx="5760720" cy="1891030"/>
                    </a:xfrm>
                    <a:prstGeom prst="rect">
                      <a:avLst/>
                    </a:prstGeom>
                    <a:ln>
                      <a:solidFill>
                        <a:schemeClr val="bg1">
                          <a:lumMod val="75000"/>
                        </a:schemeClr>
                      </a:solidFill>
                    </a:ln>
                  </pic:spPr>
                </pic:pic>
              </a:graphicData>
            </a:graphic>
          </wp:inline>
        </w:drawing>
      </w:r>
    </w:p>
    <w:p w14:paraId="2C188474" w14:textId="5E4D6A86" w:rsidR="00BE3D5D" w:rsidRDefault="00BE3D5D" w:rsidP="00BE3D5D">
      <w:pPr>
        <w:pStyle w:val="Opisslike1"/>
      </w:pPr>
      <w:r>
        <w:t xml:space="preserve">Slika </w:t>
      </w:r>
      <w:r w:rsidR="00931D57">
        <w:fldChar w:fldCharType="begin"/>
      </w:r>
      <w:r>
        <w:instrText xml:space="preserve"> SEQ Slika \* ARABIC </w:instrText>
      </w:r>
      <w:r w:rsidR="00931D57">
        <w:fldChar w:fldCharType="separate"/>
      </w:r>
      <w:r w:rsidR="00B67887">
        <w:rPr>
          <w:noProof/>
        </w:rPr>
        <w:t>29</w:t>
      </w:r>
      <w:r w:rsidR="00931D57">
        <w:fldChar w:fldCharType="end"/>
      </w:r>
      <w:r>
        <w:t>. Pretraživanje pojmova u rječniku</w:t>
      </w:r>
    </w:p>
    <w:p w14:paraId="439E1F0C" w14:textId="77777777" w:rsidR="00BE3D5D" w:rsidRDefault="00BE3D5D" w:rsidP="00BE3D5D">
      <w:pPr>
        <w:pStyle w:val="Sadraj6pt"/>
      </w:pPr>
      <w:r w:rsidRPr="00F95C27">
        <w:t xml:space="preserve">Pojmovi </w:t>
      </w:r>
      <w:r>
        <w:t>u rječniku</w:t>
      </w:r>
      <w:r w:rsidRPr="00F95C27">
        <w:t xml:space="preserve"> poredani </w:t>
      </w:r>
      <w:r>
        <w:t xml:space="preserve">su </w:t>
      </w:r>
      <w:r w:rsidRPr="00F95C27">
        <w:t>abecedno.</w:t>
      </w:r>
    </w:p>
    <w:p w14:paraId="2419DF16" w14:textId="77777777" w:rsidR="00BE3D5D" w:rsidRDefault="00BE3D5D" w:rsidP="00BE3D5D">
      <w:pPr>
        <w:pStyle w:val="Obiannaslov"/>
      </w:pPr>
      <w:r>
        <w:t>Oblikovanje pojmova</w:t>
      </w:r>
    </w:p>
    <w:p w14:paraId="0F900CA9" w14:textId="77777777" w:rsidR="00BE3D5D" w:rsidRPr="00F95C27" w:rsidRDefault="00BE3D5D" w:rsidP="00BE3D5D">
      <w:pPr>
        <w:pStyle w:val="Sadraj6pt"/>
      </w:pPr>
      <w:r w:rsidRPr="00F95C27">
        <w:t xml:space="preserve">Ključnih riječi za određeni pojam može biti više, a međusobno su odvojene tipkom </w:t>
      </w:r>
      <w:r w:rsidRPr="00B445DF">
        <w:t>[Enter].</w:t>
      </w:r>
      <w:r w:rsidRPr="00F95C27">
        <w:t xml:space="preserve"> U rječniku će ključni pojmovi biti prikazani u padajućem izborniku.</w:t>
      </w:r>
    </w:p>
    <w:p w14:paraId="244275AE" w14:textId="77777777" w:rsidR="00BE3D5D" w:rsidRPr="00F95C27" w:rsidRDefault="00BE3D5D" w:rsidP="00BE3D5D">
      <w:pPr>
        <w:pStyle w:val="Sadraj6pt"/>
      </w:pPr>
      <w:r w:rsidRPr="00F95C27">
        <w:t xml:space="preserve">Ako je uključena mogućnost </w:t>
      </w:r>
      <w:r w:rsidRPr="007461B2">
        <w:rPr>
          <w:b/>
        </w:rPr>
        <w:t>Ovaj pojam treba biti automatski povezan</w:t>
      </w:r>
      <w:r w:rsidRPr="00F95C27">
        <w:t xml:space="preserve"> ključne riječi, kao i sam pojam, bit će označene svaki puta kada se pojave u nekome tekstu u sklopu </w:t>
      </w:r>
      <w:r w:rsidR="009E6824">
        <w:t>e-</w:t>
      </w:r>
      <w:r w:rsidRPr="00F95C27">
        <w:t>kolegija.</w:t>
      </w:r>
    </w:p>
    <w:p w14:paraId="24A9563A" w14:textId="77777777" w:rsidR="00BE3D5D" w:rsidRDefault="00BE3D5D" w:rsidP="00BE3D5D">
      <w:pPr>
        <w:pStyle w:val="Sadraj6pt"/>
      </w:pPr>
      <w:r w:rsidRPr="007B0FCD">
        <w:lastRenderedPageBreak/>
        <w:t>Pojmovi mogu sadržavati privitak, a mogu imati i ugrađene (</w:t>
      </w:r>
      <w:r w:rsidRPr="007B0FCD">
        <w:rPr>
          <w:i/>
        </w:rPr>
        <w:t>embedded</w:t>
      </w:r>
      <w:r w:rsidRPr="007B0FCD">
        <w:t>) slike, zvuk i video u opisu pojma.</w:t>
      </w:r>
    </w:p>
    <w:p w14:paraId="0F5DA386" w14:textId="77777777" w:rsidR="00665626" w:rsidRDefault="00665626" w:rsidP="00943F86">
      <w:pPr>
        <w:pStyle w:val="Razina3"/>
      </w:pPr>
      <w:r>
        <w:t>Wiki</w:t>
      </w:r>
    </w:p>
    <w:p w14:paraId="165704DA" w14:textId="77777777" w:rsidR="00665626" w:rsidRPr="00F95C27" w:rsidRDefault="00665626" w:rsidP="00665626">
      <w:pPr>
        <w:pStyle w:val="Sadraj6pt"/>
      </w:pPr>
      <w:r w:rsidRPr="00F95C27">
        <w:rPr>
          <w:i/>
        </w:rPr>
        <w:t>Wiki</w:t>
      </w:r>
      <w:r w:rsidRPr="00F95C27">
        <w:t>-stranice koriste se kao repozitorij materijala organiziranih u cjeline, a mogu se koristi</w:t>
      </w:r>
      <w:r>
        <w:t>ti</w:t>
      </w:r>
      <w:r w:rsidRPr="00F95C27">
        <w:t xml:space="preserve"> i za izradu nekoga projekta kao pojedinačan ili skupni rad pa ih mogu uređivati i studenti.</w:t>
      </w:r>
    </w:p>
    <w:p w14:paraId="2361E960" w14:textId="77777777" w:rsidR="00665626" w:rsidRPr="00F95C27" w:rsidRDefault="00665626" w:rsidP="00665626">
      <w:pPr>
        <w:pStyle w:val="Sadraj6pt"/>
      </w:pPr>
      <w:r w:rsidRPr="00F95C27">
        <w:rPr>
          <w:i/>
        </w:rPr>
        <w:t>Wiki</w:t>
      </w:r>
      <w:r w:rsidRPr="00F95C27">
        <w:t xml:space="preserve">-stranice u sustavu Merlin slične su </w:t>
      </w:r>
      <w:r w:rsidRPr="00F95C27">
        <w:rPr>
          <w:i/>
        </w:rPr>
        <w:t>Wiki</w:t>
      </w:r>
      <w:r w:rsidRPr="00F95C27">
        <w:t>-stranicama na internetu.</w:t>
      </w:r>
    </w:p>
    <w:p w14:paraId="7E42DAF8" w14:textId="77777777" w:rsidR="00665626" w:rsidRPr="00F95C27" w:rsidRDefault="00665626" w:rsidP="00665626">
      <w:pPr>
        <w:pStyle w:val="Sadraj6pt"/>
      </w:pPr>
      <w:r w:rsidRPr="00F95C27">
        <w:t>Ovisno o postavkama</w:t>
      </w:r>
      <w:r>
        <w:t>,</w:t>
      </w:r>
      <w:r w:rsidRPr="00F95C27">
        <w:t xml:space="preserve"> pojedine </w:t>
      </w:r>
      <w:r w:rsidRPr="00F95C27">
        <w:rPr>
          <w:i/>
        </w:rPr>
        <w:t>wiki</w:t>
      </w:r>
      <w:r w:rsidRPr="00F95C27">
        <w:t xml:space="preserve">-stranice može uređivati student samostalno, jedna grupa ili svi studenti pojedinog kolegija. Nastavnik može gledati i uređivati sve </w:t>
      </w:r>
      <w:r w:rsidRPr="00F95C27">
        <w:rPr>
          <w:i/>
        </w:rPr>
        <w:t>wiki</w:t>
      </w:r>
      <w:r w:rsidRPr="00F95C27">
        <w:t>-stranice.</w:t>
      </w:r>
    </w:p>
    <w:p w14:paraId="65D746CA" w14:textId="77777777" w:rsidR="00665626" w:rsidRPr="00005657" w:rsidRDefault="00665626" w:rsidP="00665626">
      <w:pPr>
        <w:pStyle w:val="Obiannaslov"/>
      </w:pPr>
      <w:r w:rsidRPr="00005657">
        <w:t xml:space="preserve">Izrada </w:t>
      </w:r>
      <w:r w:rsidRPr="00364F98">
        <w:rPr>
          <w:i/>
        </w:rPr>
        <w:t>Wiki</w:t>
      </w:r>
      <w:r w:rsidRPr="00005657">
        <w:t>-stranice</w:t>
      </w:r>
    </w:p>
    <w:p w14:paraId="0EC3A667" w14:textId="77777777" w:rsidR="00665626" w:rsidRPr="00F95C27" w:rsidRDefault="00665626" w:rsidP="00665626">
      <w:pPr>
        <w:pStyle w:val="Sadraj6pt"/>
      </w:pPr>
      <w:r w:rsidRPr="00F95C27">
        <w:t xml:space="preserve">Nova stranica u aktivnosti </w:t>
      </w:r>
      <w:r w:rsidRPr="00F95C27">
        <w:rPr>
          <w:b/>
          <w:i/>
        </w:rPr>
        <w:t>Wiki</w:t>
      </w:r>
      <w:r w:rsidRPr="00F95C27">
        <w:t xml:space="preserve"> se dodaje na sljedeći način:</w:t>
      </w:r>
    </w:p>
    <w:p w14:paraId="02D369EE" w14:textId="77777777" w:rsidR="00665626" w:rsidRPr="00F95C27" w:rsidRDefault="00665626" w:rsidP="003402DB">
      <w:pPr>
        <w:pStyle w:val="Sadraj0pt"/>
        <w:numPr>
          <w:ilvl w:val="0"/>
          <w:numId w:val="14"/>
        </w:numPr>
      </w:pPr>
      <w:r w:rsidRPr="00F95C27">
        <w:t xml:space="preserve">Odabere se kartica </w:t>
      </w:r>
      <w:r w:rsidRPr="00005657">
        <w:rPr>
          <w:b/>
        </w:rPr>
        <w:t xml:space="preserve">Uredi </w:t>
      </w:r>
      <w:r>
        <w:t>i u okviru za unos teksta upiše se</w:t>
      </w:r>
      <w:r w:rsidRPr="00F95C27">
        <w:t xml:space="preserve"> naziv nove </w:t>
      </w:r>
      <w:r w:rsidRPr="00816166">
        <w:rPr>
          <w:i/>
        </w:rPr>
        <w:t>wiki</w:t>
      </w:r>
      <w:r>
        <w:t>-</w:t>
      </w:r>
      <w:r w:rsidRPr="00F95C27">
        <w:t>stranice.</w:t>
      </w:r>
    </w:p>
    <w:p w14:paraId="03937EE5" w14:textId="77777777" w:rsidR="00665626" w:rsidRPr="00F95C27" w:rsidRDefault="00665626" w:rsidP="003402DB">
      <w:pPr>
        <w:pStyle w:val="Sadraj0pt"/>
        <w:numPr>
          <w:ilvl w:val="0"/>
          <w:numId w:val="14"/>
        </w:numPr>
      </w:pPr>
      <w:r w:rsidRPr="00F95C27">
        <w:t xml:space="preserve">Naziv nove </w:t>
      </w:r>
      <w:r w:rsidRPr="00816166">
        <w:rPr>
          <w:i/>
        </w:rPr>
        <w:t>wiki</w:t>
      </w:r>
      <w:r>
        <w:t>-</w:t>
      </w:r>
      <w:r w:rsidRPr="00F95C27">
        <w:t xml:space="preserve">stranice potrebno je upisati unutar </w:t>
      </w:r>
      <w:r>
        <w:t xml:space="preserve">dvostrukih </w:t>
      </w:r>
      <w:r w:rsidRPr="00F95C27">
        <w:t xml:space="preserve">uglatih zagrada , npr. [[Merlin]]. </w:t>
      </w:r>
    </w:p>
    <w:p w14:paraId="4C77C9D8" w14:textId="77777777" w:rsidR="00665626" w:rsidRPr="00F95C27" w:rsidRDefault="00665626" w:rsidP="003402DB">
      <w:pPr>
        <w:pStyle w:val="Sadraj0pt"/>
        <w:numPr>
          <w:ilvl w:val="0"/>
          <w:numId w:val="14"/>
        </w:numPr>
      </w:pPr>
      <w:r w:rsidRPr="00F95C27">
        <w:t xml:space="preserve">Odabirom dugmeta </w:t>
      </w:r>
      <w:r w:rsidRPr="00005657">
        <w:rPr>
          <w:b/>
        </w:rPr>
        <w:t>Spremi</w:t>
      </w:r>
      <w:r w:rsidRPr="00F95C27">
        <w:rPr>
          <w:b/>
          <w:i/>
        </w:rPr>
        <w:t xml:space="preserve"> </w:t>
      </w:r>
      <w:r w:rsidRPr="00F95C27">
        <w:t xml:space="preserve">prikazat će se </w:t>
      </w:r>
      <w:r w:rsidRPr="00673186">
        <w:t xml:space="preserve">poveznica na novu </w:t>
      </w:r>
      <w:r w:rsidRPr="00816166">
        <w:rPr>
          <w:i/>
        </w:rPr>
        <w:t>wiki</w:t>
      </w:r>
      <w:r w:rsidRPr="00673186">
        <w:t>-stranicu napisana u kurzivu i svjetlije crvene boje (Merlin)</w:t>
      </w:r>
      <w:r w:rsidRPr="00F95C27">
        <w:t>.</w:t>
      </w:r>
    </w:p>
    <w:p w14:paraId="2A874C36" w14:textId="3527C17B" w:rsidR="00665626" w:rsidRPr="00F95C27" w:rsidRDefault="00665626" w:rsidP="00A6171B">
      <w:pPr>
        <w:pStyle w:val="Sadraj6pt"/>
        <w:numPr>
          <w:ilvl w:val="0"/>
          <w:numId w:val="37"/>
        </w:numPr>
      </w:pPr>
      <w:r w:rsidRPr="00F95C27">
        <w:t xml:space="preserve">Odabirom </w:t>
      </w:r>
      <w:r>
        <w:t>poveznice</w:t>
      </w:r>
      <w:r w:rsidRPr="00F95C27">
        <w:t xml:space="preserve"> otvara se okvir za unos teksta u kojem se uređuje sadržaj nove </w:t>
      </w:r>
      <w:r w:rsidRPr="00816166">
        <w:rPr>
          <w:i/>
        </w:rPr>
        <w:t>wiki</w:t>
      </w:r>
      <w:r>
        <w:t>-</w:t>
      </w:r>
      <w:r w:rsidRPr="00F95C27">
        <w:t xml:space="preserve">stranice, a promjene se spremaju odabirom dugmeta </w:t>
      </w:r>
      <w:r w:rsidRPr="00005657">
        <w:rPr>
          <w:b/>
        </w:rPr>
        <w:t>Spremi</w:t>
      </w:r>
      <w:r w:rsidRPr="00005657">
        <w:t>.</w:t>
      </w:r>
      <w:r w:rsidR="00A6171B">
        <w:t xml:space="preserve"> Pohranjivanjem izmjena i vraćanjem na početnu stranicu poveznica mijenja boju u svijetlo plavu.</w:t>
      </w:r>
    </w:p>
    <w:p w14:paraId="062A71F6" w14:textId="77777777" w:rsidR="00610B8C" w:rsidRDefault="00610B8C" w:rsidP="00610B8C">
      <w:pPr>
        <w:pStyle w:val="Sadraj6pt"/>
      </w:pPr>
      <w:r w:rsidRPr="00F95C27">
        <w:rPr>
          <w:i/>
        </w:rPr>
        <w:t>Wiki</w:t>
      </w:r>
      <w:r w:rsidRPr="00F95C27">
        <w:t xml:space="preserve"> </w:t>
      </w:r>
      <w:r w:rsidRPr="00005657">
        <w:t xml:space="preserve">stranica uređuje se odabirom kartice </w:t>
      </w:r>
      <w:r w:rsidRPr="00005657">
        <w:rPr>
          <w:b/>
        </w:rPr>
        <w:t>Uredi</w:t>
      </w:r>
      <w:r w:rsidRPr="00005657">
        <w:t xml:space="preserve">. Unesene promjene mogu se pregledati prije spremanja odabirom dugmeta </w:t>
      </w:r>
      <w:r w:rsidRPr="00005657">
        <w:rPr>
          <w:b/>
        </w:rPr>
        <w:t>Pregled</w:t>
      </w:r>
      <w:r w:rsidRPr="00005657">
        <w:t xml:space="preserve"> ili spremiti odabirom dugmeta </w:t>
      </w:r>
      <w:r w:rsidRPr="00005657">
        <w:rPr>
          <w:b/>
        </w:rPr>
        <w:t>Spremi</w:t>
      </w:r>
      <w:r w:rsidRPr="00005657">
        <w:t>.</w:t>
      </w:r>
    </w:p>
    <w:p w14:paraId="25628CC3" w14:textId="32A91702" w:rsidR="00BE3D5D" w:rsidRDefault="00A6171B" w:rsidP="00610B8C">
      <w:pPr>
        <w:pStyle w:val="Slike"/>
      </w:pPr>
      <w:r>
        <w:rPr>
          <w:lang w:eastAsia="hr-HR"/>
        </w:rPr>
        <w:drawing>
          <wp:inline distT="0" distB="0" distL="0" distR="0" wp14:anchorId="1BE4859D" wp14:editId="0E48B884">
            <wp:extent cx="5760720" cy="1191260"/>
            <wp:effectExtent l="19050" t="19050" r="11430" b="279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1191260"/>
                    </a:xfrm>
                    <a:prstGeom prst="rect">
                      <a:avLst/>
                    </a:prstGeom>
                    <a:ln>
                      <a:solidFill>
                        <a:schemeClr val="bg2">
                          <a:lumMod val="90000"/>
                        </a:schemeClr>
                      </a:solidFill>
                    </a:ln>
                  </pic:spPr>
                </pic:pic>
              </a:graphicData>
            </a:graphic>
          </wp:inline>
        </w:drawing>
      </w:r>
    </w:p>
    <w:p w14:paraId="50BED6A0" w14:textId="5057C542" w:rsidR="00610B8C" w:rsidRDefault="00610B8C" w:rsidP="00610B8C">
      <w:pPr>
        <w:pStyle w:val="Opisslike1"/>
        <w:rPr>
          <w:i/>
        </w:rPr>
      </w:pPr>
      <w:r>
        <w:t xml:space="preserve">Slika </w:t>
      </w:r>
      <w:r w:rsidR="00931D57">
        <w:fldChar w:fldCharType="begin"/>
      </w:r>
      <w:r>
        <w:instrText xml:space="preserve"> SEQ Slika \* ARABIC </w:instrText>
      </w:r>
      <w:r w:rsidR="00931D57">
        <w:fldChar w:fldCharType="separate"/>
      </w:r>
      <w:r w:rsidR="00B67887">
        <w:rPr>
          <w:noProof/>
        </w:rPr>
        <w:t>30</w:t>
      </w:r>
      <w:r w:rsidR="00931D57">
        <w:fldChar w:fldCharType="end"/>
      </w:r>
      <w:r>
        <w:t xml:space="preserve">. Izrada novih stranica u aktivnosti </w:t>
      </w:r>
      <w:r w:rsidRPr="00610B8C">
        <w:rPr>
          <w:i/>
        </w:rPr>
        <w:t>Wiki</w:t>
      </w:r>
    </w:p>
    <w:p w14:paraId="443CA465" w14:textId="0E96E4F4" w:rsidR="00610B8C" w:rsidRDefault="00A6171B" w:rsidP="00610B8C">
      <w:pPr>
        <w:pStyle w:val="Slike"/>
      </w:pPr>
      <w:r>
        <w:rPr>
          <w:lang w:eastAsia="hr-HR"/>
        </w:rPr>
        <w:drawing>
          <wp:inline distT="0" distB="0" distL="0" distR="0" wp14:anchorId="4DDA2D2C" wp14:editId="68EA60F3">
            <wp:extent cx="2088000" cy="1352004"/>
            <wp:effectExtent l="19050" t="19050" r="26670" b="1968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88000" cy="1352004"/>
                    </a:xfrm>
                    <a:prstGeom prst="rect">
                      <a:avLst/>
                    </a:prstGeom>
                    <a:ln>
                      <a:solidFill>
                        <a:schemeClr val="bg2">
                          <a:lumMod val="90000"/>
                        </a:schemeClr>
                      </a:solidFill>
                    </a:ln>
                  </pic:spPr>
                </pic:pic>
              </a:graphicData>
            </a:graphic>
          </wp:inline>
        </w:drawing>
      </w:r>
    </w:p>
    <w:p w14:paraId="657BA296" w14:textId="76E98666" w:rsidR="00610B8C" w:rsidRDefault="00610B8C" w:rsidP="00610B8C">
      <w:pPr>
        <w:pStyle w:val="Opisslike1"/>
      </w:pPr>
      <w:r>
        <w:t xml:space="preserve">Slika </w:t>
      </w:r>
      <w:r w:rsidR="00931D57">
        <w:fldChar w:fldCharType="begin"/>
      </w:r>
      <w:r>
        <w:instrText xml:space="preserve"> SEQ Slika \* ARABIC </w:instrText>
      </w:r>
      <w:r w:rsidR="00931D57">
        <w:fldChar w:fldCharType="separate"/>
      </w:r>
      <w:r w:rsidR="00B67887">
        <w:rPr>
          <w:noProof/>
        </w:rPr>
        <w:t>31</w:t>
      </w:r>
      <w:r w:rsidR="00931D57">
        <w:fldChar w:fldCharType="end"/>
      </w:r>
      <w:r>
        <w:t xml:space="preserve">. Prikaz </w:t>
      </w:r>
      <w:r w:rsidRPr="00610B8C">
        <w:rPr>
          <w:i/>
        </w:rPr>
        <w:t>wiki</w:t>
      </w:r>
      <w:r>
        <w:t>-stranica</w:t>
      </w:r>
    </w:p>
    <w:p w14:paraId="531943E9" w14:textId="77777777" w:rsidR="00901143" w:rsidRDefault="00901143" w:rsidP="00E75FEE">
      <w:pPr>
        <w:pStyle w:val="Razina3"/>
      </w:pPr>
      <w:r w:rsidRPr="00E75FEE">
        <w:lastRenderedPageBreak/>
        <w:t>Zadaća</w:t>
      </w:r>
    </w:p>
    <w:p w14:paraId="0B4F1F4F" w14:textId="77777777" w:rsidR="006C6565" w:rsidRDefault="006C6565" w:rsidP="00901143">
      <w:pPr>
        <w:pStyle w:val="Sadraj6pt"/>
      </w:pPr>
      <w:r>
        <w:t>Zadaća</w:t>
      </w:r>
      <w:r w:rsidR="00901143">
        <w:t xml:space="preserve"> je jedna od najčešće korištenih aktivnosti za ocjenjivanje predanih studentskih radova. </w:t>
      </w:r>
      <w:r>
        <w:t xml:space="preserve">Ovisno o postavkama, od studenta se može tražiti </w:t>
      </w:r>
      <w:r w:rsidRPr="000227C2">
        <w:t>izravan upis teksta</w:t>
      </w:r>
      <w:r>
        <w:t xml:space="preserve">, poveznica na izrađenu </w:t>
      </w:r>
      <w:r w:rsidRPr="00083661">
        <w:rPr>
          <w:i/>
        </w:rPr>
        <w:t>e-portfolio</w:t>
      </w:r>
      <w:r>
        <w:t xml:space="preserve"> stranicu</w:t>
      </w:r>
      <w:r w:rsidRPr="000227C2">
        <w:t xml:space="preserve"> ili predaja određenog broja datoteka</w:t>
      </w:r>
      <w:r>
        <w:t>.</w:t>
      </w:r>
      <w:r w:rsidRPr="00F95C27">
        <w:t xml:space="preserve"> </w:t>
      </w:r>
    </w:p>
    <w:p w14:paraId="7570CF1F" w14:textId="77777777" w:rsidR="00901143" w:rsidRPr="00F95C27" w:rsidRDefault="00901143" w:rsidP="00901143">
      <w:pPr>
        <w:pStyle w:val="Sadraj6pt"/>
      </w:pPr>
      <w:r w:rsidRPr="00F95C27">
        <w:t xml:space="preserve">U opisu zadaće nastavnik daje </w:t>
      </w:r>
      <w:r>
        <w:t xml:space="preserve">detaljne </w:t>
      </w:r>
      <w:r w:rsidRPr="00F95C27">
        <w:t>upute studentima što trebaju napraviti, a može se odrediti i vremensk</w:t>
      </w:r>
      <w:r>
        <w:t>o razdoblje</w:t>
      </w:r>
      <w:r w:rsidRPr="00F95C27">
        <w:t xml:space="preserve"> u kojem</w:t>
      </w:r>
      <w:r>
        <w:t>u</w:t>
      </w:r>
      <w:r w:rsidRPr="00F95C27">
        <w:t xml:space="preserve"> je potrebno predati zadaću.</w:t>
      </w:r>
      <w:r>
        <w:t xml:space="preserve"> Nastavnik određuje je li</w:t>
      </w:r>
      <w:r w:rsidRPr="00F95C27">
        <w:t xml:space="preserve"> omogućeno brisanje predane zadaće i ponovna predaja zadaće prije i</w:t>
      </w:r>
      <w:r>
        <w:t>steka roka za predaju, kao i m</w:t>
      </w:r>
      <w:r w:rsidRPr="00F95C27">
        <w:t>aksimalnu veličinu datoteke za pojedinu zadaću.</w:t>
      </w:r>
    </w:p>
    <w:p w14:paraId="03C6C5A9" w14:textId="77777777" w:rsidR="00901143" w:rsidRPr="00F8774A" w:rsidRDefault="00901143" w:rsidP="00901143">
      <w:pPr>
        <w:pStyle w:val="Sadraj6pt"/>
        <w:rPr>
          <w:i/>
        </w:rPr>
      </w:pPr>
      <w:r>
        <w:t>Nakon uspješno predane zadaće student o tome dobiva obavijest.</w:t>
      </w:r>
    </w:p>
    <w:p w14:paraId="7B999F5C" w14:textId="77777777" w:rsidR="001B7990" w:rsidRDefault="00901143" w:rsidP="001B7990">
      <w:pPr>
        <w:pStyle w:val="Sadraj6pt"/>
      </w:pPr>
      <w:r w:rsidRPr="00F95C27">
        <w:t>Obavijest o zadaći auto</w:t>
      </w:r>
      <w:r w:rsidR="006C6565">
        <w:t>matski se pojavljuje u bloku</w:t>
      </w:r>
      <w:r w:rsidRPr="007461B2">
        <w:t xml:space="preserve"> </w:t>
      </w:r>
      <w:r w:rsidRPr="007461B2">
        <w:rPr>
          <w:b/>
        </w:rPr>
        <w:t>Kalendar</w:t>
      </w:r>
      <w:r>
        <w:t>.</w:t>
      </w:r>
    </w:p>
    <w:p w14:paraId="4F838AC0" w14:textId="77777777" w:rsidR="00A0097D" w:rsidRDefault="00CE3DB5" w:rsidP="00943F86">
      <w:pPr>
        <w:pStyle w:val="Razina4"/>
      </w:pPr>
      <w:r>
        <w:t>Predaja</w:t>
      </w:r>
      <w:r w:rsidR="00645FFD">
        <w:t xml:space="preserve"> individualne</w:t>
      </w:r>
      <w:r>
        <w:t xml:space="preserve"> </w:t>
      </w:r>
      <w:r w:rsidRPr="00943F86">
        <w:t>zadaće</w:t>
      </w:r>
    </w:p>
    <w:p w14:paraId="046ECB2F" w14:textId="77777777" w:rsidR="006C6565" w:rsidRDefault="006C6565" w:rsidP="006C6565">
      <w:pPr>
        <w:pStyle w:val="Sadraj6pt"/>
      </w:pPr>
      <w:r>
        <w:t xml:space="preserve">Ovisno o postavkama, od studenta se može tražiti </w:t>
      </w:r>
      <w:r w:rsidRPr="000227C2">
        <w:t>izravan upis teksta</w:t>
      </w:r>
      <w:r>
        <w:t xml:space="preserve">, poveznica na izrađenu </w:t>
      </w:r>
      <w:r w:rsidRPr="00083661">
        <w:rPr>
          <w:i/>
        </w:rPr>
        <w:t>e-portfolio</w:t>
      </w:r>
      <w:r>
        <w:t xml:space="preserve"> stranicu</w:t>
      </w:r>
      <w:r w:rsidRPr="000227C2">
        <w:t xml:space="preserve"> ili predaja određenog broja datoteka</w:t>
      </w:r>
      <w:r>
        <w:t>.</w:t>
      </w:r>
      <w:r w:rsidRPr="00F95C27">
        <w:t xml:space="preserve"> </w:t>
      </w:r>
    </w:p>
    <w:p w14:paraId="29757EFA" w14:textId="77777777" w:rsidR="00A0097D" w:rsidRPr="00356B65" w:rsidRDefault="00A0097D" w:rsidP="00A0097D">
      <w:pPr>
        <w:pStyle w:val="Sadraj6pt"/>
      </w:pPr>
      <w:r w:rsidRPr="00356B65">
        <w:t>Nakon ulaska u zadaću obično nastavnik upisuje detaljne upute studentima što trebaju napraviti. Često je predaja zadaće vremenski ograničena pa je potrebno obratiti pozornost na rokove i uvjete za predaju.</w:t>
      </w:r>
    </w:p>
    <w:p w14:paraId="1B94F971" w14:textId="77777777" w:rsidR="00A0097D" w:rsidRDefault="00A0097D" w:rsidP="00A0097D">
      <w:pPr>
        <w:pStyle w:val="Sadraj6pt"/>
      </w:pPr>
      <w:r w:rsidRPr="00356B65">
        <w:t>Nakon što je aktivnost Zadaća postavljena i omogućena predaja, studenti mogu predati zadaću. Aktivnost Zadaća predstavljena je ovom ikonom</w:t>
      </w:r>
      <w:r>
        <w:t xml:space="preserve"> </w:t>
      </w:r>
      <w:r w:rsidRPr="00A878E4">
        <w:rPr>
          <w:noProof/>
          <w:lang w:eastAsia="hr-HR"/>
        </w:rPr>
        <w:drawing>
          <wp:inline distT="0" distB="0" distL="0" distR="0" wp14:anchorId="3DE3B65D" wp14:editId="63D7E659">
            <wp:extent cx="171450" cy="171450"/>
            <wp:effectExtent l="19050" t="19050" r="19050" b="19050"/>
            <wp:docPr id="454" name="Picture 454" descr="S:\Priručnik novi studenti\Slike studenti\Ikona_zadać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Priručnik novi studenti\Slike studenti\Ikona_zadaća.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solidFill>
                        <a:schemeClr val="bg2">
                          <a:lumMod val="90000"/>
                        </a:schemeClr>
                      </a:solidFill>
                    </a:ln>
                  </pic:spPr>
                </pic:pic>
              </a:graphicData>
            </a:graphic>
          </wp:inline>
        </w:drawing>
      </w:r>
      <w:r>
        <w:t>.</w:t>
      </w:r>
    </w:p>
    <w:p w14:paraId="3D321581" w14:textId="77777777" w:rsidR="00A0097D" w:rsidRDefault="00A0097D" w:rsidP="00A0097D">
      <w:pPr>
        <w:pStyle w:val="Obiannaslov"/>
      </w:pPr>
      <w:r>
        <w:t>KAKO PREDATI ZADAĆU:</w:t>
      </w:r>
    </w:p>
    <w:p w14:paraId="456FCB35" w14:textId="77777777" w:rsidR="00A0097D" w:rsidRDefault="00A0097D" w:rsidP="003402DB">
      <w:pPr>
        <w:pStyle w:val="Sadraj6pt"/>
        <w:numPr>
          <w:ilvl w:val="0"/>
          <w:numId w:val="18"/>
        </w:numPr>
        <w:ind w:left="360"/>
      </w:pPr>
      <w:r>
        <w:t xml:space="preserve">Odaberite aktivnost Zadaća unutar </w:t>
      </w:r>
      <w:r w:rsidR="00BE671C">
        <w:t>e-kolegij</w:t>
      </w:r>
      <w:r>
        <w:t>a.</w:t>
      </w:r>
    </w:p>
    <w:p w14:paraId="6CD385D2" w14:textId="77777777" w:rsidR="00A0097D" w:rsidRDefault="00A0097D" w:rsidP="00A0097D">
      <w:pPr>
        <w:pStyle w:val="Slike"/>
      </w:pPr>
      <w:r w:rsidRPr="00A0097D">
        <w:rPr>
          <w:lang w:eastAsia="hr-HR"/>
        </w:rPr>
        <w:drawing>
          <wp:inline distT="0" distB="0" distL="0" distR="0" wp14:anchorId="6CACD8FE" wp14:editId="3E0D815C">
            <wp:extent cx="2592000" cy="572968"/>
            <wp:effectExtent l="19050" t="19050" r="18415" b="17780"/>
            <wp:docPr id="456" name="Picture 456" descr="S:\Priručnik novi studenti\Slike studenti\Zadaća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Priručnik novi studenti\Slike studenti\Zadaća_00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92000" cy="572968"/>
                    </a:xfrm>
                    <a:prstGeom prst="rect">
                      <a:avLst/>
                    </a:prstGeom>
                    <a:noFill/>
                    <a:ln>
                      <a:solidFill>
                        <a:schemeClr val="bg2">
                          <a:lumMod val="90000"/>
                        </a:schemeClr>
                      </a:solidFill>
                    </a:ln>
                  </pic:spPr>
                </pic:pic>
              </a:graphicData>
            </a:graphic>
          </wp:inline>
        </w:drawing>
      </w:r>
    </w:p>
    <w:p w14:paraId="09C1B3C4" w14:textId="037DE2E6" w:rsidR="00A0097D" w:rsidRDefault="00A0097D" w:rsidP="00A0097D">
      <w:pPr>
        <w:pStyle w:val="Opisslike1"/>
      </w:pPr>
      <w:r>
        <w:t xml:space="preserve">Slika </w:t>
      </w:r>
      <w:fldSimple w:instr=" SEQ Slika \* ARABIC ">
        <w:r w:rsidR="00B67887">
          <w:rPr>
            <w:noProof/>
          </w:rPr>
          <w:t>32</w:t>
        </w:r>
      </w:fldSimple>
      <w:r>
        <w:t>. Ikona aktivnosti Zadaća</w:t>
      </w:r>
    </w:p>
    <w:p w14:paraId="671A1E06" w14:textId="77777777" w:rsidR="00A0097D" w:rsidRPr="00A0097D" w:rsidRDefault="00A0097D" w:rsidP="003402DB">
      <w:pPr>
        <w:pStyle w:val="Sadraj6pt"/>
        <w:numPr>
          <w:ilvl w:val="0"/>
          <w:numId w:val="18"/>
        </w:numPr>
        <w:ind w:left="360"/>
      </w:pPr>
      <w:r w:rsidRPr="00A0097D">
        <w:rPr>
          <w:rStyle w:val="Sadraj6ptChar"/>
          <w:sz w:val="22"/>
        </w:rPr>
        <w:t>Nakon što odaberete aktivnost Zadaća, sustav će Vam ispisati status zadaće. Naveden je rok za predaju te ocjena ako je zadaća već predana</w:t>
      </w:r>
      <w:r w:rsidRPr="00A0097D">
        <w:t>.</w:t>
      </w:r>
    </w:p>
    <w:p w14:paraId="6FFEB261" w14:textId="4B3A501D" w:rsidR="00A0097D" w:rsidRDefault="000D660C" w:rsidP="00A0097D">
      <w:pPr>
        <w:pStyle w:val="Slike"/>
      </w:pPr>
      <w:r>
        <w:rPr>
          <w:lang w:eastAsia="hr-HR"/>
        </w:rPr>
        <w:lastRenderedPageBreak/>
        <w:drawing>
          <wp:inline distT="0" distB="0" distL="0" distR="0" wp14:anchorId="17204680" wp14:editId="04FCDED9">
            <wp:extent cx="4885947" cy="4029075"/>
            <wp:effectExtent l="19050" t="19050" r="10160" b="9525"/>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redaja_zadace.JPG"/>
                    <pic:cNvPicPr/>
                  </pic:nvPicPr>
                  <pic:blipFill>
                    <a:blip r:embed="rId69">
                      <a:extLst>
                        <a:ext uri="{28A0092B-C50C-407E-A947-70E740481C1C}">
                          <a14:useLocalDpi xmlns:a14="http://schemas.microsoft.com/office/drawing/2010/main" val="0"/>
                        </a:ext>
                      </a:extLst>
                    </a:blip>
                    <a:stretch>
                      <a:fillRect/>
                    </a:stretch>
                  </pic:blipFill>
                  <pic:spPr>
                    <a:xfrm>
                      <a:off x="0" y="0"/>
                      <a:ext cx="4892937" cy="4034839"/>
                    </a:xfrm>
                    <a:prstGeom prst="rect">
                      <a:avLst/>
                    </a:prstGeom>
                    <a:ln>
                      <a:solidFill>
                        <a:schemeClr val="bg2">
                          <a:lumMod val="90000"/>
                        </a:schemeClr>
                      </a:solidFill>
                    </a:ln>
                  </pic:spPr>
                </pic:pic>
              </a:graphicData>
            </a:graphic>
          </wp:inline>
        </w:drawing>
      </w:r>
    </w:p>
    <w:p w14:paraId="190E2A27" w14:textId="727ED66A" w:rsidR="00A0097D" w:rsidRDefault="00A0097D" w:rsidP="00A0097D">
      <w:pPr>
        <w:pStyle w:val="Opisslike1"/>
      </w:pPr>
      <w:r>
        <w:t xml:space="preserve">Slika </w:t>
      </w:r>
      <w:fldSimple w:instr=" SEQ Slika \* ARABIC ">
        <w:r w:rsidR="00B67887">
          <w:rPr>
            <w:noProof/>
          </w:rPr>
          <w:t>33</w:t>
        </w:r>
      </w:fldSimple>
      <w:r>
        <w:t>. Status zadaće</w:t>
      </w:r>
    </w:p>
    <w:p w14:paraId="4F73D7D5" w14:textId="228CD795" w:rsidR="00A0097D" w:rsidRDefault="00A0097D" w:rsidP="003402DB">
      <w:pPr>
        <w:pStyle w:val="Sadraj6pt"/>
        <w:numPr>
          <w:ilvl w:val="0"/>
          <w:numId w:val="18"/>
        </w:numPr>
        <w:ind w:left="360"/>
      </w:pPr>
      <w:r>
        <w:t xml:space="preserve">Da biste predali zadaću, odaberite dugme </w:t>
      </w:r>
      <w:r w:rsidRPr="002E2850">
        <w:rPr>
          <w:b/>
        </w:rPr>
        <w:t>Predaj zadaću</w:t>
      </w:r>
      <w:r>
        <w:t xml:space="preserve">. Nakon odabira dugmeta </w:t>
      </w:r>
      <w:r w:rsidRPr="002E2850">
        <w:rPr>
          <w:b/>
        </w:rPr>
        <w:t>Dodaj</w:t>
      </w:r>
      <w:r>
        <w:t xml:space="preserve"> </w:t>
      </w:r>
      <w:r w:rsidR="00FD1129">
        <w:rPr>
          <w:noProof/>
          <w:lang w:eastAsia="hr-HR"/>
        </w:rPr>
        <w:drawing>
          <wp:inline distT="0" distB="0" distL="0" distR="0" wp14:anchorId="103744C6" wp14:editId="2B50BAD2">
            <wp:extent cx="247650" cy="240366"/>
            <wp:effectExtent l="19050" t="19050" r="19050" b="2667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odaj.JPG"/>
                    <pic:cNvPicPr/>
                  </pic:nvPicPr>
                  <pic:blipFill>
                    <a:blip r:embed="rId70">
                      <a:extLst>
                        <a:ext uri="{28A0092B-C50C-407E-A947-70E740481C1C}">
                          <a14:useLocalDpi xmlns:a14="http://schemas.microsoft.com/office/drawing/2010/main" val="0"/>
                        </a:ext>
                      </a:extLst>
                    </a:blip>
                    <a:stretch>
                      <a:fillRect/>
                    </a:stretch>
                  </pic:blipFill>
                  <pic:spPr>
                    <a:xfrm>
                      <a:off x="0" y="0"/>
                      <a:ext cx="253363" cy="245911"/>
                    </a:xfrm>
                    <a:prstGeom prst="rect">
                      <a:avLst/>
                    </a:prstGeom>
                    <a:ln>
                      <a:solidFill>
                        <a:schemeClr val="bg1">
                          <a:lumMod val="75000"/>
                        </a:schemeClr>
                      </a:solidFill>
                    </a:ln>
                  </pic:spPr>
                </pic:pic>
              </a:graphicData>
            </a:graphic>
          </wp:inline>
        </w:drawing>
      </w:r>
      <w:r>
        <w:t xml:space="preserve"> , s lijeve strane iz popisa odaberite </w:t>
      </w:r>
      <w:r w:rsidRPr="002E2850">
        <w:rPr>
          <w:b/>
        </w:rPr>
        <w:t>Prenesi datoteku</w:t>
      </w:r>
      <w:r>
        <w:t xml:space="preserve">, zatim dugme </w:t>
      </w:r>
      <w:r w:rsidR="00106965">
        <w:rPr>
          <w:b/>
        </w:rPr>
        <w:t>Odaberi datoteku</w:t>
      </w:r>
      <w:r w:rsidRPr="002E2850">
        <w:rPr>
          <w:b/>
        </w:rPr>
        <w:t xml:space="preserve"> </w:t>
      </w:r>
      <w:r>
        <w:t>te s vašeg računala odaberite datoteku koju želite postaviti.</w:t>
      </w:r>
      <w:r w:rsidR="00FF1A2A">
        <w:t xml:space="preserve"> Nastavnik može definirati vrste datoteka u kojima se zadaća može predati</w:t>
      </w:r>
      <w:r w:rsidR="008578F7">
        <w:t xml:space="preserve"> (npr. .docx, .pdf, .png)</w:t>
      </w:r>
      <w:r w:rsidR="00FF1A2A">
        <w:t>.</w:t>
      </w:r>
      <w:r>
        <w:t xml:space="preserve"> Kako biste postavili datoteku na sustav odaberite dugme </w:t>
      </w:r>
      <w:r w:rsidRPr="002E2850">
        <w:rPr>
          <w:b/>
        </w:rPr>
        <w:t>Prenesi datoteku na poslužitelj</w:t>
      </w:r>
      <w:r>
        <w:t xml:space="preserve">. Datoteka će se pojaviti u polju </w:t>
      </w:r>
      <w:r w:rsidRPr="00106965">
        <w:rPr>
          <w:b/>
        </w:rPr>
        <w:t>Postavljanje datoteke</w:t>
      </w:r>
      <w:r>
        <w:t xml:space="preserve">, te je za završetak postupka predaje zadaće potrebno odabrati dugme </w:t>
      </w:r>
      <w:r w:rsidRPr="002E2850">
        <w:rPr>
          <w:b/>
        </w:rPr>
        <w:t>Spremi promjene</w:t>
      </w:r>
      <w:r>
        <w:t>.</w:t>
      </w:r>
    </w:p>
    <w:p w14:paraId="2A2BF307" w14:textId="62C1ABA1" w:rsidR="00CE3DB5" w:rsidRDefault="00FD1129" w:rsidP="00A0097D">
      <w:pPr>
        <w:pStyle w:val="Slike"/>
      </w:pPr>
      <w:r>
        <w:rPr>
          <w:lang w:eastAsia="hr-HR"/>
        </w:rPr>
        <w:lastRenderedPageBreak/>
        <w:drawing>
          <wp:inline distT="0" distB="0" distL="0" distR="0" wp14:anchorId="3AE2393F" wp14:editId="5C159691">
            <wp:extent cx="4306244" cy="3299460"/>
            <wp:effectExtent l="19050" t="19050" r="18415" b="15240"/>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eminarski_rad.JPG"/>
                    <pic:cNvPicPr/>
                  </pic:nvPicPr>
                  <pic:blipFill>
                    <a:blip r:embed="rId71">
                      <a:extLst>
                        <a:ext uri="{28A0092B-C50C-407E-A947-70E740481C1C}">
                          <a14:useLocalDpi xmlns:a14="http://schemas.microsoft.com/office/drawing/2010/main" val="0"/>
                        </a:ext>
                      </a:extLst>
                    </a:blip>
                    <a:stretch>
                      <a:fillRect/>
                    </a:stretch>
                  </pic:blipFill>
                  <pic:spPr>
                    <a:xfrm>
                      <a:off x="0" y="0"/>
                      <a:ext cx="4313568" cy="3305071"/>
                    </a:xfrm>
                    <a:prstGeom prst="rect">
                      <a:avLst/>
                    </a:prstGeom>
                    <a:ln>
                      <a:solidFill>
                        <a:schemeClr val="bg1">
                          <a:lumMod val="75000"/>
                        </a:schemeClr>
                      </a:solidFill>
                    </a:ln>
                  </pic:spPr>
                </pic:pic>
              </a:graphicData>
            </a:graphic>
          </wp:inline>
        </w:drawing>
      </w:r>
    </w:p>
    <w:p w14:paraId="7317158D" w14:textId="0AFA7ABF" w:rsidR="00A0097D" w:rsidRDefault="00A0097D" w:rsidP="00A0097D">
      <w:pPr>
        <w:pStyle w:val="Opisslike1"/>
      </w:pPr>
      <w:r>
        <w:t xml:space="preserve">Slika </w:t>
      </w:r>
      <w:fldSimple w:instr=" SEQ Slika \* ARABIC ">
        <w:r w:rsidR="00B67887">
          <w:rPr>
            <w:noProof/>
          </w:rPr>
          <w:t>34</w:t>
        </w:r>
      </w:fldSimple>
      <w:r>
        <w:t>. Postavljanje datoteke</w:t>
      </w:r>
    </w:p>
    <w:p w14:paraId="57A2C366" w14:textId="77777777" w:rsidR="00A0097D" w:rsidRDefault="00A0097D" w:rsidP="003402DB">
      <w:pPr>
        <w:pStyle w:val="Sadraj6pt"/>
        <w:numPr>
          <w:ilvl w:val="0"/>
          <w:numId w:val="18"/>
        </w:numPr>
        <w:ind w:left="360"/>
      </w:pPr>
      <w:r>
        <w:t xml:space="preserve">Zadaća nije u potpunosti predana dok se ne odabere dugme </w:t>
      </w:r>
      <w:r w:rsidRPr="006331FD">
        <w:rPr>
          <w:b/>
        </w:rPr>
        <w:t>Predaj zadaću</w:t>
      </w:r>
      <w:r>
        <w:t xml:space="preserve">. Međutim, ako želite u datoteci nešto ispraviti i ponovno je postaviti na sustav potrebno je odabrati dugme </w:t>
      </w:r>
      <w:r w:rsidRPr="006331FD">
        <w:rPr>
          <w:b/>
        </w:rPr>
        <w:t>Uredi zadaću</w:t>
      </w:r>
      <w:r>
        <w:t>.</w:t>
      </w:r>
    </w:p>
    <w:p w14:paraId="1A2EFF97" w14:textId="5E5567D6" w:rsidR="00A0097D" w:rsidRDefault="00075E70" w:rsidP="00A0097D">
      <w:pPr>
        <w:pStyle w:val="Slike"/>
      </w:pPr>
      <w:r>
        <w:rPr>
          <w:lang w:eastAsia="hr-HR"/>
        </w:rPr>
        <w:drawing>
          <wp:inline distT="0" distB="0" distL="0" distR="0" wp14:anchorId="0D7D547D" wp14:editId="1C1EE76D">
            <wp:extent cx="4743450" cy="4033396"/>
            <wp:effectExtent l="19050" t="19050" r="19050" b="2476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redaja_zadace.JPG"/>
                    <pic:cNvPicPr/>
                  </pic:nvPicPr>
                  <pic:blipFill>
                    <a:blip r:embed="rId72">
                      <a:extLst>
                        <a:ext uri="{28A0092B-C50C-407E-A947-70E740481C1C}">
                          <a14:useLocalDpi xmlns:a14="http://schemas.microsoft.com/office/drawing/2010/main" val="0"/>
                        </a:ext>
                      </a:extLst>
                    </a:blip>
                    <a:stretch>
                      <a:fillRect/>
                    </a:stretch>
                  </pic:blipFill>
                  <pic:spPr>
                    <a:xfrm>
                      <a:off x="0" y="0"/>
                      <a:ext cx="4753057" cy="4041565"/>
                    </a:xfrm>
                    <a:prstGeom prst="rect">
                      <a:avLst/>
                    </a:prstGeom>
                    <a:ln>
                      <a:solidFill>
                        <a:schemeClr val="bg2">
                          <a:lumMod val="90000"/>
                        </a:schemeClr>
                      </a:solidFill>
                    </a:ln>
                  </pic:spPr>
                </pic:pic>
              </a:graphicData>
            </a:graphic>
          </wp:inline>
        </w:drawing>
      </w:r>
    </w:p>
    <w:p w14:paraId="18100E0A" w14:textId="2413E8EA" w:rsidR="00A0097D" w:rsidRDefault="00A0097D" w:rsidP="00A0097D">
      <w:pPr>
        <w:pStyle w:val="Opisslike1"/>
      </w:pPr>
      <w:r>
        <w:t xml:space="preserve">Slika </w:t>
      </w:r>
      <w:fldSimple w:instr=" SEQ Slika \* ARABIC ">
        <w:r w:rsidR="00B67887">
          <w:rPr>
            <w:noProof/>
          </w:rPr>
          <w:t>35</w:t>
        </w:r>
      </w:fldSimple>
      <w:r>
        <w:t>. Stanje predane zadaće</w:t>
      </w:r>
    </w:p>
    <w:p w14:paraId="3AF7425E" w14:textId="77777777" w:rsidR="00A0097D" w:rsidRDefault="00A0097D" w:rsidP="00A0097D">
      <w:pPr>
        <w:pStyle w:val="Opisslike1"/>
      </w:pPr>
      <w:r>
        <w:rPr>
          <w:noProof/>
          <w:lang w:eastAsia="hr-HR"/>
        </w:rPr>
        <w:lastRenderedPageBreak/>
        <mc:AlternateContent>
          <mc:Choice Requires="wpg">
            <w:drawing>
              <wp:inline distT="0" distB="0" distL="0" distR="0" wp14:anchorId="56608384" wp14:editId="4FA2398A">
                <wp:extent cx="5857875" cy="1895475"/>
                <wp:effectExtent l="0" t="38100" r="47625" b="28575"/>
                <wp:docPr id="21" name="Group 21"/>
                <wp:cNvGraphicFramePr/>
                <a:graphic xmlns:a="http://schemas.openxmlformats.org/drawingml/2006/main">
                  <a:graphicData uri="http://schemas.microsoft.com/office/word/2010/wordprocessingGroup">
                    <wpg:wgp>
                      <wpg:cNvGrpSpPr/>
                      <wpg:grpSpPr>
                        <a:xfrm>
                          <a:off x="0" y="0"/>
                          <a:ext cx="5857875" cy="1895475"/>
                          <a:chOff x="0" y="0"/>
                          <a:chExt cx="5857875" cy="1895475"/>
                        </a:xfrm>
                      </wpg:grpSpPr>
                      <wps:wsp>
                        <wps:cNvPr id="23" name="Text Box 2"/>
                        <wps:cNvSpPr txBox="1">
                          <a:spLocks noChangeArrowheads="1"/>
                        </wps:cNvSpPr>
                        <wps:spPr bwMode="auto">
                          <a:xfrm>
                            <a:off x="180975" y="781050"/>
                            <a:ext cx="48291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35220" w14:textId="77777777" w:rsidR="0014268E" w:rsidRPr="009127C3" w:rsidRDefault="0014268E" w:rsidP="00A0097D">
                              <w:pPr>
                                <w:pStyle w:val="Sadraj6pt"/>
                                <w:spacing w:after="0"/>
                                <w:rPr>
                                  <w:color w:val="C00000"/>
                                </w:rPr>
                              </w:pPr>
                              <w:r>
                                <w:rPr>
                                  <w:color w:val="C00000"/>
                                </w:rPr>
                                <w:t xml:space="preserve">Polje </w:t>
                              </w:r>
                              <w:r w:rsidRPr="006628B3">
                                <w:rPr>
                                  <w:b/>
                                  <w:color w:val="C00000"/>
                                </w:rPr>
                                <w:t>Stanje predane zadaće</w:t>
                              </w:r>
                              <w:r>
                                <w:rPr>
                                  <w:color w:val="C00000"/>
                                </w:rPr>
                                <w:t xml:space="preserve"> može biti žute i zelene boje. Polje je zelene boje kada je zadaća uspješno predana, a žute kada je nastavnik postavio da je potrebno potvrditi predaju datoteke na ocjenjivanje (dugme Predaj zadaću). Nakon što se potvrdi predaja zadaće, polje postaje zeleno.</w:t>
                              </w:r>
                            </w:p>
                          </w:txbxContent>
                        </wps:txbx>
                        <wps:bodyPr rot="0" vert="horz" wrap="square" lIns="91440" tIns="45720" rIns="91440" bIns="45720" anchor="t" anchorCtr="0" upright="1">
                          <a:noAutofit/>
                        </wps:bodyPr>
                      </wps:wsp>
                      <wpg:grpSp>
                        <wpg:cNvPr id="24" name="Group 24"/>
                        <wpg:cNvGrpSpPr/>
                        <wpg:grpSpPr>
                          <a:xfrm>
                            <a:off x="0" y="0"/>
                            <a:ext cx="5857875" cy="1895475"/>
                            <a:chOff x="0" y="0"/>
                            <a:chExt cx="5857875" cy="1895475"/>
                          </a:xfrm>
                        </wpg:grpSpPr>
                        <wps:wsp>
                          <wps:cNvPr id="27" name="AutoShape 9"/>
                          <wps:cNvSpPr>
                            <a:spLocks noChangeArrowheads="1"/>
                          </wps:cNvSpPr>
                          <wps:spPr bwMode="auto">
                            <a:xfrm>
                              <a:off x="0" y="361950"/>
                              <a:ext cx="5438775" cy="1533525"/>
                            </a:xfrm>
                            <a:prstGeom prst="roundRect">
                              <a:avLst>
                                <a:gd name="adj" fmla="val 6718"/>
                              </a:avLst>
                            </a:prstGeom>
                            <a:noFill/>
                            <a:ln w="9525" algn="ctr">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 name="Rectangle 28"/>
                          <wps:cNvSpPr>
                            <a:spLocks noChangeArrowheads="1"/>
                          </wps:cNvSpPr>
                          <wps:spPr bwMode="auto">
                            <a:xfrm>
                              <a:off x="0" y="352425"/>
                              <a:ext cx="5562600" cy="257175"/>
                            </a:xfrm>
                            <a:prstGeom prst="rect">
                              <a:avLst/>
                            </a:prstGeom>
                            <a:solidFill>
                              <a:srgbClr val="C00000"/>
                            </a:solidFill>
                            <a:ln w="9525" algn="ctr">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F3D4E4" w14:textId="77777777" w:rsidR="0014268E" w:rsidRPr="00A0097D" w:rsidRDefault="0014268E" w:rsidP="00A0097D">
                                <w:pPr>
                                  <w:rPr>
                                    <w:rFonts w:ascii="Arial" w:hAnsi="Arial" w:cs="Arial"/>
                                    <w:color w:val="FFFFFF"/>
                                    <w:sz w:val="22"/>
                                  </w:rPr>
                                </w:pPr>
                                <w:r w:rsidRPr="00A0097D">
                                  <w:rPr>
                                    <w:rFonts w:ascii="Arial" w:hAnsi="Arial" w:cs="Arial"/>
                                    <w:color w:val="FFFFFF"/>
                                    <w:sz w:val="22"/>
                                  </w:rPr>
                                  <w:t>NAPOMENA:</w:t>
                                </w:r>
                              </w:p>
                            </w:txbxContent>
                          </wps:txbx>
                          <wps:bodyPr rot="0" vert="horz" wrap="square" lIns="91440" tIns="45720" rIns="91440" bIns="45720" anchor="t" anchorCtr="0" upright="1">
                            <a:noAutofit/>
                          </wps:bodyPr>
                        </wps:wsp>
                        <pic:pic xmlns:pic="http://schemas.openxmlformats.org/drawingml/2006/picture">
                          <pic:nvPicPr>
                            <pic:cNvPr id="29" name="Picture 29" descr="E:\Ante\MERLIN\Merlin - Priručnik za nastavnike\Grafike za priručnik\Merlin-priručnik-pročitaj-me.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21086707">
                              <a:off x="5010150" y="0"/>
                              <a:ext cx="847725" cy="828675"/>
                            </a:xfrm>
                            <a:prstGeom prst="rect">
                              <a:avLst/>
                            </a:prstGeom>
                            <a:noFill/>
                            <a:ln>
                              <a:noFill/>
                            </a:ln>
                          </pic:spPr>
                        </pic:pic>
                      </wpg:grpSp>
                    </wpg:wgp>
                  </a:graphicData>
                </a:graphic>
              </wp:inline>
            </w:drawing>
          </mc:Choice>
          <mc:Fallback>
            <w:pict>
              <v:group w14:anchorId="56608384" id="Group 21" o:spid="_x0000_s1043" style="width:461.25pt;height:149.25pt;mso-position-horizontal-relative:char;mso-position-vertical-relative:line" coordsize="58578,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">
                <v:shape id="Text Box 2" o:spid="_x0000_s1044" type="#_x0000_t202" style="position:absolute;left:1809;top:7810;width:48292;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F135220" w14:textId="77777777" w:rsidR="0014268E" w:rsidRPr="009127C3" w:rsidRDefault="0014268E" w:rsidP="00A0097D">
                        <w:pPr>
                          <w:pStyle w:val="Sadraj6pt"/>
                          <w:spacing w:after="0"/>
                          <w:rPr>
                            <w:color w:val="C00000"/>
                          </w:rPr>
                        </w:pPr>
                        <w:r>
                          <w:rPr>
                            <w:color w:val="C00000"/>
                          </w:rPr>
                          <w:t xml:space="preserve">Polje </w:t>
                        </w:r>
                        <w:r w:rsidRPr="006628B3">
                          <w:rPr>
                            <w:b/>
                            <w:color w:val="C00000"/>
                          </w:rPr>
                          <w:t>Stanje predane zadaće</w:t>
                        </w:r>
                        <w:r>
                          <w:rPr>
                            <w:color w:val="C00000"/>
                          </w:rPr>
                          <w:t xml:space="preserve"> može biti žute i zelene boje. Polje je zelene boje kada je zadaća uspješno predana, a žute kada je nastavnik postavio da je potrebno potvrditi predaju datoteke na ocjenjivanje (dugme Predaj zadaću). Nakon što se potvrdi predaja zadaće, polje postaje zeleno.</w:t>
                        </w:r>
                      </w:p>
                    </w:txbxContent>
                  </v:textbox>
                </v:shape>
                <v:group id="Group 24" o:spid="_x0000_s1045" style="position:absolute;width:58578;height:18954" coordsize="58578,1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oundrect id="AutoShape 9" o:spid="_x0000_s1046" style="position:absolute;top:3619;width:54387;height:15335;visibility:visible;mso-wrap-style:square;v-text-anchor:top" arcsize="440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NcQA&#10;AADbAAAADwAAAGRycy9kb3ducmV2LnhtbESP3WoCMRSE7wu+QziCdzWri7VsjSIWoQVB/KHXp5vj&#10;Jrg5WTbpun37Rih4OczMN8xi1btadNQG61nBZJyBIC69tlwpOJ+2z68gQkTWWHsmBb8UYLUcPC2w&#10;0P7GB+qOsRIJwqFABSbGppAylIYchrFviJN38a3DmGRbSd3iLcFdLadZ9iIdWk4LBhvaGCqvxx+n&#10;wO7ebch1v84/v76703y2z81sr9Ro2K/fQETq4yP83/7QCqZzuH9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zXEAAAA2wAAAA8AAAAAAAAAAAAAAAAAmAIAAGRycy9k&#10;b3ducmV2LnhtbFBLBQYAAAAABAAEAPUAAACJAwAAAAA=&#10;" filled="f" strokecolor="#c00000"/>
                  <v:rect id="Rectangle 28" o:spid="_x0000_s1047" style="position:absolute;top:3524;width:5562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WQcEA&#10;AADbAAAADwAAAGRycy9kb3ducmV2LnhtbERPy4rCMBTdC/5DuIIb0VSRUWujOAMDIzMw+MBuL821&#10;LTY3pYla/94sBJeH807WranEjRpXWlYwHkUgiDOrS84VHA/fwzkI55E1VpZJwYMcrFfdToKxtnfe&#10;0W3vcxFC2MWooPC+jqV0WUEG3cjWxIE728agD7DJpW7wHsJNJSdR9CENlhwaCqzpq6Dssr8aBdMN&#10;1engt0KX/n/+zbanhcfTQql+r90sQXhq/Vv8cv9oBZMwNnwJP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2lkHBAAAA2wAAAA8AAAAAAAAAAAAAAAAAmAIAAGRycy9kb3du&#10;cmV2LnhtbFBLBQYAAAAABAAEAPUAAACGAwAAAAA=&#10;" fillcolor="#c00000" strokecolor="#c00000">
                    <v:textbox>
                      <w:txbxContent>
                        <w:p w14:paraId="3AF3D4E4" w14:textId="77777777" w:rsidR="0014268E" w:rsidRPr="00A0097D" w:rsidRDefault="0014268E" w:rsidP="00A0097D">
                          <w:pPr>
                            <w:rPr>
                              <w:rFonts w:ascii="Arial" w:hAnsi="Arial" w:cs="Arial"/>
                              <w:color w:val="FFFFFF"/>
                              <w:sz w:val="22"/>
                            </w:rPr>
                          </w:pPr>
                          <w:r w:rsidRPr="00A0097D">
                            <w:rPr>
                              <w:rFonts w:ascii="Arial" w:hAnsi="Arial" w:cs="Arial"/>
                              <w:color w:val="FFFFFF"/>
                              <w:sz w:val="22"/>
                            </w:rPr>
                            <w:t>NAPOMENA:</w:t>
                          </w:r>
                        </w:p>
                      </w:txbxContent>
                    </v:textbox>
                  </v:rect>
                  <v:shape id="Picture 29" o:spid="_x0000_s1048" type="#_x0000_t75" style="position:absolute;left:50101;width:8477;height:8286;rotation:-5606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9UxjEAAAA2wAAAA8AAABkcnMvZG93bnJldi54bWxEj0FrAjEUhO9C/0N4BW+aVaToahRrUQrS&#10;Q7UK3h6b183SzcuSRF3/vSkIHoeZ+YaZLVpbiwv5UDlWMOhnIIgLpysuFfzs170xiBCRNdaOScGN&#10;AizmL50Z5tpd+Zsuu1iKBOGQowITY5NLGQpDFkPfNcTJ+3XeYkzSl1J7vCa4reUwy96kxYrTgsGG&#10;VoaKv93ZKigONVXvt9Hq5DfbY/YVP8x6sleq+9oupyAitfEZfrQ/tYLhBP6/pB8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9UxjEAAAA2wAAAA8AAAAAAAAAAAAAAAAA&#10;nwIAAGRycy9kb3ducmV2LnhtbFBLBQYAAAAABAAEAPcAAACQAwAAAAA=&#10;">
                    <v:imagedata r:id="rId26" o:title="Merlin-priručnik-pročitaj-me"/>
                    <v:path arrowok="t"/>
                  </v:shape>
                </v:group>
                <w10:anchorlock/>
              </v:group>
            </w:pict>
          </mc:Fallback>
        </mc:AlternateContent>
      </w:r>
    </w:p>
    <w:p w14:paraId="3AB9D47C" w14:textId="77777777" w:rsidR="00A0097D" w:rsidRDefault="00A0097D" w:rsidP="003402DB">
      <w:pPr>
        <w:pStyle w:val="Sadraj6pt"/>
        <w:numPr>
          <w:ilvl w:val="0"/>
          <w:numId w:val="18"/>
        </w:numPr>
        <w:ind w:left="360"/>
      </w:pPr>
      <w:r w:rsidRPr="00060FE6">
        <w:t>Nakon odabira dugmeta</w:t>
      </w:r>
      <w:r>
        <w:rPr>
          <w:b/>
        </w:rPr>
        <w:t xml:space="preserve"> Predaj zadaću</w:t>
      </w:r>
      <w:r w:rsidRPr="00060FE6">
        <w:t xml:space="preserve">, </w:t>
      </w:r>
      <w:r>
        <w:t xml:space="preserve">potvrdite predaju odabirom dugmeta </w:t>
      </w:r>
      <w:r w:rsidRPr="00060FE6">
        <w:rPr>
          <w:b/>
        </w:rPr>
        <w:t>Nastavi</w:t>
      </w:r>
      <w:r>
        <w:t>.</w:t>
      </w:r>
    </w:p>
    <w:p w14:paraId="061965B4" w14:textId="74CE7A8A" w:rsidR="00A0097D" w:rsidRDefault="00075E70" w:rsidP="00A0097D">
      <w:pPr>
        <w:pStyle w:val="Slike"/>
      </w:pPr>
      <w:r>
        <w:rPr>
          <w:lang w:eastAsia="hr-HR"/>
        </w:rPr>
        <w:drawing>
          <wp:inline distT="0" distB="0" distL="0" distR="0" wp14:anchorId="303FF22D" wp14:editId="52C12B27">
            <wp:extent cx="5267325" cy="1985117"/>
            <wp:effectExtent l="19050" t="19050" r="9525" b="15240"/>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otvrda_predaje_zadace.PNG"/>
                    <pic:cNvPicPr/>
                  </pic:nvPicPr>
                  <pic:blipFill>
                    <a:blip r:embed="rId73">
                      <a:extLst>
                        <a:ext uri="{28A0092B-C50C-407E-A947-70E740481C1C}">
                          <a14:useLocalDpi xmlns:a14="http://schemas.microsoft.com/office/drawing/2010/main" val="0"/>
                        </a:ext>
                      </a:extLst>
                    </a:blip>
                    <a:stretch>
                      <a:fillRect/>
                    </a:stretch>
                  </pic:blipFill>
                  <pic:spPr>
                    <a:xfrm>
                      <a:off x="0" y="0"/>
                      <a:ext cx="5283196" cy="1991098"/>
                    </a:xfrm>
                    <a:prstGeom prst="rect">
                      <a:avLst/>
                    </a:prstGeom>
                    <a:ln>
                      <a:solidFill>
                        <a:schemeClr val="bg2">
                          <a:lumMod val="90000"/>
                        </a:schemeClr>
                      </a:solidFill>
                    </a:ln>
                  </pic:spPr>
                </pic:pic>
              </a:graphicData>
            </a:graphic>
          </wp:inline>
        </w:drawing>
      </w:r>
    </w:p>
    <w:p w14:paraId="175F56E7" w14:textId="3E9E7E8A" w:rsidR="00A0097D" w:rsidRDefault="00A0097D" w:rsidP="00A0097D">
      <w:pPr>
        <w:pStyle w:val="Opisslike1"/>
      </w:pPr>
      <w:r>
        <w:t xml:space="preserve">Slika </w:t>
      </w:r>
      <w:fldSimple w:instr=" SEQ Slika \* ARABIC ">
        <w:r w:rsidR="00B67887">
          <w:rPr>
            <w:noProof/>
          </w:rPr>
          <w:t>36</w:t>
        </w:r>
      </w:fldSimple>
      <w:r>
        <w:t>. Potvrda predaje zadaće</w:t>
      </w:r>
    </w:p>
    <w:p w14:paraId="3F958B59" w14:textId="77777777" w:rsidR="00A0097D" w:rsidRDefault="00A0097D" w:rsidP="003402DB">
      <w:pPr>
        <w:pStyle w:val="Sadraj6pt"/>
        <w:numPr>
          <w:ilvl w:val="0"/>
          <w:numId w:val="18"/>
        </w:numPr>
        <w:ind w:left="360"/>
      </w:pPr>
      <w:r>
        <w:t xml:space="preserve">Kada je u polje </w:t>
      </w:r>
      <w:r w:rsidRPr="00106965">
        <w:rPr>
          <w:b/>
        </w:rPr>
        <w:t>Stanje predane zadaće</w:t>
      </w:r>
      <w:r>
        <w:t xml:space="preserve"> upisano </w:t>
      </w:r>
      <w:r w:rsidRPr="00106965">
        <w:rPr>
          <w:b/>
        </w:rPr>
        <w:t>Predano na ocjenjivanje</w:t>
      </w:r>
      <w:r>
        <w:t>, zadaća je uspješno predana te dostupna nastavniku za ocjenjivanje.</w:t>
      </w:r>
    </w:p>
    <w:p w14:paraId="670FAE58" w14:textId="0036B6CF" w:rsidR="00A0097D" w:rsidRDefault="00075E70" w:rsidP="00A0097D">
      <w:pPr>
        <w:pStyle w:val="Sadraj6pt"/>
      </w:pPr>
      <w:r>
        <w:rPr>
          <w:noProof/>
          <w:lang w:eastAsia="hr-HR"/>
        </w:rPr>
        <w:drawing>
          <wp:inline distT="0" distB="0" distL="0" distR="0" wp14:anchorId="4E0FC478" wp14:editId="7D8DCC49">
            <wp:extent cx="4536000" cy="3221001"/>
            <wp:effectExtent l="19050" t="19050" r="17145" b="1778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redana_zadaca.PNG"/>
                    <pic:cNvPicPr/>
                  </pic:nvPicPr>
                  <pic:blipFill>
                    <a:blip r:embed="rId74">
                      <a:extLst>
                        <a:ext uri="{28A0092B-C50C-407E-A947-70E740481C1C}">
                          <a14:useLocalDpi xmlns:a14="http://schemas.microsoft.com/office/drawing/2010/main" val="0"/>
                        </a:ext>
                      </a:extLst>
                    </a:blip>
                    <a:stretch>
                      <a:fillRect/>
                    </a:stretch>
                  </pic:blipFill>
                  <pic:spPr>
                    <a:xfrm>
                      <a:off x="0" y="0"/>
                      <a:ext cx="4536000" cy="3221001"/>
                    </a:xfrm>
                    <a:prstGeom prst="rect">
                      <a:avLst/>
                    </a:prstGeom>
                    <a:ln>
                      <a:solidFill>
                        <a:schemeClr val="bg2">
                          <a:lumMod val="90000"/>
                        </a:schemeClr>
                      </a:solidFill>
                    </a:ln>
                  </pic:spPr>
                </pic:pic>
              </a:graphicData>
            </a:graphic>
          </wp:inline>
        </w:drawing>
      </w:r>
    </w:p>
    <w:p w14:paraId="5FA05E14" w14:textId="400F6718" w:rsidR="00A0097D" w:rsidRDefault="00A0097D" w:rsidP="00A0097D">
      <w:pPr>
        <w:pStyle w:val="Opisslike1"/>
      </w:pPr>
      <w:r>
        <w:t xml:space="preserve">Slika </w:t>
      </w:r>
      <w:fldSimple w:instr=" SEQ Slika \* ARABIC ">
        <w:r w:rsidR="00B67887">
          <w:rPr>
            <w:noProof/>
          </w:rPr>
          <w:t>37</w:t>
        </w:r>
      </w:fldSimple>
      <w:r>
        <w:t>. Predana zadaća</w:t>
      </w:r>
    </w:p>
    <w:p w14:paraId="264605A0" w14:textId="77777777" w:rsidR="00B622A3" w:rsidRDefault="00B622A3" w:rsidP="00B622A3">
      <w:pPr>
        <w:pStyle w:val="Obiannaslov"/>
      </w:pPr>
      <w:r>
        <w:lastRenderedPageBreak/>
        <w:t>Ocijenjena zadaća</w:t>
      </w:r>
    </w:p>
    <w:p w14:paraId="6752953A" w14:textId="77777777" w:rsidR="00B622A3" w:rsidRDefault="00B622A3" w:rsidP="00B622A3">
      <w:pPr>
        <w:pStyle w:val="Sadraj6pt"/>
      </w:pPr>
      <w:r w:rsidRPr="00831243">
        <w:t>Pregled ocjene i komentara za predanu zadaću dostupan je ponovnim ulaskom (odabirom) u aktivnost Zadaća (u ovom slučaju Seminarski rad). Sustav će prikazati povratnu informaciji o ocijenjenoj zadaći.</w:t>
      </w:r>
    </w:p>
    <w:p w14:paraId="6633C48F" w14:textId="34E92D08" w:rsidR="00B622A3" w:rsidRDefault="00075E70" w:rsidP="00B622A3">
      <w:pPr>
        <w:pStyle w:val="Slike"/>
      </w:pPr>
      <w:r>
        <w:rPr>
          <w:lang w:eastAsia="hr-HR"/>
        </w:rPr>
        <w:drawing>
          <wp:inline distT="0" distB="0" distL="0" distR="0" wp14:anchorId="707154A9" wp14:editId="11D58E85">
            <wp:extent cx="4792230" cy="5514340"/>
            <wp:effectExtent l="19050" t="19050" r="27940" b="1016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ocijenjena_zadaca.PNG"/>
                    <pic:cNvPicPr/>
                  </pic:nvPicPr>
                  <pic:blipFill>
                    <a:blip r:embed="rId75">
                      <a:extLst>
                        <a:ext uri="{28A0092B-C50C-407E-A947-70E740481C1C}">
                          <a14:useLocalDpi xmlns:a14="http://schemas.microsoft.com/office/drawing/2010/main" val="0"/>
                        </a:ext>
                      </a:extLst>
                    </a:blip>
                    <a:stretch>
                      <a:fillRect/>
                    </a:stretch>
                  </pic:blipFill>
                  <pic:spPr>
                    <a:xfrm>
                      <a:off x="0" y="0"/>
                      <a:ext cx="4798360" cy="5521393"/>
                    </a:xfrm>
                    <a:prstGeom prst="rect">
                      <a:avLst/>
                    </a:prstGeom>
                    <a:ln>
                      <a:solidFill>
                        <a:schemeClr val="bg2">
                          <a:lumMod val="90000"/>
                        </a:schemeClr>
                      </a:solidFill>
                    </a:ln>
                  </pic:spPr>
                </pic:pic>
              </a:graphicData>
            </a:graphic>
          </wp:inline>
        </w:drawing>
      </w:r>
    </w:p>
    <w:p w14:paraId="6B0890C4" w14:textId="668D89DD" w:rsidR="00B622A3" w:rsidRDefault="00B622A3" w:rsidP="00B622A3">
      <w:pPr>
        <w:pStyle w:val="Opisslike1"/>
      </w:pPr>
      <w:r>
        <w:t xml:space="preserve">Slika </w:t>
      </w:r>
      <w:fldSimple w:instr=" SEQ Slika \* ARABIC ">
        <w:r w:rsidR="00B67887">
          <w:rPr>
            <w:noProof/>
          </w:rPr>
          <w:t>38</w:t>
        </w:r>
      </w:fldSimple>
      <w:r>
        <w:t>. Ocijenjena zadaća</w:t>
      </w:r>
    </w:p>
    <w:p w14:paraId="42A6A1D8" w14:textId="77777777" w:rsidR="000B7BB2" w:rsidRDefault="00A552CC" w:rsidP="00A552CC">
      <w:pPr>
        <w:pStyle w:val="Razina4"/>
      </w:pPr>
      <w:r>
        <w:t>Predaja grupne zadaće</w:t>
      </w:r>
    </w:p>
    <w:p w14:paraId="0D9BB204" w14:textId="77777777" w:rsidR="000B7BB2" w:rsidRDefault="000B7BB2" w:rsidP="000B7BB2">
      <w:pPr>
        <w:pStyle w:val="Sadraj6pt"/>
      </w:pPr>
      <w:r>
        <w:t>Nastavnik može zahtijevati od studenata da predaju zadaću u grupama. U uputama nastavnik će upisati smjernice na koji način članovi grupe trebaju predati zadaću. Moguće je da će samo jedan član grupe moći predati zadaću u ime grupe ili će svaki član predati svoju zadaću.</w:t>
      </w:r>
    </w:p>
    <w:p w14:paraId="018BA4EC" w14:textId="77777777" w:rsidR="00F25026" w:rsidRDefault="00F25026">
      <w:pPr>
        <w:rPr>
          <w:rFonts w:ascii="Arial" w:hAnsi="Arial"/>
          <w:b/>
          <w:color w:val="C00000"/>
        </w:rPr>
      </w:pPr>
      <w:r>
        <w:br w:type="page"/>
      </w:r>
    </w:p>
    <w:p w14:paraId="2908EF10" w14:textId="79A9C8DC" w:rsidR="000B7BB2" w:rsidRDefault="000B7BB2" w:rsidP="000B7BB2">
      <w:pPr>
        <w:pStyle w:val="Obiannaslov"/>
      </w:pPr>
      <w:r>
        <w:lastRenderedPageBreak/>
        <w:t>KAKO PREDATI GRUPNU ZADAĆU:</w:t>
      </w:r>
    </w:p>
    <w:p w14:paraId="56C807B6" w14:textId="77777777" w:rsidR="000B7BB2" w:rsidRDefault="000B7BB2" w:rsidP="003402DB">
      <w:pPr>
        <w:pStyle w:val="Sadraj6pt"/>
        <w:numPr>
          <w:ilvl w:val="0"/>
          <w:numId w:val="19"/>
        </w:numPr>
        <w:ind w:left="360"/>
      </w:pPr>
      <w:r w:rsidRPr="003B45D3">
        <w:t xml:space="preserve">Odaberite aktivnost </w:t>
      </w:r>
      <w:r w:rsidRPr="00A77A12">
        <w:rPr>
          <w:b/>
        </w:rPr>
        <w:t>Zadaća</w:t>
      </w:r>
      <w:r w:rsidRPr="003B45D3">
        <w:t xml:space="preserve"> unutar </w:t>
      </w:r>
      <w:r w:rsidR="00BE671C">
        <w:t>e-kolegij</w:t>
      </w:r>
      <w:r w:rsidRPr="003B45D3">
        <w:t>a.</w:t>
      </w:r>
    </w:p>
    <w:p w14:paraId="52DCB538" w14:textId="77777777" w:rsidR="000B7BB2" w:rsidRDefault="000B7BB2" w:rsidP="000B7BB2">
      <w:pPr>
        <w:pStyle w:val="Slike"/>
        <w:rPr>
          <w:b/>
        </w:rPr>
      </w:pPr>
      <w:r>
        <w:rPr>
          <w:lang w:eastAsia="hr-HR"/>
        </w:rPr>
        <w:drawing>
          <wp:inline distT="0" distB="0" distL="0" distR="0" wp14:anchorId="48E23C4A" wp14:editId="2A2FBE12">
            <wp:extent cx="2304000" cy="483097"/>
            <wp:effectExtent l="19050" t="19050" r="2032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ktivnost_grupna_zadaća_001.png"/>
                    <pic:cNvPicPr/>
                  </pic:nvPicPr>
                  <pic:blipFill>
                    <a:blip r:embed="rId76">
                      <a:extLst>
                        <a:ext uri="{28A0092B-C50C-407E-A947-70E740481C1C}">
                          <a14:useLocalDpi xmlns:a14="http://schemas.microsoft.com/office/drawing/2010/main" val="0"/>
                        </a:ext>
                      </a:extLst>
                    </a:blip>
                    <a:stretch>
                      <a:fillRect/>
                    </a:stretch>
                  </pic:blipFill>
                  <pic:spPr>
                    <a:xfrm>
                      <a:off x="0" y="0"/>
                      <a:ext cx="2304000" cy="483097"/>
                    </a:xfrm>
                    <a:prstGeom prst="rect">
                      <a:avLst/>
                    </a:prstGeom>
                    <a:ln>
                      <a:solidFill>
                        <a:schemeClr val="bg2">
                          <a:lumMod val="90000"/>
                        </a:schemeClr>
                      </a:solidFill>
                    </a:ln>
                  </pic:spPr>
                </pic:pic>
              </a:graphicData>
            </a:graphic>
          </wp:inline>
        </w:drawing>
      </w:r>
    </w:p>
    <w:p w14:paraId="782118F4" w14:textId="44245010" w:rsidR="000B7BB2" w:rsidRDefault="000B7BB2" w:rsidP="000B7BB2">
      <w:pPr>
        <w:pStyle w:val="Opisslike1"/>
      </w:pPr>
      <w:r>
        <w:t xml:space="preserve">Slika </w:t>
      </w:r>
      <w:fldSimple w:instr=" SEQ Slika \* ARABIC ">
        <w:r w:rsidR="00B67887">
          <w:rPr>
            <w:noProof/>
          </w:rPr>
          <w:t>39</w:t>
        </w:r>
      </w:fldSimple>
      <w:r>
        <w:t>. Aktivnost zadaća</w:t>
      </w:r>
    </w:p>
    <w:p w14:paraId="28C75342" w14:textId="77777777" w:rsidR="00A17EAA" w:rsidRDefault="00A17EAA" w:rsidP="003402DB">
      <w:pPr>
        <w:pStyle w:val="Sadraj6pt"/>
        <w:numPr>
          <w:ilvl w:val="0"/>
          <w:numId w:val="19"/>
        </w:numPr>
        <w:ind w:left="360"/>
      </w:pPr>
      <w:r>
        <w:t xml:space="preserve">Nakon što odaberete aktivnost </w:t>
      </w:r>
      <w:r w:rsidRPr="00A77A12">
        <w:rPr>
          <w:b/>
        </w:rPr>
        <w:t>Zadaća</w:t>
      </w:r>
      <w:r>
        <w:t>, sustav će Vam ispisati status zadaće. Naveden je rok za predaju te ocjena ako je zadaća već predana.</w:t>
      </w:r>
    </w:p>
    <w:p w14:paraId="01D1E651" w14:textId="7023878D" w:rsidR="00A17EAA" w:rsidRDefault="00F53B27" w:rsidP="00715CB9">
      <w:pPr>
        <w:pStyle w:val="Slike"/>
        <w:rPr>
          <w:b/>
        </w:rPr>
      </w:pPr>
      <w:r>
        <w:rPr>
          <w:b/>
          <w:lang w:eastAsia="hr-HR"/>
        </w:rPr>
        <w:drawing>
          <wp:inline distT="0" distB="0" distL="0" distR="0" wp14:anchorId="1E142A8E" wp14:editId="22A98474">
            <wp:extent cx="5387887" cy="3009900"/>
            <wp:effectExtent l="19050" t="19050" r="22860" b="19050"/>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tatus_zadace.PNG"/>
                    <pic:cNvPicPr/>
                  </pic:nvPicPr>
                  <pic:blipFill>
                    <a:blip r:embed="rId77">
                      <a:extLst>
                        <a:ext uri="{28A0092B-C50C-407E-A947-70E740481C1C}">
                          <a14:useLocalDpi xmlns:a14="http://schemas.microsoft.com/office/drawing/2010/main" val="0"/>
                        </a:ext>
                      </a:extLst>
                    </a:blip>
                    <a:stretch>
                      <a:fillRect/>
                    </a:stretch>
                  </pic:blipFill>
                  <pic:spPr>
                    <a:xfrm>
                      <a:off x="0" y="0"/>
                      <a:ext cx="5398887" cy="3016045"/>
                    </a:xfrm>
                    <a:prstGeom prst="rect">
                      <a:avLst/>
                    </a:prstGeom>
                    <a:ln>
                      <a:solidFill>
                        <a:schemeClr val="bg2">
                          <a:lumMod val="90000"/>
                        </a:schemeClr>
                      </a:solidFill>
                    </a:ln>
                  </pic:spPr>
                </pic:pic>
              </a:graphicData>
            </a:graphic>
          </wp:inline>
        </w:drawing>
      </w:r>
    </w:p>
    <w:p w14:paraId="6C7D7502" w14:textId="1ABE05F5" w:rsidR="00715CB9" w:rsidRDefault="00715CB9" w:rsidP="00715CB9">
      <w:pPr>
        <w:pStyle w:val="Opisslike1"/>
      </w:pPr>
      <w:r>
        <w:t xml:space="preserve">Slika </w:t>
      </w:r>
      <w:fldSimple w:instr=" SEQ Slika \* ARABIC ">
        <w:r w:rsidR="00B67887">
          <w:rPr>
            <w:noProof/>
          </w:rPr>
          <w:t>40</w:t>
        </w:r>
      </w:fldSimple>
      <w:r>
        <w:t>. Status zadaće</w:t>
      </w:r>
    </w:p>
    <w:p w14:paraId="23FEC7CA" w14:textId="21E9D149" w:rsidR="002C208A" w:rsidRDefault="002C208A" w:rsidP="003402DB">
      <w:pPr>
        <w:pStyle w:val="Sadraj6pt"/>
        <w:numPr>
          <w:ilvl w:val="0"/>
          <w:numId w:val="19"/>
        </w:numPr>
        <w:ind w:left="360"/>
      </w:pPr>
      <w:r>
        <w:t xml:space="preserve">Da biste predali zadaću, odaberite dugme </w:t>
      </w:r>
      <w:r w:rsidRPr="003E2AE5">
        <w:rPr>
          <w:b/>
        </w:rPr>
        <w:t>Predaj zadaću</w:t>
      </w:r>
      <w:r>
        <w:t xml:space="preserve">. Nakon odabira dugmeta </w:t>
      </w:r>
      <w:r w:rsidRPr="003E2AE5">
        <w:rPr>
          <w:b/>
        </w:rPr>
        <w:t>Dodaj</w:t>
      </w:r>
      <w:r>
        <w:t xml:space="preserve"> </w:t>
      </w:r>
      <w:r w:rsidR="00CF2C2F">
        <w:rPr>
          <w:noProof/>
          <w:lang w:eastAsia="hr-HR"/>
        </w:rPr>
        <w:drawing>
          <wp:inline distT="0" distB="0" distL="0" distR="0" wp14:anchorId="220EAEE5" wp14:editId="285844B6">
            <wp:extent cx="247650" cy="240366"/>
            <wp:effectExtent l="19050" t="19050" r="19050" b="26670"/>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odaj.JPG"/>
                    <pic:cNvPicPr/>
                  </pic:nvPicPr>
                  <pic:blipFill>
                    <a:blip r:embed="rId70">
                      <a:extLst>
                        <a:ext uri="{28A0092B-C50C-407E-A947-70E740481C1C}">
                          <a14:useLocalDpi xmlns:a14="http://schemas.microsoft.com/office/drawing/2010/main" val="0"/>
                        </a:ext>
                      </a:extLst>
                    </a:blip>
                    <a:stretch>
                      <a:fillRect/>
                    </a:stretch>
                  </pic:blipFill>
                  <pic:spPr>
                    <a:xfrm>
                      <a:off x="0" y="0"/>
                      <a:ext cx="253363" cy="245911"/>
                    </a:xfrm>
                    <a:prstGeom prst="rect">
                      <a:avLst/>
                    </a:prstGeom>
                    <a:ln>
                      <a:solidFill>
                        <a:sysClr val="window" lastClr="FFFFFF">
                          <a:lumMod val="75000"/>
                        </a:sysClr>
                      </a:solidFill>
                    </a:ln>
                  </pic:spPr>
                </pic:pic>
              </a:graphicData>
            </a:graphic>
          </wp:inline>
        </w:drawing>
      </w:r>
      <w:r>
        <w:t xml:space="preserve">, s lijeve strane iz popisa odaberite </w:t>
      </w:r>
      <w:r w:rsidRPr="003E2AE5">
        <w:rPr>
          <w:b/>
        </w:rPr>
        <w:t>Prenesi datoteku</w:t>
      </w:r>
      <w:r>
        <w:t xml:space="preserve">, zatim dugme </w:t>
      </w:r>
      <w:r w:rsidRPr="003E2AE5">
        <w:rPr>
          <w:b/>
        </w:rPr>
        <w:t xml:space="preserve">Choose file </w:t>
      </w:r>
      <w:r>
        <w:t xml:space="preserve">te s vašeg računala odaberite datoteku koju želite postaviti. Kako biste postavili datoteku na sustav odaberite dugme </w:t>
      </w:r>
      <w:r w:rsidRPr="003E2AE5">
        <w:rPr>
          <w:b/>
        </w:rPr>
        <w:t>Prenesi datoteku na poslužitelj</w:t>
      </w:r>
      <w:r>
        <w:t>.</w:t>
      </w:r>
    </w:p>
    <w:p w14:paraId="004356BF" w14:textId="09132629" w:rsidR="002C208A" w:rsidRDefault="00CF2C2F" w:rsidP="002C208A">
      <w:pPr>
        <w:pStyle w:val="Slike"/>
        <w:rPr>
          <w:b/>
        </w:rPr>
      </w:pPr>
      <w:r>
        <w:rPr>
          <w:b/>
          <w:lang w:eastAsia="hr-HR"/>
        </w:rPr>
        <w:lastRenderedPageBreak/>
        <w:drawing>
          <wp:inline distT="0" distB="0" distL="0" distR="0" wp14:anchorId="3EAB96A3" wp14:editId="79FD42F7">
            <wp:extent cx="5027389" cy="2742565"/>
            <wp:effectExtent l="19050" t="19050" r="20955" b="19685"/>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ostavljanje_datoteke.PNG"/>
                    <pic:cNvPicPr/>
                  </pic:nvPicPr>
                  <pic:blipFill>
                    <a:blip r:embed="rId78">
                      <a:extLst>
                        <a:ext uri="{28A0092B-C50C-407E-A947-70E740481C1C}">
                          <a14:useLocalDpi xmlns:a14="http://schemas.microsoft.com/office/drawing/2010/main" val="0"/>
                        </a:ext>
                      </a:extLst>
                    </a:blip>
                    <a:stretch>
                      <a:fillRect/>
                    </a:stretch>
                  </pic:blipFill>
                  <pic:spPr>
                    <a:xfrm>
                      <a:off x="0" y="0"/>
                      <a:ext cx="5030853" cy="2744455"/>
                    </a:xfrm>
                    <a:prstGeom prst="rect">
                      <a:avLst/>
                    </a:prstGeom>
                    <a:ln>
                      <a:solidFill>
                        <a:schemeClr val="bg2">
                          <a:lumMod val="90000"/>
                        </a:schemeClr>
                      </a:solidFill>
                    </a:ln>
                  </pic:spPr>
                </pic:pic>
              </a:graphicData>
            </a:graphic>
          </wp:inline>
        </w:drawing>
      </w:r>
    </w:p>
    <w:p w14:paraId="32638001" w14:textId="58917B6B" w:rsidR="002C208A" w:rsidRDefault="002C208A" w:rsidP="002C208A">
      <w:pPr>
        <w:pStyle w:val="Opisslike1"/>
      </w:pPr>
      <w:r>
        <w:t xml:space="preserve">Slika </w:t>
      </w:r>
      <w:fldSimple w:instr=" SEQ Slika \* ARABIC ">
        <w:r w:rsidR="00B67887">
          <w:rPr>
            <w:noProof/>
          </w:rPr>
          <w:t>41</w:t>
        </w:r>
      </w:fldSimple>
      <w:r>
        <w:t>. Postavljanje datoteke</w:t>
      </w:r>
    </w:p>
    <w:p w14:paraId="2E327D0F" w14:textId="77777777" w:rsidR="002C208A" w:rsidRDefault="002C208A" w:rsidP="003402DB">
      <w:pPr>
        <w:pStyle w:val="Sadraj6pt"/>
        <w:numPr>
          <w:ilvl w:val="0"/>
          <w:numId w:val="19"/>
        </w:numPr>
        <w:ind w:left="360"/>
      </w:pPr>
      <w:r>
        <w:t xml:space="preserve">Datoteka će se pojaviti u polju </w:t>
      </w:r>
      <w:r w:rsidRPr="00A77A12">
        <w:rPr>
          <w:b/>
        </w:rPr>
        <w:t>Postavljanje datoteke</w:t>
      </w:r>
      <w:r>
        <w:t xml:space="preserve">, te je za završetak postupka predaje zadaće potrebno odabrati dugme </w:t>
      </w:r>
      <w:r w:rsidRPr="00432294">
        <w:rPr>
          <w:b/>
        </w:rPr>
        <w:t>Spremi promjene</w:t>
      </w:r>
      <w:r>
        <w:t>.</w:t>
      </w:r>
    </w:p>
    <w:p w14:paraId="61F47061" w14:textId="0CF362CF" w:rsidR="002C208A" w:rsidRDefault="00CF2C2F" w:rsidP="00BA7737">
      <w:pPr>
        <w:pStyle w:val="Slike"/>
        <w:rPr>
          <w:b/>
        </w:rPr>
      </w:pPr>
      <w:r>
        <w:rPr>
          <w:b/>
          <w:lang w:eastAsia="hr-HR"/>
        </w:rPr>
        <w:drawing>
          <wp:inline distT="0" distB="0" distL="0" distR="0" wp14:anchorId="702253B9" wp14:editId="22B9CE17">
            <wp:extent cx="5037056" cy="3580130"/>
            <wp:effectExtent l="19050" t="19050" r="11430" b="2032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redana_grupna_zadaca.PNG"/>
                    <pic:cNvPicPr/>
                  </pic:nvPicPr>
                  <pic:blipFill>
                    <a:blip r:embed="rId79">
                      <a:extLst>
                        <a:ext uri="{28A0092B-C50C-407E-A947-70E740481C1C}">
                          <a14:useLocalDpi xmlns:a14="http://schemas.microsoft.com/office/drawing/2010/main" val="0"/>
                        </a:ext>
                      </a:extLst>
                    </a:blip>
                    <a:stretch>
                      <a:fillRect/>
                    </a:stretch>
                  </pic:blipFill>
                  <pic:spPr>
                    <a:xfrm>
                      <a:off x="0" y="0"/>
                      <a:ext cx="5046449" cy="3586806"/>
                    </a:xfrm>
                    <a:prstGeom prst="rect">
                      <a:avLst/>
                    </a:prstGeom>
                    <a:ln>
                      <a:solidFill>
                        <a:schemeClr val="bg2">
                          <a:lumMod val="90000"/>
                        </a:schemeClr>
                      </a:solidFill>
                    </a:ln>
                  </pic:spPr>
                </pic:pic>
              </a:graphicData>
            </a:graphic>
          </wp:inline>
        </w:drawing>
      </w:r>
    </w:p>
    <w:p w14:paraId="79882176" w14:textId="2342560A" w:rsidR="00BA7737" w:rsidRDefault="00BA7737" w:rsidP="00BA7737">
      <w:pPr>
        <w:pStyle w:val="Opisslike1"/>
      </w:pPr>
      <w:r>
        <w:t xml:space="preserve">Slika </w:t>
      </w:r>
      <w:fldSimple w:instr=" SEQ Slika \* ARABIC ">
        <w:r w:rsidR="00B67887">
          <w:rPr>
            <w:noProof/>
          </w:rPr>
          <w:t>42</w:t>
        </w:r>
      </w:fldSimple>
      <w:r>
        <w:t>. Predana grupna zadaća</w:t>
      </w:r>
    </w:p>
    <w:p w14:paraId="76789F1B" w14:textId="3831B9B4" w:rsidR="00BA7737" w:rsidRDefault="00BA7737" w:rsidP="003402DB">
      <w:pPr>
        <w:pStyle w:val="Sadraj6pt"/>
        <w:numPr>
          <w:ilvl w:val="0"/>
          <w:numId w:val="19"/>
        </w:numPr>
        <w:ind w:left="360"/>
      </w:pPr>
      <w:r>
        <w:t xml:space="preserve">Kada je u polju </w:t>
      </w:r>
      <w:r w:rsidRPr="00A77A12">
        <w:rPr>
          <w:b/>
        </w:rPr>
        <w:t>Stanje predane zadaće</w:t>
      </w:r>
      <w:r>
        <w:t xml:space="preserve"> upisano </w:t>
      </w:r>
      <w:r w:rsidRPr="00A77A12">
        <w:rPr>
          <w:b/>
        </w:rPr>
        <w:t>Predano na ocjenjivanje</w:t>
      </w:r>
      <w:r>
        <w:t>, zadaća je uspješno predana.</w:t>
      </w:r>
    </w:p>
    <w:p w14:paraId="66ADFA97" w14:textId="5DCE97A2" w:rsidR="00CF2C2F" w:rsidRDefault="00CF2C2F" w:rsidP="00CF2C2F">
      <w:pPr>
        <w:pStyle w:val="Sadraj6pt"/>
      </w:pPr>
    </w:p>
    <w:p w14:paraId="599BFEC3" w14:textId="77777777" w:rsidR="00CF2C2F" w:rsidRDefault="00CF2C2F" w:rsidP="00CF2C2F">
      <w:pPr>
        <w:pStyle w:val="Sadraj6pt"/>
      </w:pPr>
    </w:p>
    <w:p w14:paraId="0C7CB6BD" w14:textId="77777777" w:rsidR="00A21E08" w:rsidRDefault="00A21E08" w:rsidP="00A21E08">
      <w:pPr>
        <w:pStyle w:val="Obiannaslov"/>
      </w:pPr>
      <w:r>
        <w:lastRenderedPageBreak/>
        <w:t>Ocijenjena grupna zadaća</w:t>
      </w:r>
    </w:p>
    <w:p w14:paraId="277B21BD" w14:textId="77777777" w:rsidR="00A21E08" w:rsidRDefault="00A21E08" w:rsidP="00A21E08">
      <w:pPr>
        <w:pStyle w:val="Sadraj6pt"/>
      </w:pPr>
      <w:r>
        <w:t xml:space="preserve">Pregled ocjene i komentara za predanu zadaću dostupan je ponovnim ulaskom (odabirom) u </w:t>
      </w:r>
      <w:r w:rsidRPr="00F70B48">
        <w:t xml:space="preserve">aktivnost </w:t>
      </w:r>
      <w:r>
        <w:t>Zadaća (</w:t>
      </w:r>
      <w:r w:rsidRPr="00F70B48">
        <w:t>u</w:t>
      </w:r>
      <w:r>
        <w:t xml:space="preserve"> ovom slučaju Nikola Tesla-njegovi izumi). Sustav će prikazati</w:t>
      </w:r>
      <w:r w:rsidRPr="00F70B48">
        <w:t xml:space="preserve"> </w:t>
      </w:r>
      <w:r>
        <w:t>povratnu informaciju o ocijenjenoj zadaći</w:t>
      </w:r>
      <w:r w:rsidRPr="00F70B48">
        <w:t xml:space="preserve">. </w:t>
      </w:r>
      <w:r>
        <w:t>Grupne zadaće mogu se ocjenjivati na dva načina. Svaki član grupe dobije zasebnu ocjenu ili svi članovi grupe dobiju istu ocjenu. Način ocjenjivanja određuje nastavnik.</w:t>
      </w:r>
    </w:p>
    <w:p w14:paraId="39CA2887" w14:textId="58E72C31" w:rsidR="00A21E08" w:rsidRDefault="00CF2C2F" w:rsidP="00A21E08">
      <w:pPr>
        <w:pStyle w:val="Slike"/>
      </w:pPr>
      <w:r>
        <w:rPr>
          <w:lang w:eastAsia="hr-HR"/>
        </w:rPr>
        <w:drawing>
          <wp:inline distT="0" distB="0" distL="0" distR="0" wp14:anchorId="37972FD0" wp14:editId="05B7E340">
            <wp:extent cx="4986963" cy="3990340"/>
            <wp:effectExtent l="19050" t="19050" r="23495" b="1016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ocijenjena grupna zadaca.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990218" cy="3992945"/>
                    </a:xfrm>
                    <a:prstGeom prst="rect">
                      <a:avLst/>
                    </a:prstGeom>
                    <a:ln>
                      <a:solidFill>
                        <a:schemeClr val="bg2">
                          <a:lumMod val="90000"/>
                        </a:schemeClr>
                      </a:solidFill>
                    </a:ln>
                  </pic:spPr>
                </pic:pic>
              </a:graphicData>
            </a:graphic>
          </wp:inline>
        </w:drawing>
      </w:r>
    </w:p>
    <w:p w14:paraId="1B8186DB" w14:textId="34E2DA17" w:rsidR="00A21E08" w:rsidRDefault="00A21E08" w:rsidP="00A21E08">
      <w:pPr>
        <w:pStyle w:val="Opisslike1"/>
      </w:pPr>
      <w:r>
        <w:t xml:space="preserve">Slika </w:t>
      </w:r>
      <w:fldSimple w:instr=" SEQ Slika \* ARABIC ">
        <w:r w:rsidR="00B67887">
          <w:rPr>
            <w:noProof/>
          </w:rPr>
          <w:t>43</w:t>
        </w:r>
      </w:fldSimple>
      <w:r>
        <w:t>. Ocijenjena grupna zadaća</w:t>
      </w:r>
    </w:p>
    <w:p w14:paraId="531F41CB" w14:textId="77777777" w:rsidR="009125D9" w:rsidRDefault="009125D9" w:rsidP="009125D9">
      <w:pPr>
        <w:pStyle w:val="Razina4"/>
      </w:pPr>
      <w:r w:rsidRPr="009125D9">
        <w:t xml:space="preserve">Predaja </w:t>
      </w:r>
      <w:r w:rsidRPr="009E6824">
        <w:rPr>
          <w:i/>
        </w:rPr>
        <w:t>online</w:t>
      </w:r>
      <w:r w:rsidRPr="009125D9">
        <w:t xml:space="preserve"> audio snimke</w:t>
      </w:r>
    </w:p>
    <w:p w14:paraId="712BF876" w14:textId="77777777" w:rsidR="009125D9" w:rsidRDefault="009125D9" w:rsidP="009125D9">
      <w:pPr>
        <w:pStyle w:val="Sadraj6pt"/>
      </w:pPr>
      <w:r w:rsidRPr="00B91A27">
        <w:t>On-line audio snimka studentu omogućava izradu zadaće u obliku audio s</w:t>
      </w:r>
      <w:r>
        <w:t>nimke izravno u sustavu Merlin.</w:t>
      </w:r>
    </w:p>
    <w:p w14:paraId="3EE7C067" w14:textId="77777777" w:rsidR="009125D9" w:rsidRDefault="009125D9" w:rsidP="009125D9">
      <w:pPr>
        <w:pStyle w:val="Obiannaslov"/>
      </w:pPr>
      <w:r>
        <w:t xml:space="preserve">KAKO PREDATI </w:t>
      </w:r>
      <w:r w:rsidR="00D0154B">
        <w:rPr>
          <w:i/>
        </w:rPr>
        <w:t>ON</w:t>
      </w:r>
      <w:r w:rsidRPr="00BF53B5">
        <w:rPr>
          <w:i/>
        </w:rPr>
        <w:t>LINE</w:t>
      </w:r>
      <w:r>
        <w:t xml:space="preserve"> AUDIO SNIMKU:</w:t>
      </w:r>
    </w:p>
    <w:p w14:paraId="5BCCFADF" w14:textId="77777777" w:rsidR="009125D9" w:rsidRPr="009125D9" w:rsidRDefault="009125D9" w:rsidP="009125D9">
      <w:pPr>
        <w:pStyle w:val="Sadraj0pt"/>
      </w:pPr>
      <w:r w:rsidRPr="009125D9">
        <w:t>Prije izrade zadaće, potrebno je pripremiti mikrofon i priključiti ga na računalo.</w:t>
      </w:r>
    </w:p>
    <w:p w14:paraId="61C1137A" w14:textId="77777777" w:rsidR="009125D9" w:rsidRDefault="009125D9" w:rsidP="009125D9">
      <w:pPr>
        <w:pStyle w:val="Sadraj6pt"/>
      </w:pPr>
      <w:r w:rsidRPr="00B91A27">
        <w:t xml:space="preserve">Nakon otvaranja zadaće i odabira dugmeta </w:t>
      </w:r>
      <w:r w:rsidRPr="00BF53B5">
        <w:rPr>
          <w:b/>
        </w:rPr>
        <w:t>Predaj zadaću</w:t>
      </w:r>
      <w:r w:rsidRPr="00B91A27">
        <w:t xml:space="preserve">, potrebno je uključiti mikrofon odabirom opcije </w:t>
      </w:r>
      <w:r w:rsidRPr="00BF53B5">
        <w:rPr>
          <w:i/>
        </w:rPr>
        <w:t>Allow</w:t>
      </w:r>
      <w:r w:rsidRPr="00B91A27">
        <w:t xml:space="preserve"> u dijaloškom okviru Adobe Flash Player </w:t>
      </w:r>
      <w:r>
        <w:t xml:space="preserve">Settings i dugme </w:t>
      </w:r>
      <w:r w:rsidRPr="00BF53B5">
        <w:rPr>
          <w:i/>
        </w:rPr>
        <w:t>Close</w:t>
      </w:r>
      <w:r>
        <w:t>.</w:t>
      </w:r>
    </w:p>
    <w:p w14:paraId="471520B0" w14:textId="38660110" w:rsidR="00BA7737" w:rsidRDefault="00307A87" w:rsidP="009125D9">
      <w:pPr>
        <w:pStyle w:val="Slike"/>
      </w:pPr>
      <w:r>
        <w:rPr>
          <w:lang w:eastAsia="hr-HR"/>
        </w:rPr>
        <w:lastRenderedPageBreak/>
        <w:drawing>
          <wp:inline distT="0" distB="0" distL="0" distR="0" wp14:anchorId="3C439DA0" wp14:editId="0902E2AA">
            <wp:extent cx="2085714" cy="1342857"/>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85714" cy="1342857"/>
                    </a:xfrm>
                    <a:prstGeom prst="rect">
                      <a:avLst/>
                    </a:prstGeom>
                  </pic:spPr>
                </pic:pic>
              </a:graphicData>
            </a:graphic>
          </wp:inline>
        </w:drawing>
      </w:r>
    </w:p>
    <w:p w14:paraId="1093D2F6" w14:textId="19B30E31" w:rsidR="009125D9" w:rsidRDefault="009125D9" w:rsidP="009125D9">
      <w:pPr>
        <w:pStyle w:val="Opisslike1"/>
      </w:pPr>
      <w:r>
        <w:t xml:space="preserve">Slika </w:t>
      </w:r>
      <w:fldSimple w:instr=" SEQ Slika \* ARABIC ">
        <w:r w:rsidR="00B67887">
          <w:rPr>
            <w:noProof/>
          </w:rPr>
          <w:t>44</w:t>
        </w:r>
      </w:fldSimple>
      <w:r>
        <w:t>. Uključivanje mikrofona</w:t>
      </w:r>
    </w:p>
    <w:p w14:paraId="1210E4BD" w14:textId="77777777" w:rsidR="009125D9" w:rsidRPr="009125D9" w:rsidRDefault="009125D9" w:rsidP="009125D9">
      <w:pPr>
        <w:pStyle w:val="Sadraj0pt"/>
      </w:pPr>
      <w:r w:rsidRPr="009125D9">
        <w:t xml:space="preserve">Sa snimanjem se započinje odabirom crvenog </w:t>
      </w:r>
      <w:r w:rsidRPr="009125D9">
        <w:rPr>
          <w:noProof/>
          <w:lang w:eastAsia="hr-HR"/>
        </w:rPr>
        <w:drawing>
          <wp:inline distT="0" distB="0" distL="0" distR="0" wp14:anchorId="7D4BEF6F" wp14:editId="652D742D">
            <wp:extent cx="79375" cy="7937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pic:spPr>
                </pic:pic>
              </a:graphicData>
            </a:graphic>
          </wp:inline>
        </w:drawing>
      </w:r>
      <w:r w:rsidRPr="009125D9">
        <w:t xml:space="preserve"> dugmeta, a završava odabirom plavog </w:t>
      </w:r>
      <w:r w:rsidRPr="009125D9">
        <w:rPr>
          <w:noProof/>
          <w:lang w:eastAsia="hr-HR"/>
        </w:rPr>
        <w:drawing>
          <wp:inline distT="0" distB="0" distL="0" distR="0" wp14:anchorId="1BCED01F" wp14:editId="6812ECB5">
            <wp:extent cx="85090" cy="8509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inline>
        </w:drawing>
      </w:r>
      <w:r w:rsidRPr="009125D9">
        <w:t xml:space="preserve"> dugmeta.</w:t>
      </w:r>
    </w:p>
    <w:p w14:paraId="2D23D112" w14:textId="77777777" w:rsidR="009125D9" w:rsidRDefault="009125D9" w:rsidP="009125D9">
      <w:pPr>
        <w:pStyle w:val="Sadraj6pt"/>
      </w:pPr>
      <w:r w:rsidRPr="00B91A27">
        <w:t>Naziv snimke može biti unaprijed definiran od strane nastavnika ili omogućen upis naziva od strane studenta. Da bi snimku postavili na sustav pot</w:t>
      </w:r>
      <w:r>
        <w:t xml:space="preserve">rebno je odabrati dugme </w:t>
      </w:r>
      <w:r w:rsidRPr="00EB6C00">
        <w:rPr>
          <w:b/>
          <w:i/>
        </w:rPr>
        <w:t>Upload</w:t>
      </w:r>
      <w:r>
        <w:t>.</w:t>
      </w:r>
    </w:p>
    <w:p w14:paraId="52187209" w14:textId="77777777" w:rsidR="009125D9" w:rsidRDefault="009125D9" w:rsidP="009125D9">
      <w:pPr>
        <w:pStyle w:val="Slike"/>
      </w:pPr>
      <w:r>
        <w:rPr>
          <w:lang w:eastAsia="hr-HR"/>
        </w:rPr>
        <w:drawing>
          <wp:inline distT="0" distB="0" distL="0" distR="0" wp14:anchorId="390FC57A" wp14:editId="2D17BE7A">
            <wp:extent cx="1872000" cy="970034"/>
            <wp:effectExtent l="19050" t="19050" r="13970"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stavljanje_snimke_u_sustav.png"/>
                    <pic:cNvPicPr/>
                  </pic:nvPicPr>
                  <pic:blipFill>
                    <a:blip r:embed="rId84">
                      <a:extLst>
                        <a:ext uri="{28A0092B-C50C-407E-A947-70E740481C1C}">
                          <a14:useLocalDpi xmlns:a14="http://schemas.microsoft.com/office/drawing/2010/main" val="0"/>
                        </a:ext>
                      </a:extLst>
                    </a:blip>
                    <a:stretch>
                      <a:fillRect/>
                    </a:stretch>
                  </pic:blipFill>
                  <pic:spPr>
                    <a:xfrm>
                      <a:off x="0" y="0"/>
                      <a:ext cx="1872000" cy="970034"/>
                    </a:xfrm>
                    <a:prstGeom prst="rect">
                      <a:avLst/>
                    </a:prstGeom>
                    <a:ln>
                      <a:solidFill>
                        <a:schemeClr val="bg2">
                          <a:lumMod val="90000"/>
                        </a:schemeClr>
                      </a:solidFill>
                    </a:ln>
                  </pic:spPr>
                </pic:pic>
              </a:graphicData>
            </a:graphic>
          </wp:inline>
        </w:drawing>
      </w:r>
    </w:p>
    <w:p w14:paraId="0EDB9C96" w14:textId="28C96CB3" w:rsidR="009125D9" w:rsidRDefault="009125D9" w:rsidP="009125D9">
      <w:pPr>
        <w:pStyle w:val="Opisslike1"/>
      </w:pPr>
      <w:r>
        <w:t xml:space="preserve">Slika </w:t>
      </w:r>
      <w:fldSimple w:instr=" SEQ Slika \* ARABIC ">
        <w:r w:rsidR="00B67887">
          <w:rPr>
            <w:noProof/>
          </w:rPr>
          <w:t>45</w:t>
        </w:r>
      </w:fldSimple>
      <w:r>
        <w:t>. Postavljanje snimke u sustav</w:t>
      </w:r>
    </w:p>
    <w:p w14:paraId="1A12EDC0" w14:textId="77777777" w:rsidR="00BF7D42" w:rsidRDefault="00BF7D42" w:rsidP="00BF7D42">
      <w:pPr>
        <w:pStyle w:val="Sadraj6pt"/>
      </w:pPr>
      <w:r w:rsidRPr="00B91A27">
        <w:t xml:space="preserve">Kako bi snimka bila spremljena potrebno je odabrati dugme </w:t>
      </w:r>
      <w:r w:rsidRPr="00BF53B5">
        <w:rPr>
          <w:b/>
        </w:rPr>
        <w:t>Spremi promjene</w:t>
      </w:r>
      <w:r w:rsidRPr="00B91A27">
        <w:t>.</w:t>
      </w:r>
    </w:p>
    <w:p w14:paraId="6337AE9F" w14:textId="70A0B160" w:rsidR="009125D9" w:rsidRDefault="001B39E3" w:rsidP="00BF7D42">
      <w:pPr>
        <w:pStyle w:val="Slike"/>
      </w:pPr>
      <w:r>
        <w:rPr>
          <w:lang w:eastAsia="hr-HR"/>
        </w:rPr>
        <w:drawing>
          <wp:inline distT="0" distB="0" distL="0" distR="0" wp14:anchorId="5FC1AFC7" wp14:editId="0D5C9CB9">
            <wp:extent cx="4212000" cy="1414219"/>
            <wp:effectExtent l="19050" t="19050" r="17145" b="14605"/>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premanje_snimki.PNG"/>
                    <pic:cNvPicPr/>
                  </pic:nvPicPr>
                  <pic:blipFill>
                    <a:blip r:embed="rId85">
                      <a:extLst>
                        <a:ext uri="{28A0092B-C50C-407E-A947-70E740481C1C}">
                          <a14:useLocalDpi xmlns:a14="http://schemas.microsoft.com/office/drawing/2010/main" val="0"/>
                        </a:ext>
                      </a:extLst>
                    </a:blip>
                    <a:stretch>
                      <a:fillRect/>
                    </a:stretch>
                  </pic:blipFill>
                  <pic:spPr>
                    <a:xfrm>
                      <a:off x="0" y="0"/>
                      <a:ext cx="4212000" cy="1414219"/>
                    </a:xfrm>
                    <a:prstGeom prst="rect">
                      <a:avLst/>
                    </a:prstGeom>
                    <a:ln>
                      <a:solidFill>
                        <a:schemeClr val="bg2">
                          <a:lumMod val="90000"/>
                        </a:schemeClr>
                      </a:solidFill>
                    </a:ln>
                  </pic:spPr>
                </pic:pic>
              </a:graphicData>
            </a:graphic>
          </wp:inline>
        </w:drawing>
      </w:r>
    </w:p>
    <w:p w14:paraId="6A32FBBA" w14:textId="57210CEE" w:rsidR="00BF7D42" w:rsidRDefault="00BF7D42" w:rsidP="00BF7D42">
      <w:pPr>
        <w:pStyle w:val="Opisslike1"/>
      </w:pPr>
      <w:r>
        <w:t xml:space="preserve">Slika </w:t>
      </w:r>
      <w:fldSimple w:instr=" SEQ Slika \* ARABIC ">
        <w:r w:rsidR="00B67887">
          <w:rPr>
            <w:noProof/>
          </w:rPr>
          <w:t>46</w:t>
        </w:r>
      </w:fldSimple>
      <w:r>
        <w:t>. Spremanje snimke na sustav</w:t>
      </w:r>
    </w:p>
    <w:p w14:paraId="40EFF2F9" w14:textId="77777777" w:rsidR="00BF7D42" w:rsidRDefault="00BF7D42" w:rsidP="00BF7D42">
      <w:pPr>
        <w:pStyle w:val="Sadraj6pt"/>
      </w:pPr>
      <w:r>
        <w:t xml:space="preserve">Ako je predana snimka spremna za predaju, potrebno je odabrati dugme </w:t>
      </w:r>
      <w:r w:rsidRPr="00BF53B5">
        <w:rPr>
          <w:b/>
        </w:rPr>
        <w:t>Predaj zadaću</w:t>
      </w:r>
      <w:r>
        <w:t xml:space="preserve">. Za ponovno snimanje i postavljanje na sustav potrebno je odabrati dugme </w:t>
      </w:r>
      <w:r w:rsidRPr="00BF53B5">
        <w:rPr>
          <w:b/>
        </w:rPr>
        <w:t>Uredi zadaću</w:t>
      </w:r>
      <w:r>
        <w:t>.</w:t>
      </w:r>
    </w:p>
    <w:p w14:paraId="50492395" w14:textId="289BA3E8" w:rsidR="00BF7D42" w:rsidRDefault="009A2ECC" w:rsidP="00BF7D42">
      <w:pPr>
        <w:pStyle w:val="Slike"/>
      </w:pPr>
      <w:r>
        <w:rPr>
          <w:lang w:eastAsia="hr-HR"/>
        </w:rPr>
        <w:lastRenderedPageBreak/>
        <w:drawing>
          <wp:inline distT="0" distB="0" distL="0" distR="0" wp14:anchorId="75EBC8C1" wp14:editId="15569DEB">
            <wp:extent cx="4705877" cy="4674235"/>
            <wp:effectExtent l="19050" t="19050" r="19050" b="12065"/>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redavanje snimke.PNG"/>
                    <pic:cNvPicPr/>
                  </pic:nvPicPr>
                  <pic:blipFill>
                    <a:blip r:embed="rId86">
                      <a:extLst>
                        <a:ext uri="{28A0092B-C50C-407E-A947-70E740481C1C}">
                          <a14:useLocalDpi xmlns:a14="http://schemas.microsoft.com/office/drawing/2010/main" val="0"/>
                        </a:ext>
                      </a:extLst>
                    </a:blip>
                    <a:stretch>
                      <a:fillRect/>
                    </a:stretch>
                  </pic:blipFill>
                  <pic:spPr>
                    <a:xfrm>
                      <a:off x="0" y="0"/>
                      <a:ext cx="4709403" cy="4677738"/>
                    </a:xfrm>
                    <a:prstGeom prst="rect">
                      <a:avLst/>
                    </a:prstGeom>
                    <a:ln>
                      <a:solidFill>
                        <a:schemeClr val="bg2">
                          <a:lumMod val="90000"/>
                        </a:schemeClr>
                      </a:solidFill>
                    </a:ln>
                  </pic:spPr>
                </pic:pic>
              </a:graphicData>
            </a:graphic>
          </wp:inline>
        </w:drawing>
      </w:r>
    </w:p>
    <w:p w14:paraId="20E6DEE7" w14:textId="22853925" w:rsidR="00BF7D42" w:rsidRDefault="00BF7D42" w:rsidP="00BF7D42">
      <w:pPr>
        <w:pStyle w:val="Opisslike1"/>
      </w:pPr>
      <w:r>
        <w:t xml:space="preserve">Slika </w:t>
      </w:r>
      <w:fldSimple w:instr=" SEQ Slika \* ARABIC ">
        <w:r w:rsidR="00B67887">
          <w:rPr>
            <w:noProof/>
          </w:rPr>
          <w:t>47</w:t>
        </w:r>
      </w:fldSimple>
      <w:r>
        <w:t>. Predavanje snimke</w:t>
      </w:r>
    </w:p>
    <w:p w14:paraId="5401FA3D" w14:textId="77777777" w:rsidR="00B539FA" w:rsidRDefault="00B539FA" w:rsidP="00B539FA">
      <w:pPr>
        <w:pStyle w:val="Sadraj6pt"/>
      </w:pPr>
      <w:r>
        <w:t>Predaja zadaće se potvrđuje odabirom</w:t>
      </w:r>
      <w:r w:rsidRPr="00060FE6">
        <w:t xml:space="preserve"> dugmeta</w:t>
      </w:r>
      <w:r w:rsidRPr="00B91A27">
        <w:t xml:space="preserve"> </w:t>
      </w:r>
      <w:r w:rsidRPr="00BF53B5">
        <w:rPr>
          <w:b/>
        </w:rPr>
        <w:t>Predaj zadaću</w:t>
      </w:r>
      <w:r>
        <w:t xml:space="preserve"> te potom dugmeta </w:t>
      </w:r>
      <w:r w:rsidRPr="00BF53B5">
        <w:rPr>
          <w:b/>
        </w:rPr>
        <w:t>Nastavi</w:t>
      </w:r>
      <w:r>
        <w:t>.</w:t>
      </w:r>
    </w:p>
    <w:p w14:paraId="6AE9EA72" w14:textId="7BC50A27" w:rsidR="00B539FA" w:rsidRDefault="009A2ECC" w:rsidP="00B539FA">
      <w:pPr>
        <w:pStyle w:val="Slike"/>
      </w:pPr>
      <w:r>
        <w:rPr>
          <w:lang w:eastAsia="hr-HR"/>
        </w:rPr>
        <w:drawing>
          <wp:inline distT="0" distB="0" distL="0" distR="0" wp14:anchorId="51238469" wp14:editId="115221E5">
            <wp:extent cx="5524500" cy="921968"/>
            <wp:effectExtent l="19050" t="19050" r="19050" b="12065"/>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otvrda.PNG"/>
                    <pic:cNvPicPr/>
                  </pic:nvPicPr>
                  <pic:blipFill>
                    <a:blip r:embed="rId87">
                      <a:extLst>
                        <a:ext uri="{28A0092B-C50C-407E-A947-70E740481C1C}">
                          <a14:useLocalDpi xmlns:a14="http://schemas.microsoft.com/office/drawing/2010/main" val="0"/>
                        </a:ext>
                      </a:extLst>
                    </a:blip>
                    <a:stretch>
                      <a:fillRect/>
                    </a:stretch>
                  </pic:blipFill>
                  <pic:spPr>
                    <a:xfrm>
                      <a:off x="0" y="0"/>
                      <a:ext cx="5534861" cy="923697"/>
                    </a:xfrm>
                    <a:prstGeom prst="rect">
                      <a:avLst/>
                    </a:prstGeom>
                    <a:ln>
                      <a:solidFill>
                        <a:schemeClr val="bg2">
                          <a:lumMod val="90000"/>
                        </a:schemeClr>
                      </a:solidFill>
                    </a:ln>
                  </pic:spPr>
                </pic:pic>
              </a:graphicData>
            </a:graphic>
          </wp:inline>
        </w:drawing>
      </w:r>
    </w:p>
    <w:p w14:paraId="2AD41405" w14:textId="564274B8" w:rsidR="00B539FA" w:rsidRDefault="00B539FA" w:rsidP="00B539FA">
      <w:pPr>
        <w:pStyle w:val="Opisslike1"/>
      </w:pPr>
      <w:r>
        <w:t xml:space="preserve">Slika </w:t>
      </w:r>
      <w:fldSimple w:instr=" SEQ Slika \* ARABIC ">
        <w:r w:rsidR="00B67887">
          <w:rPr>
            <w:noProof/>
          </w:rPr>
          <w:t>48</w:t>
        </w:r>
      </w:fldSimple>
      <w:r>
        <w:t>. Potvrda predaje zadaće</w:t>
      </w:r>
    </w:p>
    <w:p w14:paraId="2510E05B" w14:textId="77777777" w:rsidR="00B539FA" w:rsidRDefault="00B539FA" w:rsidP="00B539FA">
      <w:pPr>
        <w:pStyle w:val="Sadraj6pt"/>
      </w:pPr>
      <w:r>
        <w:t>Nakon uspješne predaje, sustav će stanje predane zadaće označiti zelenom bojom i upisati da je snimka predana na ocjenjivanje.</w:t>
      </w:r>
    </w:p>
    <w:p w14:paraId="137BC30D" w14:textId="019348F4" w:rsidR="00B539FA" w:rsidRDefault="009A2ECC" w:rsidP="00B539FA">
      <w:pPr>
        <w:pStyle w:val="Slike"/>
      </w:pPr>
      <w:r>
        <w:rPr>
          <w:lang w:eastAsia="hr-HR"/>
        </w:rPr>
        <w:lastRenderedPageBreak/>
        <w:drawing>
          <wp:inline distT="0" distB="0" distL="0" distR="0" wp14:anchorId="0A626D78" wp14:editId="7615FF6A">
            <wp:extent cx="3852000" cy="4070243"/>
            <wp:effectExtent l="19050" t="19050" r="15240" b="26035"/>
            <wp:docPr id="125" name="Slik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nimka predane zadace.PNG"/>
                    <pic:cNvPicPr/>
                  </pic:nvPicPr>
                  <pic:blipFill>
                    <a:blip r:embed="rId88">
                      <a:extLst>
                        <a:ext uri="{28A0092B-C50C-407E-A947-70E740481C1C}">
                          <a14:useLocalDpi xmlns:a14="http://schemas.microsoft.com/office/drawing/2010/main" val="0"/>
                        </a:ext>
                      </a:extLst>
                    </a:blip>
                    <a:stretch>
                      <a:fillRect/>
                    </a:stretch>
                  </pic:blipFill>
                  <pic:spPr>
                    <a:xfrm>
                      <a:off x="0" y="0"/>
                      <a:ext cx="3852000" cy="4070243"/>
                    </a:xfrm>
                    <a:prstGeom prst="rect">
                      <a:avLst/>
                    </a:prstGeom>
                    <a:ln>
                      <a:solidFill>
                        <a:schemeClr val="bg2">
                          <a:lumMod val="90000"/>
                        </a:schemeClr>
                      </a:solidFill>
                    </a:ln>
                  </pic:spPr>
                </pic:pic>
              </a:graphicData>
            </a:graphic>
          </wp:inline>
        </w:drawing>
      </w:r>
    </w:p>
    <w:p w14:paraId="0DF681D9" w14:textId="5014AD23" w:rsidR="00B539FA" w:rsidRDefault="00B539FA" w:rsidP="00B539FA">
      <w:pPr>
        <w:pStyle w:val="Opisslike1"/>
      </w:pPr>
      <w:r>
        <w:t xml:space="preserve">Slika </w:t>
      </w:r>
      <w:fldSimple w:instr=" SEQ Slika \* ARABIC ">
        <w:r w:rsidR="00B67887">
          <w:rPr>
            <w:noProof/>
          </w:rPr>
          <w:t>49</w:t>
        </w:r>
      </w:fldSimple>
      <w:r>
        <w:t>. Snimka predana na ocjenjivanje</w:t>
      </w:r>
    </w:p>
    <w:p w14:paraId="44E0172E" w14:textId="77777777" w:rsidR="00D9089D" w:rsidRDefault="00D9089D" w:rsidP="00D9089D">
      <w:pPr>
        <w:pStyle w:val="Razina4"/>
      </w:pPr>
      <w:r>
        <w:t xml:space="preserve">Predaja </w:t>
      </w:r>
      <w:r w:rsidRPr="00D9089D">
        <w:rPr>
          <w:i/>
        </w:rPr>
        <w:t>e-portfolio</w:t>
      </w:r>
      <w:r>
        <w:t xml:space="preserve"> zadaće</w:t>
      </w:r>
    </w:p>
    <w:p w14:paraId="63E62623" w14:textId="77777777" w:rsidR="00D9089D" w:rsidRDefault="00D9089D" w:rsidP="00D9089D">
      <w:pPr>
        <w:pStyle w:val="Sadraj6pt"/>
      </w:pPr>
      <w:r w:rsidRPr="00786609">
        <w:rPr>
          <w:b/>
          <w:bCs/>
          <w:i/>
        </w:rPr>
        <w:t>E-portfolio</w:t>
      </w:r>
      <w:r>
        <w:rPr>
          <w:b/>
          <w:bCs/>
        </w:rPr>
        <w:t xml:space="preserve"> zadaća</w:t>
      </w:r>
      <w:r>
        <w:t xml:space="preserve"> povezuje sustav Merlin sa sustavom </w:t>
      </w:r>
      <w:r>
        <w:rPr>
          <w:i/>
        </w:rPr>
        <w:t>e</w:t>
      </w:r>
      <w:r w:rsidRPr="00786609">
        <w:rPr>
          <w:i/>
        </w:rPr>
        <w:t>-portfolio</w:t>
      </w:r>
      <w:r>
        <w:t xml:space="preserve"> na način da omogućava studentima predaju </w:t>
      </w:r>
      <w:r w:rsidRPr="00786609">
        <w:rPr>
          <w:i/>
        </w:rPr>
        <w:t>e-portfolio</w:t>
      </w:r>
      <w:r>
        <w:t xml:space="preserve"> stranice (ili kolekcije stranica) kao zadaće. Student izrađenu jednu ili više </w:t>
      </w:r>
      <w:r w:rsidRPr="00D75F5B">
        <w:rPr>
          <w:i/>
        </w:rPr>
        <w:t>e-portfolio</w:t>
      </w:r>
      <w:r>
        <w:t xml:space="preserve"> stranica predaje kroz sustav Merlin na ocjenjivanje. Ocjena koju student dobije za ovu zadaću vidljiva je među ostalim ocjenama u sustavu Merlin.</w:t>
      </w:r>
    </w:p>
    <w:p w14:paraId="0F51F22C" w14:textId="03508869" w:rsidR="00D9089D" w:rsidRDefault="004E4F94" w:rsidP="00C16E50">
      <w:pPr>
        <w:pStyle w:val="Slike"/>
      </w:pPr>
      <w:r>
        <w:rPr>
          <w:lang w:eastAsia="hr-HR"/>
        </w:rPr>
        <w:drawing>
          <wp:inline distT="0" distB="0" distL="0" distR="0" wp14:anchorId="438DD573" wp14:editId="14E57877">
            <wp:extent cx="5760720" cy="2095500"/>
            <wp:effectExtent l="19050" t="19050" r="11430" b="1905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redaja eporfolio stranice.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60720" cy="2095500"/>
                    </a:xfrm>
                    <a:prstGeom prst="rect">
                      <a:avLst/>
                    </a:prstGeom>
                    <a:ln>
                      <a:solidFill>
                        <a:schemeClr val="bg2">
                          <a:lumMod val="90000"/>
                        </a:schemeClr>
                      </a:solidFill>
                    </a:ln>
                  </pic:spPr>
                </pic:pic>
              </a:graphicData>
            </a:graphic>
          </wp:inline>
        </w:drawing>
      </w:r>
    </w:p>
    <w:p w14:paraId="55C43336" w14:textId="31790A4E" w:rsidR="00C16E50" w:rsidRDefault="00C16E50" w:rsidP="00C16E50">
      <w:pPr>
        <w:pStyle w:val="Opisslike1"/>
      </w:pPr>
      <w:r>
        <w:t xml:space="preserve">Slika </w:t>
      </w:r>
      <w:fldSimple w:instr=" SEQ Slika \* ARABIC ">
        <w:r w:rsidR="00B67887">
          <w:rPr>
            <w:noProof/>
          </w:rPr>
          <w:t>50</w:t>
        </w:r>
      </w:fldSimple>
      <w:r>
        <w:t xml:space="preserve">. Predaja </w:t>
      </w:r>
      <w:r w:rsidRPr="00C16E50">
        <w:rPr>
          <w:i/>
        </w:rPr>
        <w:t>e-portfolio</w:t>
      </w:r>
      <w:r>
        <w:t xml:space="preserve"> stranice</w:t>
      </w:r>
    </w:p>
    <w:p w14:paraId="62ED856B" w14:textId="77777777" w:rsidR="00E32624" w:rsidRDefault="00E32624" w:rsidP="00E32624">
      <w:pPr>
        <w:pStyle w:val="Razina3"/>
      </w:pPr>
      <w:r>
        <w:lastRenderedPageBreak/>
        <w:t>Mapa studenta</w:t>
      </w:r>
    </w:p>
    <w:p w14:paraId="4D243BCD" w14:textId="77777777" w:rsidR="00E32624" w:rsidRDefault="00E32624" w:rsidP="00E32624">
      <w:pPr>
        <w:pStyle w:val="Sadraj6pt"/>
      </w:pPr>
      <w:r>
        <w:t xml:space="preserve">Aktivnost </w:t>
      </w:r>
      <w:r w:rsidRPr="0067461F">
        <w:rPr>
          <w:b/>
        </w:rPr>
        <w:t>Mapa studenta</w:t>
      </w:r>
      <w:r>
        <w:t xml:space="preserve"> omogućava studentima pohranu datoteka na jednom mjestu u e-kolegiju kao i mogućnost postavljanja datoteka javno dostupnim ostalim sudionicima e-kolegija. Osnovna namjena ove aktivnosti je olakšano dijeljenje dokumenata i znanja među sudionicima e-kolegija te se ona ne ocjenjuje.</w:t>
      </w:r>
    </w:p>
    <w:p w14:paraId="021710D3" w14:textId="77777777" w:rsidR="00E32624" w:rsidRDefault="00E32624" w:rsidP="00E32624">
      <w:pPr>
        <w:pStyle w:val="Sadraj6pt"/>
      </w:pPr>
      <w:r>
        <w:t>Ovisno o postavkama same aktivnosti, studenti imaju mogućnost:</w:t>
      </w:r>
    </w:p>
    <w:p w14:paraId="49ED30F7" w14:textId="77777777" w:rsidR="00E32624" w:rsidRDefault="00E32624" w:rsidP="00E32624">
      <w:pPr>
        <w:pStyle w:val="Sadraj0pt"/>
        <w:numPr>
          <w:ilvl w:val="0"/>
          <w:numId w:val="36"/>
        </w:numPr>
      </w:pPr>
      <w:r>
        <w:t>ručno postavljati datoteke u mapu ili</w:t>
      </w:r>
    </w:p>
    <w:p w14:paraId="2B7C440F" w14:textId="77777777" w:rsidR="00E32624" w:rsidRDefault="00E32624" w:rsidP="00E32624">
      <w:pPr>
        <w:pStyle w:val="Sadraj6pt"/>
        <w:numPr>
          <w:ilvl w:val="0"/>
          <w:numId w:val="36"/>
        </w:numPr>
      </w:pPr>
      <w:r>
        <w:t>odobriti vidljivost datoteka koje sustav automatski preuzima iz aktivnosti Zadaća.</w:t>
      </w:r>
    </w:p>
    <w:p w14:paraId="594BB323" w14:textId="77777777" w:rsidR="00E32624" w:rsidRPr="00E32624" w:rsidRDefault="00E32624" w:rsidP="00E32624">
      <w:pPr>
        <w:pStyle w:val="Obiannaslov"/>
      </w:pPr>
      <w:r w:rsidRPr="00E32624">
        <w:t>Ručno postavljanje datoteka u Mapu studenta</w:t>
      </w:r>
    </w:p>
    <w:p w14:paraId="48242EB0" w14:textId="77777777" w:rsidR="00E32624" w:rsidRPr="00E32624" w:rsidRDefault="00E32624" w:rsidP="00E32624">
      <w:pPr>
        <w:pStyle w:val="Sadraj6pt"/>
      </w:pPr>
      <w:r w:rsidRPr="00E32624">
        <w:t xml:space="preserve">Za postavljanje datoteke u mapu student treba odabrati dugme </w:t>
      </w:r>
      <w:r w:rsidRPr="00E32624">
        <w:rPr>
          <w:b/>
        </w:rPr>
        <w:t>Uredi/prenesi datoteke</w:t>
      </w:r>
      <w:r w:rsidRPr="00E32624">
        <w:t>.</w:t>
      </w:r>
    </w:p>
    <w:p w14:paraId="2F200223" w14:textId="77777777" w:rsidR="00E32624" w:rsidRPr="00E32624" w:rsidRDefault="00E32624" w:rsidP="00E32624">
      <w:pPr>
        <w:pStyle w:val="Sadraj6pt"/>
      </w:pPr>
      <w:r w:rsidRPr="00E32624">
        <w:t xml:space="preserve">Ako je nastavnik u postavkama aktivnosti postavio da sustav automatski odobrava vidljivost datoteke ostalim sudionicima e-kolegija, pokraj naziva postavljene datoteke ispisat će se status </w:t>
      </w:r>
      <w:r w:rsidRPr="00E32624">
        <w:rPr>
          <w:b/>
        </w:rPr>
        <w:t>Vidljivo</w:t>
      </w:r>
      <w:r>
        <w:t>.</w:t>
      </w:r>
    </w:p>
    <w:p w14:paraId="79FEB747" w14:textId="18D1D3E9" w:rsidR="00E32624" w:rsidRDefault="00270564" w:rsidP="00E32624">
      <w:pPr>
        <w:pStyle w:val="Slike"/>
      </w:pPr>
      <w:r>
        <w:rPr>
          <w:lang w:eastAsia="hr-HR"/>
        </w:rPr>
        <w:drawing>
          <wp:inline distT="0" distB="0" distL="0" distR="0" wp14:anchorId="44BB3F93" wp14:editId="38B27831">
            <wp:extent cx="5184000" cy="4131429"/>
            <wp:effectExtent l="19050" t="19050" r="17145" b="2159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redaja sem.PNG"/>
                    <pic:cNvPicPr/>
                  </pic:nvPicPr>
                  <pic:blipFill>
                    <a:blip r:embed="rId90">
                      <a:extLst>
                        <a:ext uri="{28A0092B-C50C-407E-A947-70E740481C1C}">
                          <a14:useLocalDpi xmlns:a14="http://schemas.microsoft.com/office/drawing/2010/main" val="0"/>
                        </a:ext>
                      </a:extLst>
                    </a:blip>
                    <a:stretch>
                      <a:fillRect/>
                    </a:stretch>
                  </pic:blipFill>
                  <pic:spPr>
                    <a:xfrm>
                      <a:off x="0" y="0"/>
                      <a:ext cx="5184000" cy="4131429"/>
                    </a:xfrm>
                    <a:prstGeom prst="rect">
                      <a:avLst/>
                    </a:prstGeom>
                    <a:ln>
                      <a:solidFill>
                        <a:schemeClr val="bg2">
                          <a:lumMod val="90000"/>
                        </a:schemeClr>
                      </a:solidFill>
                    </a:ln>
                  </pic:spPr>
                </pic:pic>
              </a:graphicData>
            </a:graphic>
          </wp:inline>
        </w:drawing>
      </w:r>
    </w:p>
    <w:p w14:paraId="3BCA1255" w14:textId="6CBA814A" w:rsidR="00E32624" w:rsidRDefault="00E32624" w:rsidP="00E32624">
      <w:pPr>
        <w:pStyle w:val="Opisslike1"/>
      </w:pPr>
      <w:r>
        <w:t xml:space="preserve">Slika </w:t>
      </w:r>
      <w:fldSimple w:instr=" SEQ Slika \* ARABIC ">
        <w:r w:rsidR="00B67887">
          <w:rPr>
            <w:noProof/>
          </w:rPr>
          <w:t>51</w:t>
        </w:r>
      </w:fldSimple>
      <w:r>
        <w:t>. Ručno postavljanje datoteke u Mapu studenta</w:t>
      </w:r>
    </w:p>
    <w:p w14:paraId="522E2450" w14:textId="77777777" w:rsidR="00E32624" w:rsidRDefault="00E32624" w:rsidP="00E32624">
      <w:pPr>
        <w:pStyle w:val="Sadraj6pt"/>
      </w:pPr>
      <w:r>
        <w:t xml:space="preserve">Ako je u postavkama postavljeno da nastavnik treba odobriti vidljivost datoteke kako bi ona postala vidljiva i ostalim sudionicima, pokraj naziva postavljene datoteke ispisat će se status </w:t>
      </w:r>
      <w:r w:rsidRPr="008D4E28">
        <w:rPr>
          <w:b/>
        </w:rPr>
        <w:t>Skriveno (Potvrda na čekanju)</w:t>
      </w:r>
      <w:r>
        <w:t>.</w:t>
      </w:r>
    </w:p>
    <w:p w14:paraId="4F33FE4F" w14:textId="77777777" w:rsidR="00E32624" w:rsidRDefault="00E32624" w:rsidP="00E32624">
      <w:pPr>
        <w:pStyle w:val="Sadraj6pt"/>
      </w:pPr>
      <w:r>
        <w:lastRenderedPageBreak/>
        <w:t xml:space="preserve">Sve vidljive datoteke studenti mogu preuzeti kao zip datoteku odabirom željenih datoteka i dugmeta </w:t>
      </w:r>
      <w:r w:rsidRPr="002F63C8">
        <w:rPr>
          <w:b/>
        </w:rPr>
        <w:t>Idi</w:t>
      </w:r>
      <w:r>
        <w:t xml:space="preserve"> iz padajućeg izbornika </w:t>
      </w:r>
      <w:r w:rsidRPr="002F63C8">
        <w:rPr>
          <w:b/>
        </w:rPr>
        <w:t>Odabrano…</w:t>
      </w:r>
      <w:r>
        <w:t xml:space="preserve"> </w:t>
      </w:r>
      <w:r w:rsidRPr="00CE48EE">
        <w:t>.</w:t>
      </w:r>
    </w:p>
    <w:p w14:paraId="18AFF019" w14:textId="065DF96B" w:rsidR="00E32624" w:rsidRDefault="00270564" w:rsidP="00CB20BA">
      <w:pPr>
        <w:pStyle w:val="Slike"/>
      </w:pPr>
      <w:r>
        <w:rPr>
          <w:lang w:eastAsia="hr-HR"/>
        </w:rPr>
        <w:drawing>
          <wp:inline distT="0" distB="0" distL="0" distR="0" wp14:anchorId="5E36353E" wp14:editId="7E19B2E9">
            <wp:extent cx="5381625" cy="2700897"/>
            <wp:effectExtent l="19050" t="19050" r="9525" b="23495"/>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reuzimanje.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385262" cy="2702722"/>
                    </a:xfrm>
                    <a:prstGeom prst="rect">
                      <a:avLst/>
                    </a:prstGeom>
                    <a:ln>
                      <a:solidFill>
                        <a:schemeClr val="bg2">
                          <a:lumMod val="90000"/>
                        </a:schemeClr>
                      </a:solidFill>
                    </a:ln>
                  </pic:spPr>
                </pic:pic>
              </a:graphicData>
            </a:graphic>
          </wp:inline>
        </w:drawing>
      </w:r>
    </w:p>
    <w:p w14:paraId="309AA8EE" w14:textId="432BCDAE" w:rsidR="00E32624" w:rsidRDefault="00CB20BA" w:rsidP="00CB20BA">
      <w:pPr>
        <w:pStyle w:val="Opisslike1"/>
      </w:pPr>
      <w:r>
        <w:t xml:space="preserve">Slika </w:t>
      </w:r>
      <w:fldSimple w:instr=" SEQ Slika \* ARABIC ">
        <w:r w:rsidR="00B67887">
          <w:rPr>
            <w:noProof/>
          </w:rPr>
          <w:t>52</w:t>
        </w:r>
      </w:fldSimple>
      <w:r>
        <w:t>. Preuzimanje zip datoteke</w:t>
      </w:r>
    </w:p>
    <w:p w14:paraId="384F6EA1" w14:textId="77777777" w:rsidR="00CB20BA" w:rsidRDefault="00CB20BA" w:rsidP="00CB20BA">
      <w:pPr>
        <w:pStyle w:val="Sadraj6pt"/>
      </w:pPr>
      <w:r>
        <w:t xml:space="preserve">Sve dok je rok za postavljanje datoteka otvoren, studenti imaju mogućnost promjene ili dodavanja novih datoteka odabirom dugmeta </w:t>
      </w:r>
      <w:r>
        <w:rPr>
          <w:b/>
        </w:rPr>
        <w:t>Uredi/prenesi datoteke</w:t>
      </w:r>
      <w:r>
        <w:t>.</w:t>
      </w:r>
    </w:p>
    <w:p w14:paraId="5A53EADB" w14:textId="77777777" w:rsidR="00CB20BA" w:rsidRDefault="00CB20BA" w:rsidP="00CB20BA">
      <w:pPr>
        <w:pStyle w:val="Obiannaslov"/>
      </w:pPr>
      <w:r w:rsidRPr="002F63C8">
        <w:t>Automatsko postavljanje datoteka predanih u aktivnosti Zadaća</w:t>
      </w:r>
    </w:p>
    <w:p w14:paraId="6065C1A0" w14:textId="77777777" w:rsidR="00CB20BA" w:rsidRDefault="00CB20BA" w:rsidP="00CB20BA">
      <w:pPr>
        <w:pStyle w:val="Sadraj6pt"/>
      </w:pPr>
      <w:r w:rsidRPr="002F63C8">
        <w:t xml:space="preserve">Nastavnik </w:t>
      </w:r>
      <w:r w:rsidRPr="00244B44">
        <w:t xml:space="preserve">može koristiti ovu aktivnost kao mapu u kojoj će biti vidljive datoteke studenata </w:t>
      </w:r>
      <w:r>
        <w:t xml:space="preserve">predane u aktivnosti </w:t>
      </w:r>
      <w:r w:rsidRPr="003D7707">
        <w:rPr>
          <w:b/>
        </w:rPr>
        <w:t>Zadaća</w:t>
      </w:r>
      <w:r>
        <w:t>.</w:t>
      </w:r>
    </w:p>
    <w:p w14:paraId="3AC210CF" w14:textId="77777777" w:rsidR="00CB20BA" w:rsidRDefault="00CB20BA" w:rsidP="00CB20BA">
      <w:pPr>
        <w:pStyle w:val="Sadraj6pt"/>
      </w:pPr>
      <w:r>
        <w:t>Ovisno o definiranim postavkama, za postavljanje datoteka studenata vidljivima može biti potrebno odobrenje i nastavnika i studenta ili samo nastavnika.</w:t>
      </w:r>
    </w:p>
    <w:p w14:paraId="420BAE70" w14:textId="77777777" w:rsidR="00CB20BA" w:rsidRDefault="00CB20BA" w:rsidP="00CB20BA">
      <w:pPr>
        <w:pStyle w:val="Sadraj6pt"/>
      </w:pPr>
      <w:r>
        <w:t xml:space="preserve">U slučaju kad samo nastavnik treba odobriti vidljivost datoteke, pokraj naziva datoteke sustav će ispisati status </w:t>
      </w:r>
      <w:r w:rsidRPr="008D4E28">
        <w:rPr>
          <w:b/>
        </w:rPr>
        <w:t>Nije</w:t>
      </w:r>
      <w:r w:rsidRPr="002F63C8">
        <w:rPr>
          <w:b/>
        </w:rPr>
        <w:t xml:space="preserve"> vidljivo (nije odobreno)</w:t>
      </w:r>
      <w:r>
        <w:t>.</w:t>
      </w:r>
    </w:p>
    <w:p w14:paraId="552FE557" w14:textId="77777777" w:rsidR="00CB20BA" w:rsidRDefault="00CB20BA" w:rsidP="00CB20BA">
      <w:pPr>
        <w:pStyle w:val="Sadraj6pt"/>
      </w:pPr>
      <w:r>
        <w:t xml:space="preserve">Ako nakon nastavnikova odobrenja i student treba odobriti vidljivost datoteke, pokraj naziva datoteke pojavit će se padajući izbornik iz kojeg student može odabrati </w:t>
      </w:r>
      <w:r w:rsidRPr="004B4E74">
        <w:rPr>
          <w:b/>
        </w:rPr>
        <w:t>Odobri</w:t>
      </w:r>
      <w:r>
        <w:t xml:space="preserve"> ili </w:t>
      </w:r>
      <w:r w:rsidRPr="004B4E74">
        <w:rPr>
          <w:b/>
        </w:rPr>
        <w:t>Odbij</w:t>
      </w:r>
      <w:r>
        <w:t xml:space="preserve">. Svoj odabir student treba potvrditi odabirom dugmeta </w:t>
      </w:r>
      <w:r w:rsidRPr="002F63C8">
        <w:rPr>
          <w:b/>
        </w:rPr>
        <w:t>Spremi promjene</w:t>
      </w:r>
      <w:r>
        <w:t>.</w:t>
      </w:r>
    </w:p>
    <w:p w14:paraId="297E0E9A" w14:textId="2D824FF3" w:rsidR="00CB20BA" w:rsidRDefault="00181A8E" w:rsidP="003D7707">
      <w:pPr>
        <w:pStyle w:val="Slike"/>
      </w:pPr>
      <w:r>
        <w:rPr>
          <w:lang w:eastAsia="hr-HR"/>
        </w:rPr>
        <w:lastRenderedPageBreak/>
        <w:drawing>
          <wp:inline distT="0" distB="0" distL="0" distR="0" wp14:anchorId="7B41F551" wp14:editId="6317FD1E">
            <wp:extent cx="5210175" cy="2864103"/>
            <wp:effectExtent l="19050" t="19050" r="9525" b="12700"/>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odobravanje.png"/>
                    <pic:cNvPicPr/>
                  </pic:nvPicPr>
                  <pic:blipFill>
                    <a:blip r:embed="rId92">
                      <a:extLst>
                        <a:ext uri="{28A0092B-C50C-407E-A947-70E740481C1C}">
                          <a14:useLocalDpi xmlns:a14="http://schemas.microsoft.com/office/drawing/2010/main" val="0"/>
                        </a:ext>
                      </a:extLst>
                    </a:blip>
                    <a:stretch>
                      <a:fillRect/>
                    </a:stretch>
                  </pic:blipFill>
                  <pic:spPr>
                    <a:xfrm>
                      <a:off x="0" y="0"/>
                      <a:ext cx="5217580" cy="2868173"/>
                    </a:xfrm>
                    <a:prstGeom prst="rect">
                      <a:avLst/>
                    </a:prstGeom>
                    <a:ln>
                      <a:solidFill>
                        <a:schemeClr val="bg2">
                          <a:lumMod val="90000"/>
                        </a:schemeClr>
                      </a:solidFill>
                    </a:ln>
                  </pic:spPr>
                </pic:pic>
              </a:graphicData>
            </a:graphic>
          </wp:inline>
        </w:drawing>
      </w:r>
    </w:p>
    <w:p w14:paraId="6402F52C" w14:textId="663BD947" w:rsidR="003D7707" w:rsidRDefault="003D7707" w:rsidP="003D7707">
      <w:pPr>
        <w:pStyle w:val="Opisslike1"/>
      </w:pPr>
      <w:r>
        <w:t xml:space="preserve">Slika </w:t>
      </w:r>
      <w:fldSimple w:instr=" SEQ Slika \* ARABIC ">
        <w:r w:rsidR="00B67887">
          <w:rPr>
            <w:noProof/>
          </w:rPr>
          <w:t>53</w:t>
        </w:r>
      </w:fldSimple>
      <w:r>
        <w:t>. Odobravanje vidljivosti datoteke</w:t>
      </w:r>
    </w:p>
    <w:p w14:paraId="608480E9" w14:textId="77777777" w:rsidR="00C16E50" w:rsidRDefault="00C16E50" w:rsidP="00C16E50">
      <w:pPr>
        <w:pStyle w:val="Razina3"/>
      </w:pPr>
      <w:r>
        <w:t>Anketa</w:t>
      </w:r>
    </w:p>
    <w:p w14:paraId="56524203" w14:textId="77777777" w:rsidR="00C16E50" w:rsidRPr="00A43725" w:rsidRDefault="00C16E50" w:rsidP="004740EE">
      <w:pPr>
        <w:pStyle w:val="Sadraj6pt"/>
      </w:pPr>
      <w:r w:rsidRPr="00A43725">
        <w:t>Anketa omo</w:t>
      </w:r>
      <w:r w:rsidR="004740EE">
        <w:t>gućava</w:t>
      </w:r>
      <w:r w:rsidRPr="00A43725">
        <w:t xml:space="preserve"> nastavniku da od </w:t>
      </w:r>
      <w:r w:rsidR="004740EE">
        <w:t>studenata</w:t>
      </w:r>
      <w:r w:rsidRPr="00A43725">
        <w:t xml:space="preserve"> dobije povratnu informaciju o </w:t>
      </w:r>
      <w:r w:rsidR="004740EE">
        <w:t>e-</w:t>
      </w:r>
      <w:r w:rsidRPr="00A43725">
        <w:t>kolegiju ili određenoj temi.</w:t>
      </w:r>
    </w:p>
    <w:p w14:paraId="2CBB3EFD" w14:textId="77777777" w:rsidR="00C16E50" w:rsidRPr="00A43725" w:rsidRDefault="00C16E50" w:rsidP="004740EE">
      <w:pPr>
        <w:pStyle w:val="Sadraj6pt"/>
      </w:pPr>
      <w:r w:rsidRPr="00A43725">
        <w:t xml:space="preserve">Anketa može biti anonimna i u tom slučaju jednom upisani odgovori ne mogu se nikako povezati s </w:t>
      </w:r>
      <w:r w:rsidR="004740EE">
        <w:t>korisnikom</w:t>
      </w:r>
      <w:r w:rsidRPr="00A43725">
        <w:t>.</w:t>
      </w:r>
    </w:p>
    <w:p w14:paraId="266C37D8" w14:textId="77777777" w:rsidR="00C16E50" w:rsidRDefault="00C16E50" w:rsidP="004740EE">
      <w:pPr>
        <w:pStyle w:val="Sadraj6pt"/>
      </w:pPr>
      <w:r w:rsidRPr="00F95C27">
        <w:t xml:space="preserve">Na početku svake ankete jasno je naznačeno je </w:t>
      </w:r>
      <w:r>
        <w:t xml:space="preserve">li </w:t>
      </w:r>
      <w:r w:rsidRPr="00F95C27">
        <w:t>anketa anonimna ili ne</w:t>
      </w:r>
      <w:r>
        <w:t>.</w:t>
      </w:r>
    </w:p>
    <w:p w14:paraId="20A71B55" w14:textId="7DEC6FBB" w:rsidR="00C16E50" w:rsidRDefault="00181A8E" w:rsidP="004740EE">
      <w:pPr>
        <w:pStyle w:val="Slike"/>
      </w:pPr>
      <w:r>
        <w:rPr>
          <w:lang w:eastAsia="hr-HR"/>
        </w:rPr>
        <w:drawing>
          <wp:inline distT="0" distB="0" distL="0" distR="0" wp14:anchorId="7287540A" wp14:editId="430A4411">
            <wp:extent cx="4716000" cy="2243115"/>
            <wp:effectExtent l="19050" t="19050" r="27940" b="24130"/>
            <wp:docPr id="227" name="Slik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regled pitanja.PNG"/>
                    <pic:cNvPicPr/>
                  </pic:nvPicPr>
                  <pic:blipFill>
                    <a:blip r:embed="rId93">
                      <a:extLst>
                        <a:ext uri="{28A0092B-C50C-407E-A947-70E740481C1C}">
                          <a14:useLocalDpi xmlns:a14="http://schemas.microsoft.com/office/drawing/2010/main" val="0"/>
                        </a:ext>
                      </a:extLst>
                    </a:blip>
                    <a:stretch>
                      <a:fillRect/>
                    </a:stretch>
                  </pic:blipFill>
                  <pic:spPr>
                    <a:xfrm>
                      <a:off x="0" y="0"/>
                      <a:ext cx="4716000" cy="2243115"/>
                    </a:xfrm>
                    <a:prstGeom prst="rect">
                      <a:avLst/>
                    </a:prstGeom>
                    <a:ln>
                      <a:solidFill>
                        <a:schemeClr val="bg2">
                          <a:lumMod val="90000"/>
                        </a:schemeClr>
                      </a:solidFill>
                    </a:ln>
                  </pic:spPr>
                </pic:pic>
              </a:graphicData>
            </a:graphic>
          </wp:inline>
        </w:drawing>
      </w:r>
    </w:p>
    <w:p w14:paraId="45D058C1" w14:textId="5E248C86" w:rsidR="004740EE" w:rsidRDefault="004740EE" w:rsidP="004740EE">
      <w:pPr>
        <w:pStyle w:val="Opisslike1"/>
      </w:pPr>
      <w:bookmarkStart w:id="27" w:name="_Ref488405426"/>
      <w:r>
        <w:t xml:space="preserve">Slika </w:t>
      </w:r>
      <w:fldSimple w:instr=" SEQ Slika \* ARABIC ">
        <w:r w:rsidR="00B67887">
          <w:rPr>
            <w:noProof/>
          </w:rPr>
          <w:t>54</w:t>
        </w:r>
      </w:fldSimple>
      <w:bookmarkEnd w:id="27"/>
      <w:r>
        <w:t>. Pregled pitanja</w:t>
      </w:r>
    </w:p>
    <w:p w14:paraId="64E9CBE3" w14:textId="77777777" w:rsidR="007C2DB8" w:rsidRPr="00F36AA3" w:rsidRDefault="007C2DB8" w:rsidP="007C2DB8">
      <w:pPr>
        <w:pStyle w:val="Sadraj6pt"/>
      </w:pPr>
      <w:r w:rsidRPr="00F36AA3">
        <w:t>Nakon što preda anketu polazniku može biti prikazan neki komentar ili poveznica na određene stranice.</w:t>
      </w:r>
    </w:p>
    <w:p w14:paraId="783FB341" w14:textId="77777777" w:rsidR="007C2DB8" w:rsidRDefault="007C2DB8" w:rsidP="007C2DB8">
      <w:pPr>
        <w:pStyle w:val="Sadraj6pt"/>
      </w:pPr>
      <w:r w:rsidRPr="00F36AA3">
        <w:t>Pojedina ili sva pitanja mogu biti označena kao obavezna. U tom slučaju anketa se ne može predati bez ispunjavanja obaveznih pitanja. Nazivi obaveznih pitanja označeni su crvenom zvjezdicom.</w:t>
      </w:r>
    </w:p>
    <w:p w14:paraId="3ECCC51E" w14:textId="77777777" w:rsidR="007C2DB8" w:rsidRDefault="000E0F9A" w:rsidP="007C2DB8">
      <w:pPr>
        <w:pStyle w:val="Slike"/>
      </w:pPr>
      <w:r>
        <w:rPr>
          <w:lang w:eastAsia="hr-HR"/>
        </w:rPr>
        <w:lastRenderedPageBreak/>
        <w:drawing>
          <wp:inline distT="0" distB="0" distL="0" distR="0" wp14:anchorId="718932C2" wp14:editId="376D41ED">
            <wp:extent cx="5292000" cy="3239246"/>
            <wp:effectExtent l="19050" t="19050" r="23495"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on anketa.PNG"/>
                    <pic:cNvPicPr/>
                  </pic:nvPicPr>
                  <pic:blipFill>
                    <a:blip r:embed="rId94">
                      <a:extLst>
                        <a:ext uri="{28A0092B-C50C-407E-A947-70E740481C1C}">
                          <a14:useLocalDpi xmlns:a14="http://schemas.microsoft.com/office/drawing/2010/main" val="0"/>
                        </a:ext>
                      </a:extLst>
                    </a:blip>
                    <a:stretch>
                      <a:fillRect/>
                    </a:stretch>
                  </pic:blipFill>
                  <pic:spPr>
                    <a:xfrm>
                      <a:off x="0" y="0"/>
                      <a:ext cx="5292000" cy="3239246"/>
                    </a:xfrm>
                    <a:prstGeom prst="rect">
                      <a:avLst/>
                    </a:prstGeom>
                    <a:ln>
                      <a:solidFill>
                        <a:schemeClr val="bg1">
                          <a:lumMod val="75000"/>
                        </a:schemeClr>
                      </a:solidFill>
                    </a:ln>
                  </pic:spPr>
                </pic:pic>
              </a:graphicData>
            </a:graphic>
          </wp:inline>
        </w:drawing>
      </w:r>
    </w:p>
    <w:p w14:paraId="50B2D728" w14:textId="30DA9D55" w:rsidR="007C2DB8" w:rsidRDefault="007C2DB8" w:rsidP="007C2DB8">
      <w:pPr>
        <w:pStyle w:val="Opisslike1"/>
      </w:pPr>
      <w:bookmarkStart w:id="28" w:name="_Ref488405444"/>
      <w:bookmarkStart w:id="29" w:name="Slika50"/>
      <w:r>
        <w:t xml:space="preserve">Slika </w:t>
      </w:r>
      <w:fldSimple w:instr=" SEQ Slika \* ARABIC ">
        <w:r w:rsidR="00B67887">
          <w:rPr>
            <w:noProof/>
          </w:rPr>
          <w:t>55</w:t>
        </w:r>
      </w:fldSimple>
      <w:bookmarkEnd w:id="28"/>
      <w:r>
        <w:t>.</w:t>
      </w:r>
      <w:bookmarkEnd w:id="29"/>
      <w:r>
        <w:t xml:space="preserve"> Rezultati ankete</w:t>
      </w:r>
    </w:p>
    <w:p w14:paraId="77F4E967" w14:textId="078F11BC" w:rsidR="007C2DB8" w:rsidRPr="00B1360A" w:rsidRDefault="007C2DB8" w:rsidP="00B1360A">
      <w:pPr>
        <w:pStyle w:val="Sadraj6pt"/>
      </w:pPr>
      <w:r w:rsidRPr="00B1360A">
        <w:rPr>
          <w:rStyle w:val="Sadraj6ptChar"/>
          <w:sz w:val="22"/>
        </w:rPr>
        <w:t>Ako je nastavnik odabrao tu mogućnost, studenti mogu vidjeti zbirne rezultate ankete (kao što je prikazano na</w:t>
      </w:r>
      <w:r w:rsidR="00B1360A">
        <w:rPr>
          <w:rStyle w:val="Sadraj6ptChar"/>
          <w:sz w:val="22"/>
        </w:rPr>
        <w:t xml:space="preserve"> </w:t>
      </w:r>
      <w:r w:rsidR="00B1360A">
        <w:rPr>
          <w:rStyle w:val="Sadraj6ptChar"/>
          <w:sz w:val="22"/>
        </w:rPr>
        <w:fldChar w:fldCharType="begin"/>
      </w:r>
      <w:r w:rsidR="00B1360A">
        <w:rPr>
          <w:rStyle w:val="Sadraj6ptChar"/>
          <w:sz w:val="22"/>
        </w:rPr>
        <w:instrText xml:space="preserve"> REF _Ref488405444 \h </w:instrText>
      </w:r>
      <w:r w:rsidR="00B1360A">
        <w:rPr>
          <w:rStyle w:val="Sadraj6ptChar"/>
          <w:sz w:val="22"/>
        </w:rPr>
      </w:r>
      <w:r w:rsidR="00B1360A">
        <w:rPr>
          <w:rStyle w:val="Sadraj6ptChar"/>
          <w:sz w:val="22"/>
        </w:rPr>
        <w:fldChar w:fldCharType="separate"/>
      </w:r>
      <w:r w:rsidR="00B67887">
        <w:t xml:space="preserve">Slika </w:t>
      </w:r>
      <w:r w:rsidR="00B67887">
        <w:rPr>
          <w:noProof/>
        </w:rPr>
        <w:t>55</w:t>
      </w:r>
      <w:r w:rsidR="00B1360A">
        <w:rPr>
          <w:rStyle w:val="Sadraj6ptChar"/>
          <w:sz w:val="22"/>
        </w:rPr>
        <w:fldChar w:fldCharType="end"/>
      </w:r>
      <w:r w:rsidRPr="00B1360A">
        <w:rPr>
          <w:rStyle w:val="Sadraj6ptChar"/>
          <w:sz w:val="22"/>
        </w:rPr>
        <w:t>)</w:t>
      </w:r>
      <w:r w:rsidRPr="00B1360A">
        <w:t>.</w:t>
      </w:r>
    </w:p>
    <w:p w14:paraId="09AB0663" w14:textId="77777777" w:rsidR="00363A96" w:rsidRDefault="00363A96" w:rsidP="00363A96">
      <w:pPr>
        <w:pStyle w:val="Razina3"/>
      </w:pPr>
      <w:r>
        <w:t>Odabir</w:t>
      </w:r>
    </w:p>
    <w:p w14:paraId="0120C216" w14:textId="77777777" w:rsidR="00363A96" w:rsidRPr="00F95C27" w:rsidRDefault="00363A96" w:rsidP="00363A96">
      <w:pPr>
        <w:pStyle w:val="Sadraj6pt"/>
      </w:pPr>
      <w:r w:rsidRPr="00F95C27">
        <w:t xml:space="preserve">Aktivnost </w:t>
      </w:r>
      <w:r w:rsidRPr="00363A96">
        <w:rPr>
          <w:b/>
        </w:rPr>
        <w:t>Odabir</w:t>
      </w:r>
      <w:r w:rsidRPr="00816166">
        <w:t xml:space="preserve"> </w:t>
      </w:r>
      <w:r w:rsidRPr="00F8774A">
        <w:t>koristi se za razne prijave (vježbe, kolokvije, ispite) ili za provjeru razumijevanja</w:t>
      </w:r>
      <w:r w:rsidRPr="00F95C27">
        <w:t xml:space="preserve"> tijekom izvođenja nastave. Sastoji se od jednog pitanja za koje je nastavnik omogućio </w:t>
      </w:r>
      <w:r>
        <w:t xml:space="preserve">jedan ili više </w:t>
      </w:r>
      <w:r w:rsidRPr="00F95C27">
        <w:t>odabir</w:t>
      </w:r>
      <w:r>
        <w:t>a</w:t>
      </w:r>
      <w:r w:rsidRPr="00F95C27">
        <w:t xml:space="preserve"> između nekoliko </w:t>
      </w:r>
      <w:r>
        <w:t>ponuđenih mogućnosti.</w:t>
      </w:r>
    </w:p>
    <w:p w14:paraId="60C2695B" w14:textId="77777777" w:rsidR="00363A96" w:rsidRPr="00F95C27" w:rsidRDefault="00363A96" w:rsidP="00363A96">
      <w:pPr>
        <w:pStyle w:val="Sadraj6pt"/>
      </w:pPr>
      <w:r w:rsidRPr="00F95C27">
        <w:t xml:space="preserve">Kao i za sve ostale aktivnosti </w:t>
      </w:r>
      <w:r>
        <w:t xml:space="preserve">tako </w:t>
      </w:r>
      <w:r w:rsidRPr="00F95C27">
        <w:t xml:space="preserve">i za </w:t>
      </w:r>
      <w:r>
        <w:t>Odabir</w:t>
      </w:r>
      <w:r w:rsidRPr="00F95C27">
        <w:t xml:space="preserve"> može biti određen vremenski period u kojem će studenti moći odgovarati.</w:t>
      </w:r>
    </w:p>
    <w:p w14:paraId="1D50BE13" w14:textId="1529CFD4" w:rsidR="00363A96" w:rsidRDefault="00363A96" w:rsidP="00363A96">
      <w:pPr>
        <w:pStyle w:val="Sadraj6pt"/>
      </w:pPr>
      <w:r w:rsidRPr="00F95C27">
        <w:t>Rezultati mog</w:t>
      </w:r>
      <w:r w:rsidR="006C6C35">
        <w:t>u biti anonimni ili prikazani s</w:t>
      </w:r>
      <w:r w:rsidRPr="00F95C27">
        <w:t xml:space="preserve"> punim imenom </w:t>
      </w:r>
      <w:r>
        <w:t>studenta</w:t>
      </w:r>
      <w:r w:rsidRPr="00F95C27">
        <w:t>, a postoji i mogućnost prikaza rezultata studentima.</w:t>
      </w:r>
    </w:p>
    <w:p w14:paraId="3D98A111" w14:textId="77777777" w:rsidR="00363A96" w:rsidRPr="00F95C27" w:rsidRDefault="00363A96" w:rsidP="00363A96">
      <w:pPr>
        <w:pStyle w:val="Sadraj6pt"/>
      </w:pPr>
      <w:r w:rsidRPr="00F95C27">
        <w:t>Ako je dopušt</w:t>
      </w:r>
      <w:r>
        <w:t>eno, odabir se može i mijenjati ili se može odustati od odabrane mogućnosti.</w:t>
      </w:r>
    </w:p>
    <w:p w14:paraId="2367CB90" w14:textId="4E5F31B2" w:rsidR="00363A96" w:rsidRDefault="00181A8E" w:rsidP="00F14561">
      <w:pPr>
        <w:pStyle w:val="Slike"/>
      </w:pPr>
      <w:r>
        <w:rPr>
          <w:lang w:eastAsia="hr-HR"/>
        </w:rPr>
        <w:drawing>
          <wp:inline distT="0" distB="0" distL="0" distR="0" wp14:anchorId="3502614A" wp14:editId="039D31ED">
            <wp:extent cx="4392000" cy="1641678"/>
            <wp:effectExtent l="19050" t="19050" r="27940" b="15875"/>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aktivnost Odabir.PNG"/>
                    <pic:cNvPicPr/>
                  </pic:nvPicPr>
                  <pic:blipFill>
                    <a:blip r:embed="rId95">
                      <a:extLst>
                        <a:ext uri="{28A0092B-C50C-407E-A947-70E740481C1C}">
                          <a14:useLocalDpi xmlns:a14="http://schemas.microsoft.com/office/drawing/2010/main" val="0"/>
                        </a:ext>
                      </a:extLst>
                    </a:blip>
                    <a:stretch>
                      <a:fillRect/>
                    </a:stretch>
                  </pic:blipFill>
                  <pic:spPr>
                    <a:xfrm>
                      <a:off x="0" y="0"/>
                      <a:ext cx="4392000" cy="1641678"/>
                    </a:xfrm>
                    <a:prstGeom prst="rect">
                      <a:avLst/>
                    </a:prstGeom>
                    <a:ln>
                      <a:solidFill>
                        <a:schemeClr val="bg2">
                          <a:lumMod val="90000"/>
                        </a:schemeClr>
                      </a:solidFill>
                    </a:ln>
                  </pic:spPr>
                </pic:pic>
              </a:graphicData>
            </a:graphic>
          </wp:inline>
        </w:drawing>
      </w:r>
    </w:p>
    <w:p w14:paraId="5FF92A9A" w14:textId="29A60F2D" w:rsidR="00627C90" w:rsidRDefault="00F14561" w:rsidP="00F14561">
      <w:pPr>
        <w:pStyle w:val="Opisslike1"/>
      </w:pPr>
      <w:r>
        <w:t xml:space="preserve">Slika </w:t>
      </w:r>
      <w:fldSimple w:instr=" SEQ Slika \* ARABIC ">
        <w:r w:rsidR="00B67887">
          <w:rPr>
            <w:noProof/>
          </w:rPr>
          <w:t>56</w:t>
        </w:r>
      </w:fldSimple>
      <w:r>
        <w:t>. Prikaz aktivnosti Odabir</w:t>
      </w:r>
    </w:p>
    <w:p w14:paraId="74E4473C" w14:textId="77777777" w:rsidR="00EF71C5" w:rsidRDefault="00EF71C5" w:rsidP="00EF71C5">
      <w:pPr>
        <w:pStyle w:val="Razina3"/>
      </w:pPr>
      <w:r>
        <w:lastRenderedPageBreak/>
        <w:t>Igre</w:t>
      </w:r>
    </w:p>
    <w:p w14:paraId="748DBB36" w14:textId="77777777" w:rsidR="00EF71C5" w:rsidRDefault="00EF71C5" w:rsidP="00EF71C5">
      <w:pPr>
        <w:pStyle w:val="Sadraj6pt"/>
      </w:pPr>
      <w:r>
        <w:t xml:space="preserve">Aktivnost </w:t>
      </w:r>
      <w:r w:rsidRPr="00EB30C9">
        <w:rPr>
          <w:b/>
        </w:rPr>
        <w:t>Igre</w:t>
      </w:r>
      <w:r>
        <w:t xml:space="preserve"> najčešće se u e-kolegiju koristi za ponavljanje naučenog gradiva, ali može se koristiti i za provjeru znanja jer se kao i većina aktivnosti može ocjenjivati. S</w:t>
      </w:r>
      <w:r w:rsidRPr="0093022F">
        <w:t>as</w:t>
      </w:r>
      <w:r>
        <w:t>toji se od osam različitih igara: Vješalo, Križaljka</w:t>
      </w:r>
      <w:r w:rsidRPr="0093022F">
        <w:t>, Kripteks, Milijunaš</w:t>
      </w:r>
      <w:r>
        <w:t xml:space="preserve">, </w:t>
      </w:r>
      <w:r w:rsidRPr="0093022F">
        <w:t>Sudoku</w:t>
      </w:r>
      <w:r>
        <w:t xml:space="preserve">, </w:t>
      </w:r>
      <w:r w:rsidRPr="0093022F">
        <w:t>Zmije i ljestve,</w:t>
      </w:r>
      <w:r>
        <w:t xml:space="preserve"> S</w:t>
      </w:r>
      <w:r w:rsidRPr="0093022F">
        <w:t xml:space="preserve">krivena slika </w:t>
      </w:r>
      <w:r>
        <w:t>te Knjiga s pitanjima</w:t>
      </w:r>
      <w:r w:rsidR="00B1360A">
        <w:t>.</w:t>
      </w:r>
    </w:p>
    <w:p w14:paraId="7C53EE8A" w14:textId="77777777" w:rsidR="00EF71C5" w:rsidRDefault="00EF71C5" w:rsidP="00EF71C5">
      <w:pPr>
        <w:pStyle w:val="Obiannaslov"/>
      </w:pPr>
      <w:r>
        <w:t>Vješalo</w:t>
      </w:r>
    </w:p>
    <w:p w14:paraId="3AF321F0" w14:textId="77777777" w:rsidR="00EF71C5" w:rsidRDefault="00EF71C5" w:rsidP="00EF71C5">
      <w:pPr>
        <w:pStyle w:val="Sadraj6pt"/>
        <w:rPr>
          <w:rFonts w:cs="Arial"/>
          <w:color w:val="000000"/>
          <w:shd w:val="clear" w:color="auto" w:fill="FFFFFF"/>
        </w:rPr>
      </w:pPr>
      <w:r w:rsidRPr="00AE1266">
        <w:rPr>
          <w:rFonts w:cs="Arial"/>
          <w:color w:val="000000"/>
          <w:shd w:val="clear" w:color="auto" w:fill="FFFFFF"/>
        </w:rPr>
        <w:t>Igra</w:t>
      </w:r>
      <w:r>
        <w:rPr>
          <w:rFonts w:cs="Arial"/>
          <w:color w:val="000000"/>
          <w:shd w:val="clear" w:color="auto" w:fill="FFFFFF"/>
        </w:rPr>
        <w:t xml:space="preserve"> </w:t>
      </w:r>
      <w:r w:rsidRPr="00AD16B8">
        <w:rPr>
          <w:rFonts w:cs="Arial"/>
          <w:b/>
          <w:color w:val="000000"/>
          <w:shd w:val="clear" w:color="auto" w:fill="FFFFFF"/>
        </w:rPr>
        <w:t>Vješalo</w:t>
      </w:r>
      <w:r>
        <w:rPr>
          <w:rFonts w:cs="Arial"/>
          <w:color w:val="000000"/>
          <w:shd w:val="clear" w:color="auto" w:fill="FFFFFF"/>
        </w:rPr>
        <w:t xml:space="preserve"> je poznata igra prepoznavanja riječi, koja</w:t>
      </w:r>
      <w:r w:rsidRPr="00AE1266">
        <w:rPr>
          <w:rFonts w:cs="Arial"/>
          <w:color w:val="000000"/>
          <w:shd w:val="clear" w:color="auto" w:fill="FFFFFF"/>
        </w:rPr>
        <w:t xml:space="preserve"> nudi niz slova abecede</w:t>
      </w:r>
      <w:r>
        <w:rPr>
          <w:rFonts w:cs="Arial"/>
          <w:color w:val="000000"/>
          <w:shd w:val="clear" w:color="auto" w:fill="FFFFFF"/>
        </w:rPr>
        <w:t xml:space="preserve"> prikazanih ispod slike vješala, koje</w:t>
      </w:r>
      <w:r w:rsidRPr="00AE1266">
        <w:rPr>
          <w:rFonts w:cs="Arial"/>
          <w:color w:val="000000"/>
          <w:shd w:val="clear" w:color="auto" w:fill="FFFFFF"/>
        </w:rPr>
        <w:t xml:space="preserve"> </w:t>
      </w:r>
      <w:r>
        <w:rPr>
          <w:rFonts w:cs="Arial"/>
          <w:color w:val="000000"/>
          <w:shd w:val="clear" w:color="auto" w:fill="FFFFFF"/>
        </w:rPr>
        <w:t>studenti</w:t>
      </w:r>
      <w:r w:rsidRPr="00AE1266">
        <w:rPr>
          <w:rFonts w:cs="Arial"/>
          <w:color w:val="000000"/>
          <w:shd w:val="clear" w:color="auto" w:fill="FFFFFF"/>
        </w:rPr>
        <w:t xml:space="preserve"> odabiru pok</w:t>
      </w:r>
      <w:r>
        <w:rPr>
          <w:rFonts w:cs="Arial"/>
          <w:color w:val="000000"/>
          <w:shd w:val="clear" w:color="auto" w:fill="FFFFFF"/>
        </w:rPr>
        <w:t>ušavajući odgonetnuti zadanu riječ</w:t>
      </w:r>
      <w:r w:rsidR="00B1360A">
        <w:rPr>
          <w:rFonts w:cs="Arial"/>
          <w:color w:val="000000"/>
          <w:shd w:val="clear" w:color="auto" w:fill="FFFFFF"/>
        </w:rPr>
        <w:t>.</w:t>
      </w:r>
    </w:p>
    <w:p w14:paraId="1C69CD21" w14:textId="77777777" w:rsidR="00EF71C5" w:rsidRDefault="00EF71C5" w:rsidP="00EF71C5">
      <w:pPr>
        <w:pStyle w:val="Sadraj6pt"/>
        <w:rPr>
          <w:rFonts w:cs="Arial"/>
          <w:color w:val="000000"/>
          <w:shd w:val="clear" w:color="auto" w:fill="FFFFFF"/>
        </w:rPr>
      </w:pPr>
      <w:r>
        <w:rPr>
          <w:rFonts w:cs="Arial"/>
          <w:color w:val="000000"/>
          <w:shd w:val="clear" w:color="auto" w:fill="FFFFFF"/>
        </w:rPr>
        <w:t>Student ima šest pokušaja za odgonetavanje zadane riječi prije nego što igra završi. Dok se crtaju vješala sustav prikazuje broj preostalih pokušaja.</w:t>
      </w:r>
    </w:p>
    <w:p w14:paraId="21EF35C5" w14:textId="77777777" w:rsidR="00EF71C5" w:rsidRDefault="00EF71C5" w:rsidP="00EF71C5">
      <w:pPr>
        <w:pStyle w:val="Slike"/>
      </w:pPr>
      <w:r w:rsidRPr="00B1218E">
        <w:rPr>
          <w:lang w:eastAsia="hr-HR"/>
        </w:rPr>
        <w:drawing>
          <wp:inline distT="0" distB="0" distL="0" distR="0" wp14:anchorId="4345B315" wp14:editId="63F40EC8">
            <wp:extent cx="4608000" cy="2187417"/>
            <wp:effectExtent l="19050" t="19050" r="21590" b="22860"/>
            <wp:docPr id="242" name="Picture 242" descr="S:\Priručnik novi Merlin\Slike za inačicu 2.9\Vješ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riručnik novi Merlin\Slike za inačicu 2.9\Vješala.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08000" cy="2187417"/>
                    </a:xfrm>
                    <a:prstGeom prst="rect">
                      <a:avLst/>
                    </a:prstGeom>
                    <a:noFill/>
                    <a:ln>
                      <a:solidFill>
                        <a:schemeClr val="bg2">
                          <a:lumMod val="90000"/>
                        </a:schemeClr>
                      </a:solidFill>
                    </a:ln>
                  </pic:spPr>
                </pic:pic>
              </a:graphicData>
            </a:graphic>
          </wp:inline>
        </w:drawing>
      </w:r>
    </w:p>
    <w:p w14:paraId="70EE84AE" w14:textId="7293E33D" w:rsidR="00EF71C5" w:rsidRDefault="00EF71C5" w:rsidP="00EF71C5">
      <w:pPr>
        <w:pStyle w:val="Opisslike1"/>
      </w:pPr>
      <w:r>
        <w:t xml:space="preserve">Slika </w:t>
      </w:r>
      <w:fldSimple w:instr=" SEQ Slika \* ARABIC ">
        <w:r w:rsidR="00B67887">
          <w:rPr>
            <w:noProof/>
          </w:rPr>
          <w:t>57</w:t>
        </w:r>
      </w:fldSimple>
      <w:r>
        <w:t>. Vješalo</w:t>
      </w:r>
    </w:p>
    <w:p w14:paraId="0964F74F" w14:textId="77777777" w:rsidR="00EF71C5" w:rsidRDefault="00EF71C5" w:rsidP="00EF71C5">
      <w:pPr>
        <w:pStyle w:val="Obiannaslov"/>
      </w:pPr>
      <w:r>
        <w:t>Križaljka</w:t>
      </w:r>
    </w:p>
    <w:p w14:paraId="01703AFD" w14:textId="77777777" w:rsidR="00EF71C5" w:rsidRDefault="00EF71C5" w:rsidP="00EF71C5">
      <w:pPr>
        <w:pStyle w:val="Sadraj6pt"/>
      </w:pPr>
      <w:r w:rsidRPr="00F95C27">
        <w:t xml:space="preserve">Igra </w:t>
      </w:r>
      <w:r w:rsidRPr="00EF71C5">
        <w:rPr>
          <w:b/>
        </w:rPr>
        <w:t>Križaljka</w:t>
      </w:r>
      <w:r w:rsidRPr="00F95C27">
        <w:t xml:space="preserve"> sastoj</w:t>
      </w:r>
      <w:r>
        <w:t>i se od određenog broja pojmova</w:t>
      </w:r>
      <w:r w:rsidRPr="00F95C27">
        <w:t>.</w:t>
      </w:r>
      <w:r>
        <w:t xml:space="preserve"> Pitanja koja se odnose na polja u križaljci mogu biti prikazana ispod ili desno od križaljke. Odabirom stupca ili retka u križaljci kojeg želite rješavati s desne strane križaljke otvara se okvir u koji se upisuje odgovor.</w:t>
      </w:r>
    </w:p>
    <w:p w14:paraId="4993B29C" w14:textId="77777777" w:rsidR="00EF71C5" w:rsidRDefault="00EF71C5" w:rsidP="00EF71C5">
      <w:pPr>
        <w:pStyle w:val="Sadraj6pt"/>
      </w:pPr>
      <w:r>
        <w:t xml:space="preserve">Nakon upisa odgovora u okvir i njegove potvrde, popunjava se odabrani redak ili stupac u križaljci. Točnost odgovora moguće je provjeriti odabirom dugmeta </w:t>
      </w:r>
      <w:r w:rsidRPr="00A0061A">
        <w:rPr>
          <w:b/>
        </w:rPr>
        <w:t>Provjeri križaljku</w:t>
      </w:r>
      <w:r>
        <w:rPr>
          <w:b/>
        </w:rPr>
        <w:t xml:space="preserve">. </w:t>
      </w:r>
      <w:r>
        <w:t>Ako odgovor nije točan, nakon provjere ostaju upisana samo slova koja se nalaze u točnom odgovoru. Iznad križaljke prikazuje se ostvareni postotak bodova.</w:t>
      </w:r>
    </w:p>
    <w:p w14:paraId="4237D514" w14:textId="02BAC265" w:rsidR="00EF71C5" w:rsidRDefault="00F45FAF" w:rsidP="00627C90">
      <w:pPr>
        <w:pStyle w:val="Slike"/>
      </w:pPr>
      <w:r>
        <w:rPr>
          <w:lang w:eastAsia="hr-HR"/>
        </w:rPr>
        <w:lastRenderedPageBreak/>
        <w:drawing>
          <wp:inline distT="0" distB="0" distL="0" distR="0" wp14:anchorId="51C05E8D" wp14:editId="204FCF73">
            <wp:extent cx="5292000" cy="4386087"/>
            <wp:effectExtent l="19050" t="19050" r="23495" b="1460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292000" cy="4386087"/>
                    </a:xfrm>
                    <a:prstGeom prst="rect">
                      <a:avLst/>
                    </a:prstGeom>
                    <a:ln>
                      <a:solidFill>
                        <a:schemeClr val="bg2">
                          <a:lumMod val="90000"/>
                        </a:schemeClr>
                      </a:solidFill>
                    </a:ln>
                  </pic:spPr>
                </pic:pic>
              </a:graphicData>
            </a:graphic>
          </wp:inline>
        </w:drawing>
      </w:r>
    </w:p>
    <w:p w14:paraId="72F62D5D" w14:textId="3DA0D4AF" w:rsidR="00EF71C5" w:rsidRPr="00F45FAF" w:rsidRDefault="00EF71C5" w:rsidP="00EF71C5">
      <w:pPr>
        <w:pStyle w:val="Opisslike1"/>
      </w:pPr>
      <w:r w:rsidRPr="00F45FAF">
        <w:t xml:space="preserve">Slika </w:t>
      </w:r>
      <w:fldSimple w:instr=" SEQ Slika \* ARABIC ">
        <w:r w:rsidR="00B67887">
          <w:rPr>
            <w:noProof/>
          </w:rPr>
          <w:t>58</w:t>
        </w:r>
      </w:fldSimple>
      <w:r w:rsidRPr="00F45FAF">
        <w:t>. Križaljka</w:t>
      </w:r>
    </w:p>
    <w:p w14:paraId="69374577" w14:textId="77777777" w:rsidR="00627C90" w:rsidRDefault="00627C90" w:rsidP="00627C90">
      <w:pPr>
        <w:pStyle w:val="Obiannaslov"/>
      </w:pPr>
      <w:r>
        <w:t>Zmije i ljestve</w:t>
      </w:r>
    </w:p>
    <w:p w14:paraId="0870C9AA" w14:textId="77777777" w:rsidR="00627C90" w:rsidRDefault="00627C90" w:rsidP="00627C90">
      <w:pPr>
        <w:pStyle w:val="Sadraj6pt"/>
        <w:rPr>
          <w:shd w:val="clear" w:color="auto" w:fill="FFFFFF"/>
        </w:rPr>
      </w:pPr>
      <w:r w:rsidRPr="0080236F">
        <w:rPr>
          <w:shd w:val="clear" w:color="auto" w:fill="FFFFFF"/>
        </w:rPr>
        <w:t xml:space="preserve">Igra </w:t>
      </w:r>
      <w:r w:rsidRPr="0080236F">
        <w:rPr>
          <w:b/>
          <w:shd w:val="clear" w:color="auto" w:fill="FFFFFF"/>
        </w:rPr>
        <w:t>Zmije i ljestve</w:t>
      </w:r>
      <w:r w:rsidRPr="0080236F">
        <w:t xml:space="preserve"> je klasična igrica koja se inače igra na ploči. Cilj igre je stići od polja s brojem 1 do polja s brojem 36 (ploča 6x6) ili 64 (ploča 8x8). </w:t>
      </w:r>
      <w:r w:rsidRPr="0080236F">
        <w:rPr>
          <w:shd w:val="clear" w:color="auto" w:fill="FFFFFF"/>
        </w:rPr>
        <w:t xml:space="preserve">Igrač napreduje kroz polja u </w:t>
      </w:r>
      <w:r>
        <w:rPr>
          <w:shd w:val="clear" w:color="auto" w:fill="FFFFFF"/>
        </w:rPr>
        <w:t>skladu s brojem koji se okrene n</w:t>
      </w:r>
      <w:r w:rsidRPr="0080236F">
        <w:rPr>
          <w:shd w:val="clear" w:color="auto" w:fill="FFFFFF"/>
        </w:rPr>
        <w:t xml:space="preserve">a kocki smještenoj desno od ploče za igranje. </w:t>
      </w:r>
    </w:p>
    <w:p w14:paraId="69F533A8" w14:textId="77777777" w:rsidR="00627C90" w:rsidRDefault="00627C90" w:rsidP="00627C90">
      <w:pPr>
        <w:pStyle w:val="Sadraj6pt"/>
      </w:pPr>
      <w:r w:rsidRPr="0080236F">
        <w:t xml:space="preserve">Ako točno odgovori na pitanje igrač se pomiče za onoliko mjesta koliko je prikazano na kocki. Ako stane na polje gdje je početak ljestava, automatski se penje na polje na kojem se nalazi vrh ljestava. Ako se </w:t>
      </w:r>
      <w:r>
        <w:t xml:space="preserve">prilikom netočnog odgovora </w:t>
      </w:r>
      <w:r w:rsidRPr="0080236F">
        <w:t>nađe na polju na kojem se nalazi vrh repa zmije s crvenom mrljom, automatski se spušta na polje na kojem se nalazi glava zmije.</w:t>
      </w:r>
    </w:p>
    <w:p w14:paraId="7ECB9702" w14:textId="638E53C6" w:rsidR="00627C90" w:rsidRDefault="00181A8E" w:rsidP="00627C90">
      <w:pPr>
        <w:pStyle w:val="Slike"/>
      </w:pPr>
      <w:r>
        <w:rPr>
          <w:lang w:eastAsia="hr-HR"/>
        </w:rPr>
        <w:lastRenderedPageBreak/>
        <w:drawing>
          <wp:inline distT="0" distB="0" distL="0" distR="0" wp14:anchorId="6630CE42" wp14:editId="5D812FE6">
            <wp:extent cx="4631987" cy="3166110"/>
            <wp:effectExtent l="19050" t="19050" r="16510" b="15240"/>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zmije i ljestve.PNG"/>
                    <pic:cNvPicPr/>
                  </pic:nvPicPr>
                  <pic:blipFill>
                    <a:blip r:embed="rId98">
                      <a:extLst>
                        <a:ext uri="{28A0092B-C50C-407E-A947-70E740481C1C}">
                          <a14:useLocalDpi xmlns:a14="http://schemas.microsoft.com/office/drawing/2010/main" val="0"/>
                        </a:ext>
                      </a:extLst>
                    </a:blip>
                    <a:stretch>
                      <a:fillRect/>
                    </a:stretch>
                  </pic:blipFill>
                  <pic:spPr>
                    <a:xfrm>
                      <a:off x="0" y="0"/>
                      <a:ext cx="4637517" cy="3169890"/>
                    </a:xfrm>
                    <a:prstGeom prst="rect">
                      <a:avLst/>
                    </a:prstGeom>
                    <a:ln>
                      <a:solidFill>
                        <a:schemeClr val="bg2">
                          <a:lumMod val="90000"/>
                        </a:schemeClr>
                      </a:solidFill>
                    </a:ln>
                  </pic:spPr>
                </pic:pic>
              </a:graphicData>
            </a:graphic>
          </wp:inline>
        </w:drawing>
      </w:r>
    </w:p>
    <w:p w14:paraId="636D25E7" w14:textId="5F9AF7CE" w:rsidR="00627C90" w:rsidRDefault="00627C90" w:rsidP="00627C90">
      <w:pPr>
        <w:pStyle w:val="Opisslike1"/>
      </w:pPr>
      <w:r>
        <w:t xml:space="preserve">Slika </w:t>
      </w:r>
      <w:fldSimple w:instr=" SEQ Slika \* ARABIC ">
        <w:r w:rsidR="00B67887">
          <w:rPr>
            <w:noProof/>
          </w:rPr>
          <w:t>59</w:t>
        </w:r>
      </w:fldSimple>
      <w:r>
        <w:t>. Zmije i ljestve</w:t>
      </w:r>
    </w:p>
    <w:p w14:paraId="6D540A9F" w14:textId="77777777" w:rsidR="00CC1F92" w:rsidRDefault="00CC1F92" w:rsidP="00CC1F92">
      <w:pPr>
        <w:pStyle w:val="Obiannaslov"/>
      </w:pPr>
      <w:r>
        <w:t>Sudoku</w:t>
      </w:r>
    </w:p>
    <w:p w14:paraId="4C2871B1" w14:textId="77777777" w:rsidR="00CC1F92" w:rsidRDefault="00CC1F92" w:rsidP="00CC1F92">
      <w:pPr>
        <w:pStyle w:val="Sadraj6pt"/>
      </w:pPr>
      <w:r w:rsidRPr="002A4861">
        <w:rPr>
          <w:b/>
        </w:rPr>
        <w:t>Sudoku</w:t>
      </w:r>
      <w:r w:rsidRPr="002A4861">
        <w:t xml:space="preserve"> je igra koja se sastoji od devet kvadrata u kojima se nalaze brojevi od 1 do 9. </w:t>
      </w:r>
      <w:r>
        <w:t>Prema pravilima igre, jedan broj smije se pojaviti samo jednom u</w:t>
      </w:r>
      <w:r w:rsidRPr="002A4861">
        <w:t xml:space="preserve"> svakom kvadratu, retku i stupcu</w:t>
      </w:r>
      <w:r>
        <w:t>, odnosno 9 puta u cjelokupnom velikom kvadratu.</w:t>
      </w:r>
      <w:r w:rsidRPr="002A4861">
        <w:t xml:space="preserve"> </w:t>
      </w:r>
    </w:p>
    <w:p w14:paraId="469E7DEC" w14:textId="77777777" w:rsidR="00CC1F92" w:rsidRDefault="00CC1F92" w:rsidP="00CC1F92">
      <w:pPr>
        <w:pStyle w:val="Sadraj6pt"/>
      </w:pPr>
      <w:r w:rsidRPr="008064B7">
        <w:rPr>
          <w:b/>
          <w:shd w:val="clear" w:color="auto" w:fill="FFFFFF"/>
        </w:rPr>
        <w:t>Sudoku</w:t>
      </w:r>
      <w:r w:rsidRPr="002A4861">
        <w:rPr>
          <w:shd w:val="clear" w:color="auto" w:fill="FFFFFF"/>
        </w:rPr>
        <w:t xml:space="preserve"> ima nekoliko </w:t>
      </w:r>
      <w:r>
        <w:rPr>
          <w:shd w:val="clear" w:color="auto" w:fill="FFFFFF"/>
        </w:rPr>
        <w:t>prikazanih</w:t>
      </w:r>
      <w:r w:rsidRPr="002A4861">
        <w:rPr>
          <w:shd w:val="clear" w:color="auto" w:fill="FFFFFF"/>
        </w:rPr>
        <w:t xml:space="preserve"> brojeva dok su ostala polja </w:t>
      </w:r>
      <w:r>
        <w:rPr>
          <w:shd w:val="clear" w:color="auto" w:fill="FFFFFF"/>
        </w:rPr>
        <w:t>sakrivena</w:t>
      </w:r>
      <w:r w:rsidRPr="002A4861">
        <w:rPr>
          <w:shd w:val="clear" w:color="auto" w:fill="FFFFFF"/>
        </w:rPr>
        <w:t xml:space="preserve">. Kao pomoć nude se </w:t>
      </w:r>
      <w:r>
        <w:rPr>
          <w:shd w:val="clear" w:color="auto" w:fill="FFFFFF"/>
        </w:rPr>
        <w:t>označena</w:t>
      </w:r>
      <w:r w:rsidRPr="002A4861">
        <w:rPr>
          <w:shd w:val="clear" w:color="auto" w:fill="FFFFFF"/>
        </w:rPr>
        <w:t xml:space="preserve"> polja, koja su vezana uz pitanja. </w:t>
      </w:r>
      <w:r w:rsidRPr="002A4861">
        <w:t xml:space="preserve">Za svaki ispravan odgovor sustav prikaže po jedan broj. </w:t>
      </w:r>
      <w:r>
        <w:t>N</w:t>
      </w:r>
      <w:r>
        <w:rPr>
          <w:shd w:val="clear" w:color="auto" w:fill="FFFFFF"/>
        </w:rPr>
        <w:t xml:space="preserve">a taj način studentu se olakšava rješavanje igre </w:t>
      </w:r>
      <w:r w:rsidRPr="008064B7">
        <w:rPr>
          <w:b/>
          <w:shd w:val="clear" w:color="auto" w:fill="FFFFFF"/>
        </w:rPr>
        <w:t>Sudoku</w:t>
      </w:r>
      <w:r>
        <w:rPr>
          <w:shd w:val="clear" w:color="auto" w:fill="FFFFFF"/>
        </w:rPr>
        <w:t xml:space="preserve">. </w:t>
      </w:r>
      <w:r w:rsidRPr="002A4861">
        <w:t>Igra je uspješno završena nakon što se ocijene svi odgovori.</w:t>
      </w:r>
    </w:p>
    <w:p w14:paraId="4951B2C8" w14:textId="32B6E83F" w:rsidR="00CC1F92" w:rsidRDefault="0092770B" w:rsidP="00CC1F92">
      <w:pPr>
        <w:pStyle w:val="Slike"/>
      </w:pPr>
      <w:r>
        <w:rPr>
          <w:lang w:eastAsia="hr-HR"/>
        </w:rPr>
        <w:drawing>
          <wp:inline distT="0" distB="0" distL="0" distR="0" wp14:anchorId="2DF886E3" wp14:editId="5693D9C3">
            <wp:extent cx="5784722" cy="3060700"/>
            <wp:effectExtent l="19050" t="19050" r="26035" b="25400"/>
            <wp:docPr id="230" name="Slik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udoku.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95603" cy="3066457"/>
                    </a:xfrm>
                    <a:prstGeom prst="rect">
                      <a:avLst/>
                    </a:prstGeom>
                    <a:ln>
                      <a:solidFill>
                        <a:schemeClr val="bg2">
                          <a:lumMod val="90000"/>
                        </a:schemeClr>
                      </a:solidFill>
                    </a:ln>
                  </pic:spPr>
                </pic:pic>
              </a:graphicData>
            </a:graphic>
          </wp:inline>
        </w:drawing>
      </w:r>
    </w:p>
    <w:p w14:paraId="5E4479A5" w14:textId="11F92D43" w:rsidR="00CC1F92" w:rsidRDefault="00167168" w:rsidP="00167168">
      <w:pPr>
        <w:pStyle w:val="Opisslike1"/>
      </w:pPr>
      <w:r>
        <w:t xml:space="preserve">Slika </w:t>
      </w:r>
      <w:fldSimple w:instr=" SEQ Slika \* ARABIC ">
        <w:r w:rsidR="00B67887">
          <w:rPr>
            <w:noProof/>
          </w:rPr>
          <w:t>60</w:t>
        </w:r>
      </w:fldSimple>
      <w:r>
        <w:t xml:space="preserve">. </w:t>
      </w:r>
      <w:r w:rsidR="00CC1F92">
        <w:t>Sudoku</w:t>
      </w:r>
    </w:p>
    <w:p w14:paraId="03FBAABA" w14:textId="77777777" w:rsidR="00996DCE" w:rsidRDefault="00996DCE" w:rsidP="00996DCE">
      <w:pPr>
        <w:pStyle w:val="Obiannaslov"/>
      </w:pPr>
      <w:r>
        <w:lastRenderedPageBreak/>
        <w:t>Kripteks</w:t>
      </w:r>
    </w:p>
    <w:p w14:paraId="68D157BE" w14:textId="77777777" w:rsidR="00996DCE" w:rsidRDefault="00996DCE" w:rsidP="00996DCE">
      <w:pPr>
        <w:pStyle w:val="Sadraj6pt"/>
      </w:pPr>
      <w:r w:rsidRPr="003B1DAA">
        <w:rPr>
          <w:b/>
        </w:rPr>
        <w:t>Kripteks</w:t>
      </w:r>
      <w:r>
        <w:t xml:space="preserve"> je igra vrlo slična igri Križaljka, s tom razlikom da su polja u tablici popunjena nasumično odabranim slovima čiji redoslijed skriva ispravan odgovor. Odgovori su smješteni vodoravno i okomito.</w:t>
      </w:r>
    </w:p>
    <w:p w14:paraId="421FFA60" w14:textId="77777777" w:rsidR="00996DCE" w:rsidRDefault="00996DCE" w:rsidP="00996DCE">
      <w:pPr>
        <w:pStyle w:val="Sadraj6pt"/>
        <w:rPr>
          <w:shd w:val="clear" w:color="auto" w:fill="FFFFFF"/>
        </w:rPr>
      </w:pPr>
      <w:r w:rsidRPr="00302C81">
        <w:rPr>
          <w:shd w:val="clear" w:color="auto" w:fill="FFFFFF"/>
        </w:rPr>
        <w:t>Pita</w:t>
      </w:r>
      <w:r>
        <w:rPr>
          <w:shd w:val="clear" w:color="auto" w:fill="FFFFFF"/>
        </w:rPr>
        <w:t>nja koja se odnose na polja u tablici prikazana su ispod tablice i n</w:t>
      </w:r>
      <w:r w:rsidRPr="00302C81">
        <w:rPr>
          <w:shd w:val="clear" w:color="auto" w:fill="FFFFFF"/>
        </w:rPr>
        <w:t xml:space="preserve">akon što </w:t>
      </w:r>
      <w:r>
        <w:rPr>
          <w:shd w:val="clear" w:color="auto" w:fill="FFFFFF"/>
        </w:rPr>
        <w:t xml:space="preserve">student </w:t>
      </w:r>
      <w:r w:rsidRPr="00302C81">
        <w:rPr>
          <w:shd w:val="clear" w:color="auto" w:fill="FFFFFF"/>
        </w:rPr>
        <w:t xml:space="preserve">odabere </w:t>
      </w:r>
      <w:r>
        <w:rPr>
          <w:shd w:val="clear" w:color="auto" w:fill="FFFFFF"/>
        </w:rPr>
        <w:t xml:space="preserve">dugme </w:t>
      </w:r>
      <w:r w:rsidRPr="00302C81">
        <w:rPr>
          <w:b/>
          <w:iCs/>
          <w:shd w:val="clear" w:color="auto" w:fill="FFFFFF"/>
        </w:rPr>
        <w:t>Odgovor</w:t>
      </w:r>
      <w:r>
        <w:rPr>
          <w:rStyle w:val="apple-converted-space"/>
          <w:rFonts w:cs="Arial"/>
          <w:color w:val="000000"/>
          <w:shd w:val="clear" w:color="auto" w:fill="FFFFFF"/>
        </w:rPr>
        <w:t xml:space="preserve"> smješteno desno od pitanja, </w:t>
      </w:r>
      <w:r>
        <w:rPr>
          <w:shd w:val="clear" w:color="auto" w:fill="FFFFFF"/>
        </w:rPr>
        <w:t>potrebno je upisati odgovor</w:t>
      </w:r>
      <w:r w:rsidRPr="00302C81">
        <w:rPr>
          <w:shd w:val="clear" w:color="auto" w:fill="FFFFFF"/>
        </w:rPr>
        <w:t xml:space="preserve"> u za to predviđeni </w:t>
      </w:r>
      <w:r>
        <w:rPr>
          <w:shd w:val="clear" w:color="auto" w:fill="FFFFFF"/>
        </w:rPr>
        <w:t>okvir</w:t>
      </w:r>
      <w:r w:rsidRPr="00302C81">
        <w:rPr>
          <w:shd w:val="clear" w:color="auto" w:fill="FFFFFF"/>
        </w:rPr>
        <w:t xml:space="preserve">. U </w:t>
      </w:r>
      <w:r>
        <w:rPr>
          <w:shd w:val="clear" w:color="auto" w:fill="FFFFFF"/>
        </w:rPr>
        <w:t xml:space="preserve">tablici </w:t>
      </w:r>
      <w:r w:rsidRPr="00302C81">
        <w:rPr>
          <w:shd w:val="clear" w:color="auto" w:fill="FFFFFF"/>
        </w:rPr>
        <w:t>sa slovima sustav će točan odgovor označiti crvenim slovima. Ako je odgovor točan sustav to pitanje više ne</w:t>
      </w:r>
      <w:r>
        <w:rPr>
          <w:shd w:val="clear" w:color="auto" w:fill="FFFFFF"/>
        </w:rPr>
        <w:t>će prikazivati</w:t>
      </w:r>
      <w:r w:rsidRPr="00302C81">
        <w:rPr>
          <w:shd w:val="clear" w:color="auto" w:fill="FFFFFF"/>
        </w:rPr>
        <w:t>.</w:t>
      </w:r>
    </w:p>
    <w:p w14:paraId="5FD5135C" w14:textId="13CBC316" w:rsidR="00996DCE" w:rsidRDefault="00F45FAF" w:rsidP="00996DCE">
      <w:pPr>
        <w:pStyle w:val="Slike"/>
      </w:pPr>
      <w:r>
        <w:rPr>
          <w:lang w:eastAsia="hr-HR"/>
        </w:rPr>
        <w:drawing>
          <wp:inline distT="0" distB="0" distL="0" distR="0" wp14:anchorId="0B07EB00" wp14:editId="49CF27D4">
            <wp:extent cx="5436000" cy="3556286"/>
            <wp:effectExtent l="19050" t="19050" r="12700" b="2540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36000" cy="3556286"/>
                    </a:xfrm>
                    <a:prstGeom prst="rect">
                      <a:avLst/>
                    </a:prstGeom>
                    <a:ln>
                      <a:solidFill>
                        <a:schemeClr val="bg2">
                          <a:lumMod val="90000"/>
                        </a:schemeClr>
                      </a:solidFill>
                    </a:ln>
                  </pic:spPr>
                </pic:pic>
              </a:graphicData>
            </a:graphic>
          </wp:inline>
        </w:drawing>
      </w:r>
    </w:p>
    <w:p w14:paraId="0C548C23" w14:textId="423F020E" w:rsidR="00996DCE" w:rsidRPr="00F45FAF" w:rsidRDefault="00E93DF4" w:rsidP="00E93DF4">
      <w:pPr>
        <w:pStyle w:val="Opisslike1"/>
      </w:pPr>
      <w:r w:rsidRPr="00F45FAF">
        <w:t xml:space="preserve">Slika </w:t>
      </w:r>
      <w:fldSimple w:instr=" SEQ Slika \* ARABIC ">
        <w:r w:rsidR="00B67887">
          <w:rPr>
            <w:noProof/>
          </w:rPr>
          <w:t>61</w:t>
        </w:r>
      </w:fldSimple>
      <w:r w:rsidRPr="00F45FAF">
        <w:t xml:space="preserve">. </w:t>
      </w:r>
      <w:r w:rsidR="00996DCE" w:rsidRPr="00F45FAF">
        <w:t>Kripteks</w:t>
      </w:r>
    </w:p>
    <w:p w14:paraId="2290DAC8" w14:textId="77777777" w:rsidR="00996DCE" w:rsidRDefault="00996DCE" w:rsidP="00996DCE">
      <w:pPr>
        <w:pStyle w:val="Obiannaslov"/>
      </w:pPr>
      <w:r>
        <w:t>Milijunaš</w:t>
      </w:r>
    </w:p>
    <w:p w14:paraId="2A25E9BF" w14:textId="77777777" w:rsidR="00DD3AFE" w:rsidRDefault="00DD3AFE" w:rsidP="00DD3AFE">
      <w:pPr>
        <w:pStyle w:val="Sadraj6pt"/>
      </w:pPr>
      <w:r w:rsidRPr="001E6D8C">
        <w:t xml:space="preserve">Igra </w:t>
      </w:r>
      <w:r w:rsidRPr="001E6D8C">
        <w:rPr>
          <w:b/>
        </w:rPr>
        <w:t>Milijunaš</w:t>
      </w:r>
      <w:r w:rsidRPr="001E6D8C">
        <w:t xml:space="preserve"> funkcionira kao i nje</w:t>
      </w:r>
      <w:r>
        <w:t>zi</w:t>
      </w:r>
      <w:r w:rsidRPr="001E6D8C">
        <w:t>na televizijska inačica. Student mora točno odgovoriti na postavljeno pitanje kako bi napredovao u igri i dobio priliku odgovarati na sljedeće pitanje. Točnim odgovorom osvaja određeni iznos, dok netočan odgovor znači prekid igre.</w:t>
      </w:r>
      <w:r>
        <w:t xml:space="preserve"> Korisnik</w:t>
      </w:r>
      <w:r w:rsidRPr="00166CF7">
        <w:t>u su prilikom odgovaranja na raspolaganju tri vrste pomoći („50-50“, „Pitaj publiku“ i „Pitaj prijatelja“).</w:t>
      </w:r>
    </w:p>
    <w:p w14:paraId="0B851BFB" w14:textId="77777777" w:rsidR="00996DCE" w:rsidRDefault="00DD3AFE" w:rsidP="00DD3AFE">
      <w:pPr>
        <w:pStyle w:val="Slike"/>
      </w:pPr>
      <w:r w:rsidRPr="00DD3AFE">
        <w:rPr>
          <w:lang w:eastAsia="hr-HR"/>
        </w:rPr>
        <w:lastRenderedPageBreak/>
        <w:drawing>
          <wp:inline distT="0" distB="0" distL="0" distR="0" wp14:anchorId="0DF8A8F3" wp14:editId="177631E5">
            <wp:extent cx="5256000" cy="3447224"/>
            <wp:effectExtent l="19050" t="19050" r="20955" b="203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56000" cy="3447224"/>
                    </a:xfrm>
                    <a:prstGeom prst="rect">
                      <a:avLst/>
                    </a:prstGeom>
                    <a:ln>
                      <a:solidFill>
                        <a:schemeClr val="bg2">
                          <a:lumMod val="90000"/>
                        </a:schemeClr>
                      </a:solidFill>
                    </a:ln>
                  </pic:spPr>
                </pic:pic>
              </a:graphicData>
            </a:graphic>
          </wp:inline>
        </w:drawing>
      </w:r>
    </w:p>
    <w:p w14:paraId="0C8F2CA0" w14:textId="4BFFD873" w:rsidR="00996DCE" w:rsidRDefault="00DD3AFE" w:rsidP="00DD3AFE">
      <w:pPr>
        <w:pStyle w:val="Opisslike1"/>
      </w:pPr>
      <w:r>
        <w:t xml:space="preserve">Slika </w:t>
      </w:r>
      <w:fldSimple w:instr=" SEQ Slika \* ARABIC ">
        <w:r w:rsidR="00B67887">
          <w:rPr>
            <w:noProof/>
          </w:rPr>
          <w:t>62</w:t>
        </w:r>
      </w:fldSimple>
      <w:r>
        <w:t xml:space="preserve">. </w:t>
      </w:r>
      <w:r w:rsidR="00996DCE">
        <w:t>Milijunaš</w:t>
      </w:r>
    </w:p>
    <w:p w14:paraId="6BAFB1B1" w14:textId="77777777" w:rsidR="00996DCE" w:rsidRDefault="00996DCE" w:rsidP="00996DCE">
      <w:pPr>
        <w:pStyle w:val="Obiannaslov"/>
      </w:pPr>
      <w:r>
        <w:t>Knjiga s pitanjima</w:t>
      </w:r>
    </w:p>
    <w:p w14:paraId="4E40BCA6" w14:textId="77777777" w:rsidR="00996DCE" w:rsidRDefault="00996DCE" w:rsidP="00784184">
      <w:pPr>
        <w:pStyle w:val="Sadraj6pt"/>
      </w:pPr>
      <w:r w:rsidRPr="00F95C27">
        <w:t>Za svaki ispravan odgovor ot</w:t>
      </w:r>
      <w:r>
        <w:t>ključava se sljedeće poglavlje k</w:t>
      </w:r>
      <w:r w:rsidRPr="00F95C27">
        <w:t>njige. Studentu s</w:t>
      </w:r>
      <w:r>
        <w:t>e prikazuje odabrano poglavlje k</w:t>
      </w:r>
      <w:r w:rsidRPr="00F95C27">
        <w:t>njige i pitanje na koje treba odgovoriti. Tek nakon ispravnog odgovora student može vidjeti sadržaj sljedećeg poglavlja.</w:t>
      </w:r>
    </w:p>
    <w:p w14:paraId="24921522" w14:textId="281C6CF2" w:rsidR="00996DCE" w:rsidRDefault="00D21AE0" w:rsidP="00996DCE">
      <w:pPr>
        <w:pStyle w:val="Slike"/>
      </w:pPr>
      <w:r>
        <w:rPr>
          <w:lang w:eastAsia="hr-HR"/>
        </w:rPr>
        <w:drawing>
          <wp:inline distT="0" distB="0" distL="0" distR="0" wp14:anchorId="658C44D9" wp14:editId="3D886456">
            <wp:extent cx="5760720" cy="2424430"/>
            <wp:effectExtent l="19050" t="19050" r="11430" b="1397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720" cy="2424430"/>
                    </a:xfrm>
                    <a:prstGeom prst="rect">
                      <a:avLst/>
                    </a:prstGeom>
                    <a:ln>
                      <a:solidFill>
                        <a:schemeClr val="bg2">
                          <a:lumMod val="90000"/>
                        </a:schemeClr>
                      </a:solidFill>
                    </a:ln>
                  </pic:spPr>
                </pic:pic>
              </a:graphicData>
            </a:graphic>
          </wp:inline>
        </w:drawing>
      </w:r>
    </w:p>
    <w:p w14:paraId="13417140" w14:textId="748DF561" w:rsidR="00996DCE" w:rsidRPr="00D21AE0" w:rsidRDefault="00784184" w:rsidP="00784184">
      <w:pPr>
        <w:pStyle w:val="Opisslike1"/>
      </w:pPr>
      <w:r w:rsidRPr="00D21AE0">
        <w:t xml:space="preserve">Slika </w:t>
      </w:r>
      <w:fldSimple w:instr=" SEQ Slika \* ARABIC ">
        <w:r w:rsidR="00B67887">
          <w:rPr>
            <w:noProof/>
          </w:rPr>
          <w:t>63</w:t>
        </w:r>
      </w:fldSimple>
      <w:r w:rsidRPr="00D21AE0">
        <w:t xml:space="preserve">. </w:t>
      </w:r>
      <w:r w:rsidR="00996DCE" w:rsidRPr="00D21AE0">
        <w:t>Knjiga s pitanjima</w:t>
      </w:r>
    </w:p>
    <w:p w14:paraId="50A26B0E" w14:textId="77777777" w:rsidR="00996DCE" w:rsidRDefault="00996DCE" w:rsidP="00996DCE">
      <w:pPr>
        <w:pStyle w:val="Obiannaslov"/>
      </w:pPr>
      <w:r>
        <w:t>Skrivena slika</w:t>
      </w:r>
    </w:p>
    <w:p w14:paraId="01F1EAE1" w14:textId="77777777" w:rsidR="002337D5" w:rsidRPr="00333F3B" w:rsidRDefault="002337D5" w:rsidP="002337D5">
      <w:pPr>
        <w:pStyle w:val="Sadraj6pt"/>
      </w:pPr>
      <w:r w:rsidRPr="00333F3B">
        <w:t xml:space="preserve">U igri </w:t>
      </w:r>
      <w:r w:rsidRPr="00333F3B">
        <w:rPr>
          <w:b/>
        </w:rPr>
        <w:t>Skrivena slika</w:t>
      </w:r>
      <w:r w:rsidRPr="00333F3B">
        <w:t xml:space="preserve"> student pomoću točnih odgovora na glavno ili pomoćna pitanja otkriva skrivenu sliku. Ako student odgovori točno na glavno pitanje sva polja se otkriju i igra je uspješno završena. Za svaki odgovor na pomoćno pitanje otvara se po jedno polje slike.</w:t>
      </w:r>
    </w:p>
    <w:p w14:paraId="38CC77B4" w14:textId="45CA9AC1" w:rsidR="00996DCE" w:rsidRDefault="00A9325F" w:rsidP="002337D5">
      <w:pPr>
        <w:pStyle w:val="Slike"/>
      </w:pPr>
      <w:r>
        <w:rPr>
          <w:lang w:eastAsia="hr-HR"/>
        </w:rPr>
        <w:lastRenderedPageBreak/>
        <w:drawing>
          <wp:inline distT="0" distB="0" distL="0" distR="0" wp14:anchorId="089FA6DF" wp14:editId="7722AA93">
            <wp:extent cx="5285714" cy="4619048"/>
            <wp:effectExtent l="19050" t="19050" r="10795" b="1016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85714" cy="4619048"/>
                    </a:xfrm>
                    <a:prstGeom prst="rect">
                      <a:avLst/>
                    </a:prstGeom>
                    <a:ln>
                      <a:solidFill>
                        <a:schemeClr val="bg2">
                          <a:lumMod val="90000"/>
                        </a:schemeClr>
                      </a:solidFill>
                    </a:ln>
                  </pic:spPr>
                </pic:pic>
              </a:graphicData>
            </a:graphic>
          </wp:inline>
        </w:drawing>
      </w:r>
    </w:p>
    <w:p w14:paraId="1719168D" w14:textId="7754A7EB" w:rsidR="003B3DBB" w:rsidRDefault="002337D5" w:rsidP="002337D5">
      <w:pPr>
        <w:pStyle w:val="Opisslike1"/>
      </w:pPr>
      <w:r w:rsidRPr="00A9325F">
        <w:t xml:space="preserve">Slika </w:t>
      </w:r>
      <w:fldSimple w:instr=" SEQ Slika \* ARABIC ">
        <w:r w:rsidR="00B67887">
          <w:rPr>
            <w:noProof/>
          </w:rPr>
          <w:t>64</w:t>
        </w:r>
      </w:fldSimple>
      <w:r w:rsidRPr="00A9325F">
        <w:t xml:space="preserve">. </w:t>
      </w:r>
      <w:r w:rsidR="00996DCE" w:rsidRPr="00A9325F">
        <w:t>Skrivena slika</w:t>
      </w:r>
    </w:p>
    <w:p w14:paraId="45C5F02F" w14:textId="77777777" w:rsidR="003B3DBB" w:rsidRDefault="003B3DBB">
      <w:pPr>
        <w:rPr>
          <w:rFonts w:ascii="Arial" w:hAnsi="Arial"/>
          <w:sz w:val="20"/>
        </w:rPr>
      </w:pPr>
      <w:r>
        <w:br w:type="page"/>
      </w:r>
    </w:p>
    <w:p w14:paraId="1101AA5D" w14:textId="77777777" w:rsidR="006339F9" w:rsidRDefault="006339F9" w:rsidP="006339F9">
      <w:pPr>
        <w:pStyle w:val="Razina3"/>
      </w:pPr>
      <w:r>
        <w:lastRenderedPageBreak/>
        <w:t>Prisutnost</w:t>
      </w:r>
    </w:p>
    <w:p w14:paraId="07F15DB2" w14:textId="77777777" w:rsidR="006339F9" w:rsidRPr="00F95C27" w:rsidRDefault="006339F9" w:rsidP="006339F9">
      <w:pPr>
        <w:pStyle w:val="Sadraj6pt"/>
      </w:pPr>
      <w:r w:rsidRPr="00F95C27">
        <w:t xml:space="preserve">Prisutnost je aktivnost u kojoj nastavnik vodi evidenciju </w:t>
      </w:r>
      <w:r>
        <w:t xml:space="preserve">o </w:t>
      </w:r>
      <w:r w:rsidRPr="00F95C27">
        <w:t>prisutnosti studenata na nastavi. U ovoj aktivnosti svaki student vidi bilješke i koment</w:t>
      </w:r>
      <w:r>
        <w:t>are nastavnika na održane termine</w:t>
      </w:r>
      <w:r w:rsidRPr="00F95C27">
        <w:t xml:space="preserve"> tijekom </w:t>
      </w:r>
      <w:r w:rsidR="00BE671C">
        <w:t>e-</w:t>
      </w:r>
      <w:r w:rsidRPr="00F95C27">
        <w:t>kolegija. Studentu je u</w:t>
      </w:r>
      <w:r>
        <w:t xml:space="preserve">kratko prikazano koliko je termina održano, </w:t>
      </w:r>
      <w:r w:rsidRPr="00F95C27">
        <w:t xml:space="preserve">postotak i bodovi </w:t>
      </w:r>
      <w:r>
        <w:t>koje je ostvario za prisutnost</w:t>
      </w:r>
      <w:r w:rsidRPr="00F95C27">
        <w:t xml:space="preserve"> na nastavi te tablica s e</w:t>
      </w:r>
      <w:r>
        <w:t>videncijom koju vodi nastavnik.</w:t>
      </w:r>
    </w:p>
    <w:p w14:paraId="51A43A13" w14:textId="77777777" w:rsidR="006339F9" w:rsidRPr="00F95C27" w:rsidRDefault="006339F9" w:rsidP="006339F9">
      <w:pPr>
        <w:pStyle w:val="Sadraj6pt"/>
      </w:pPr>
      <w:r w:rsidRPr="00F95C27">
        <w:t xml:space="preserve">U tablici s evidencijom studentovih </w:t>
      </w:r>
      <w:r>
        <w:t>dolazaka na nastavu je vidljiv:</w:t>
      </w:r>
    </w:p>
    <w:p w14:paraId="2454BE86" w14:textId="77777777" w:rsidR="006339F9" w:rsidRPr="006339F9" w:rsidRDefault="006339F9" w:rsidP="003402DB">
      <w:pPr>
        <w:pStyle w:val="Sadraj0pt"/>
        <w:numPr>
          <w:ilvl w:val="0"/>
          <w:numId w:val="22"/>
        </w:numPr>
      </w:pPr>
      <w:r w:rsidRPr="006339F9">
        <w:rPr>
          <w:b/>
        </w:rPr>
        <w:t>Datum</w:t>
      </w:r>
      <w:r w:rsidRPr="006339F9">
        <w:t xml:space="preserve"> – dan održavanja termina</w:t>
      </w:r>
    </w:p>
    <w:p w14:paraId="621DE96D" w14:textId="77777777" w:rsidR="006339F9" w:rsidRPr="006339F9" w:rsidRDefault="006339F9" w:rsidP="003402DB">
      <w:pPr>
        <w:pStyle w:val="Sadraj0pt"/>
        <w:numPr>
          <w:ilvl w:val="0"/>
          <w:numId w:val="22"/>
        </w:numPr>
      </w:pPr>
      <w:r w:rsidRPr="006339F9">
        <w:rPr>
          <w:b/>
        </w:rPr>
        <w:t>Vrijeme</w:t>
      </w:r>
      <w:r w:rsidRPr="006339F9">
        <w:t xml:space="preserve"> – vrijeme početka termina</w:t>
      </w:r>
    </w:p>
    <w:p w14:paraId="3090F721" w14:textId="77777777" w:rsidR="006339F9" w:rsidRPr="006339F9" w:rsidRDefault="006339F9" w:rsidP="003402DB">
      <w:pPr>
        <w:pStyle w:val="Sadraj0pt"/>
        <w:numPr>
          <w:ilvl w:val="0"/>
          <w:numId w:val="22"/>
        </w:numPr>
      </w:pPr>
      <w:r w:rsidRPr="006339F9">
        <w:rPr>
          <w:b/>
        </w:rPr>
        <w:t>Opis</w:t>
      </w:r>
      <w:r w:rsidRPr="006339F9">
        <w:t xml:space="preserve"> – naziv termina, npr. tema predavanja</w:t>
      </w:r>
    </w:p>
    <w:p w14:paraId="4465827B" w14:textId="77777777" w:rsidR="006339F9" w:rsidRPr="006339F9" w:rsidRDefault="006339F9" w:rsidP="003402DB">
      <w:pPr>
        <w:pStyle w:val="Sadraj0pt"/>
        <w:numPr>
          <w:ilvl w:val="0"/>
          <w:numId w:val="22"/>
        </w:numPr>
      </w:pPr>
      <w:r w:rsidRPr="006339F9">
        <w:rPr>
          <w:b/>
        </w:rPr>
        <w:t>Stanje</w:t>
      </w:r>
      <w:r w:rsidRPr="006339F9">
        <w:t xml:space="preserve"> – ostvareni status dolaskom ili nedolaskom na nastavu</w:t>
      </w:r>
    </w:p>
    <w:p w14:paraId="054B8C31" w14:textId="77777777" w:rsidR="006339F9" w:rsidRDefault="006339F9" w:rsidP="003402DB">
      <w:pPr>
        <w:pStyle w:val="Sadraj6pt"/>
        <w:numPr>
          <w:ilvl w:val="0"/>
          <w:numId w:val="22"/>
        </w:numPr>
      </w:pPr>
      <w:r w:rsidRPr="00F95C27">
        <w:rPr>
          <w:b/>
        </w:rPr>
        <w:t>Napomene</w:t>
      </w:r>
      <w:r w:rsidRPr="00F95C27">
        <w:t xml:space="preserve"> – komentar nastavnika</w:t>
      </w:r>
    </w:p>
    <w:p w14:paraId="3E4DEFAB" w14:textId="4692D1DA" w:rsidR="006339F9" w:rsidRDefault="003400E3" w:rsidP="00F4180B">
      <w:pPr>
        <w:pStyle w:val="Slike"/>
      </w:pPr>
      <w:r>
        <w:rPr>
          <w:lang w:eastAsia="hr-HR"/>
        </w:rPr>
        <w:drawing>
          <wp:inline distT="0" distB="0" distL="0" distR="0" wp14:anchorId="09898046" wp14:editId="44C557B1">
            <wp:extent cx="5760720" cy="3611245"/>
            <wp:effectExtent l="19050" t="19050" r="1143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60720" cy="3611245"/>
                    </a:xfrm>
                    <a:prstGeom prst="rect">
                      <a:avLst/>
                    </a:prstGeom>
                    <a:ln>
                      <a:solidFill>
                        <a:schemeClr val="bg2">
                          <a:lumMod val="90000"/>
                        </a:schemeClr>
                      </a:solidFill>
                    </a:ln>
                  </pic:spPr>
                </pic:pic>
              </a:graphicData>
            </a:graphic>
          </wp:inline>
        </w:drawing>
      </w:r>
    </w:p>
    <w:p w14:paraId="4EF051FB" w14:textId="2A546298" w:rsidR="00F4180B" w:rsidRPr="00A30E46" w:rsidRDefault="00F4180B" w:rsidP="00F4180B">
      <w:pPr>
        <w:pStyle w:val="Opisslike1"/>
      </w:pPr>
      <w:r w:rsidRPr="00A30E46">
        <w:t xml:space="preserve">Slika </w:t>
      </w:r>
      <w:fldSimple w:instr=" SEQ Slika \* ARABIC ">
        <w:r w:rsidR="00B67887">
          <w:rPr>
            <w:noProof/>
          </w:rPr>
          <w:t>65</w:t>
        </w:r>
      </w:fldSimple>
      <w:r w:rsidRPr="00A30E46">
        <w:t>. Evidencija dolazaka na nastavu</w:t>
      </w:r>
    </w:p>
    <w:p w14:paraId="7485E25F" w14:textId="77777777" w:rsidR="00F4180B" w:rsidRDefault="00F4180B" w:rsidP="00F4180B">
      <w:pPr>
        <w:pStyle w:val="Razina3"/>
      </w:pPr>
      <w:r>
        <w:t>Planer</w:t>
      </w:r>
    </w:p>
    <w:p w14:paraId="4F4A4EB2" w14:textId="77777777" w:rsidR="00F4180B" w:rsidRPr="00F95C27" w:rsidRDefault="00F4180B" w:rsidP="00F4180B">
      <w:pPr>
        <w:pStyle w:val="Sadraj6pt"/>
      </w:pPr>
      <w:r w:rsidRPr="00F95C27">
        <w:t>Planer je aktivnost koja omogućava nastavniku organizaciju događaja sa studentima (npr. konzultacija, usmenih ispita). Na događaje u planeru student se može prijaviti sam ili ga prijavljuje nastavnik.</w:t>
      </w:r>
    </w:p>
    <w:p w14:paraId="70B9E9FD" w14:textId="77777777" w:rsidR="00F4180B" w:rsidRDefault="00F4180B" w:rsidP="00F4180B">
      <w:pPr>
        <w:pStyle w:val="Sadraj6pt"/>
      </w:pPr>
      <w:r w:rsidRPr="00F95C27">
        <w:t xml:space="preserve">Događaji iz planera vidljivi su u bloku </w:t>
      </w:r>
      <w:r w:rsidRPr="00F95C27">
        <w:rPr>
          <w:b/>
        </w:rPr>
        <w:t>Kalendar</w:t>
      </w:r>
      <w:r w:rsidRPr="00F95C27">
        <w:t>.</w:t>
      </w:r>
    </w:p>
    <w:p w14:paraId="27527B42" w14:textId="7E60A940" w:rsidR="00F4180B" w:rsidRDefault="0035657D" w:rsidP="00F4180B">
      <w:pPr>
        <w:pStyle w:val="Slike"/>
      </w:pPr>
      <w:r>
        <w:rPr>
          <w:lang w:eastAsia="hr-HR"/>
        </w:rPr>
        <w:lastRenderedPageBreak/>
        <w:drawing>
          <wp:inline distT="0" distB="0" distL="0" distR="0" wp14:anchorId="5D49EF7D" wp14:editId="373F9982">
            <wp:extent cx="5760720" cy="3375660"/>
            <wp:effectExtent l="19050" t="19050" r="11430" b="15240"/>
            <wp:docPr id="231"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laner.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60720" cy="3375660"/>
                    </a:xfrm>
                    <a:prstGeom prst="rect">
                      <a:avLst/>
                    </a:prstGeom>
                    <a:ln>
                      <a:solidFill>
                        <a:schemeClr val="bg2">
                          <a:lumMod val="90000"/>
                        </a:schemeClr>
                      </a:solidFill>
                    </a:ln>
                  </pic:spPr>
                </pic:pic>
              </a:graphicData>
            </a:graphic>
          </wp:inline>
        </w:drawing>
      </w:r>
    </w:p>
    <w:p w14:paraId="224F5FA1" w14:textId="5457E0DD" w:rsidR="00F4180B" w:rsidRDefault="00F4180B" w:rsidP="00F4180B">
      <w:pPr>
        <w:pStyle w:val="Opisslike1"/>
      </w:pPr>
      <w:r>
        <w:t xml:space="preserve">Slika </w:t>
      </w:r>
      <w:fldSimple w:instr=" SEQ Slika \* ARABIC ">
        <w:r w:rsidR="00B67887">
          <w:rPr>
            <w:noProof/>
          </w:rPr>
          <w:t>66</w:t>
        </w:r>
      </w:fldSimple>
      <w:r>
        <w:t>. Prijava studenta na događaj</w:t>
      </w:r>
    </w:p>
    <w:p w14:paraId="5A14765C" w14:textId="77777777" w:rsidR="00F4180B" w:rsidRPr="00F95C27" w:rsidRDefault="00F4180B" w:rsidP="00F4180B">
      <w:pPr>
        <w:pStyle w:val="Sadraj6pt"/>
      </w:pPr>
      <w:r w:rsidRPr="00F95C27">
        <w:t>Ovisno o postavkama planera koje nastavnik odabere postoje dvije vrste pl</w:t>
      </w:r>
      <w:r>
        <w:t>anera:</w:t>
      </w:r>
    </w:p>
    <w:p w14:paraId="5E0D7D37" w14:textId="77777777" w:rsidR="00F4180B" w:rsidRPr="00F4180B" w:rsidRDefault="00F4180B" w:rsidP="003402DB">
      <w:pPr>
        <w:pStyle w:val="Sadraj0pt"/>
        <w:numPr>
          <w:ilvl w:val="0"/>
          <w:numId w:val="23"/>
        </w:numPr>
      </w:pPr>
      <w:r w:rsidRPr="00F4180B">
        <w:rPr>
          <w:b/>
        </w:rPr>
        <w:t>Polaznici mogu odabrati jedan ili više događaja u ovom planeru</w:t>
      </w:r>
      <w:r w:rsidRPr="00F4180B">
        <w:t xml:space="preserve"> – polaznik ima pravo prijave na točno određeni broj događaja. Tek nakon što nastavnik obriše održane događaje na koje je polaznik bio prijavljen, polaznik će biti u mogućnosti prijaviti se na nove događaje.</w:t>
      </w:r>
    </w:p>
    <w:p w14:paraId="46897FFF" w14:textId="77777777" w:rsidR="00F4180B" w:rsidRPr="00B665C9" w:rsidRDefault="00F4180B" w:rsidP="003402DB">
      <w:pPr>
        <w:pStyle w:val="Sadraj6pt"/>
        <w:numPr>
          <w:ilvl w:val="0"/>
          <w:numId w:val="23"/>
        </w:numPr>
      </w:pPr>
      <w:r w:rsidRPr="00F4180B">
        <w:rPr>
          <w:b/>
        </w:rPr>
        <w:t>Polaznici mogu odabrati jedan ili više događaja odjednom</w:t>
      </w:r>
      <w:r w:rsidRPr="00B665C9">
        <w:t xml:space="preserve"> – polaznik ima pravo prijave na određeni broj događaja odjednom. Nakon što nastavnik pojedini događaj označi kao Održan, polaznik ima mogućnost prijave na nove događaje.</w:t>
      </w:r>
    </w:p>
    <w:p w14:paraId="24002B63" w14:textId="77777777" w:rsidR="00F4180B" w:rsidRPr="00F95C27" w:rsidRDefault="00F4180B" w:rsidP="00F4180B">
      <w:pPr>
        <w:pStyle w:val="Sadraj6pt"/>
      </w:pPr>
      <w:r w:rsidRPr="00F95C27">
        <w:t xml:space="preserve">Student u planeru vidi događaje na koje se može prijaviti te događaje kojima je prisustvovao (kada, kod kojeg nastavnika i komentar nastavnika). Na događaje u planeru može se prijaviti odabirom događaja u stupcu </w:t>
      </w:r>
      <w:r>
        <w:rPr>
          <w:b/>
        </w:rPr>
        <w:t>Odabir</w:t>
      </w:r>
      <w:r w:rsidRPr="00F95C27">
        <w:t xml:space="preserve"> te potvrdom svog izbora dugmetom </w:t>
      </w:r>
      <w:r w:rsidRPr="00005657">
        <w:rPr>
          <w:b/>
        </w:rPr>
        <w:t>Spremi odabir.</w:t>
      </w:r>
    </w:p>
    <w:p w14:paraId="358D2EF6" w14:textId="77777777" w:rsidR="00F4180B" w:rsidRDefault="00F4180B" w:rsidP="00F4180B">
      <w:pPr>
        <w:pStyle w:val="Sadraj6pt"/>
      </w:pPr>
      <w:r w:rsidRPr="00F95C27">
        <w:t xml:space="preserve">Student može promijeniti svoj odabir ako u sustavu postoji još slobodnih događaja ili odustati od događaja odabirom poveznice </w:t>
      </w:r>
      <w:r w:rsidR="003F3E58">
        <w:rPr>
          <w:b/>
        </w:rPr>
        <w:t>Poništi odabir</w:t>
      </w:r>
      <w:r w:rsidRPr="00005657">
        <w:t>.</w:t>
      </w:r>
    </w:p>
    <w:p w14:paraId="044F5D7A" w14:textId="77777777" w:rsidR="00DA1738" w:rsidRDefault="00DA1738" w:rsidP="00DA1738">
      <w:pPr>
        <w:pStyle w:val="Razina3"/>
      </w:pPr>
      <w:r>
        <w:t>Lekcija</w:t>
      </w:r>
    </w:p>
    <w:p w14:paraId="73C1B715" w14:textId="77777777" w:rsidR="00DA1738" w:rsidRPr="00F95C27" w:rsidRDefault="00DA1738" w:rsidP="00DA1738">
      <w:pPr>
        <w:pStyle w:val="Sadraj6pt"/>
      </w:pPr>
      <w:r w:rsidRPr="00DA1738">
        <w:rPr>
          <w:b/>
        </w:rPr>
        <w:t>Lekcija</w:t>
      </w:r>
      <w:r w:rsidRPr="00F95C27">
        <w:t xml:space="preserve"> je aktivnost koja omogućava adaptivan oblik nastave i veliku razinu interakcije jer student prolazi kroz gradivo ovisno o svojim odgovorima. </w:t>
      </w:r>
    </w:p>
    <w:p w14:paraId="69998F72" w14:textId="77777777" w:rsidR="00DA1738" w:rsidRDefault="00DA1738" w:rsidP="00DA1738">
      <w:pPr>
        <w:pStyle w:val="Sadraj0pt"/>
      </w:pPr>
      <w:r w:rsidRPr="00F95C27">
        <w:t>Lekcija se sastoji od niza interaktivnih stranica</w:t>
      </w:r>
      <w:r>
        <w:t xml:space="preserve">. U lekcijama jednostavnijeg oblika, nakon što pročita sadržaj stranice student odabirom dugmeta </w:t>
      </w:r>
      <w:r w:rsidRPr="00AB48D5">
        <w:rPr>
          <w:b/>
        </w:rPr>
        <w:t>Nastavi</w:t>
      </w:r>
      <w:r>
        <w:t xml:space="preserve"> prelazi na sljedeću stranicu i pregledava linearnim redoslijedom sve stranice u Lekciji.</w:t>
      </w:r>
    </w:p>
    <w:p w14:paraId="4320FB21" w14:textId="77777777" w:rsidR="00DA1738" w:rsidRDefault="00DA1738" w:rsidP="00DA1738">
      <w:pPr>
        <w:pStyle w:val="Sadraj6pt"/>
      </w:pPr>
      <w:r>
        <w:t>Kod Lekcija složenijeg oblika u kojima se pitanjima nakon čitanja određenog sadržaja provjerava studentovo razumijevanje pročitanog, odabirom točnog odgovora student prelazi na sljedeću stranicu, a u slučaju netočnog odgovora na stranicu koju je odredio nastavnik.</w:t>
      </w:r>
    </w:p>
    <w:p w14:paraId="634EFE59" w14:textId="13B8F7D9" w:rsidR="00DA1738" w:rsidRDefault="00A30E46" w:rsidP="00DA1738">
      <w:pPr>
        <w:pStyle w:val="Slike"/>
      </w:pPr>
      <w:r>
        <w:rPr>
          <w:lang w:eastAsia="hr-HR"/>
        </w:rPr>
        <w:lastRenderedPageBreak/>
        <w:drawing>
          <wp:inline distT="0" distB="0" distL="0" distR="0" wp14:anchorId="3A08FBED" wp14:editId="18EF0328">
            <wp:extent cx="4752000" cy="3229294"/>
            <wp:effectExtent l="19050" t="19050" r="10795" b="2857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752000" cy="3229294"/>
                    </a:xfrm>
                    <a:prstGeom prst="rect">
                      <a:avLst/>
                    </a:prstGeom>
                    <a:ln>
                      <a:solidFill>
                        <a:schemeClr val="bg2">
                          <a:lumMod val="90000"/>
                        </a:schemeClr>
                      </a:solidFill>
                    </a:ln>
                  </pic:spPr>
                </pic:pic>
              </a:graphicData>
            </a:graphic>
          </wp:inline>
        </w:drawing>
      </w:r>
    </w:p>
    <w:p w14:paraId="6880829B" w14:textId="368F2F61" w:rsidR="00DA1738" w:rsidRDefault="00DA1738" w:rsidP="00DA1738">
      <w:pPr>
        <w:pStyle w:val="Opisslike1"/>
      </w:pPr>
      <w:r>
        <w:t xml:space="preserve">Slika </w:t>
      </w:r>
      <w:fldSimple w:instr=" SEQ Slika \* ARABIC ">
        <w:r w:rsidR="00B67887">
          <w:rPr>
            <w:noProof/>
          </w:rPr>
          <w:t>67</w:t>
        </w:r>
      </w:fldSimple>
      <w:r>
        <w:t>. Primjer Stranice s pitanjem</w:t>
      </w:r>
    </w:p>
    <w:p w14:paraId="251F7231" w14:textId="77777777" w:rsidR="00DA1738" w:rsidRPr="0036715C" w:rsidRDefault="00DA1738" w:rsidP="00DA1738">
      <w:pPr>
        <w:pStyle w:val="Sadraj6pt"/>
      </w:pPr>
      <w:r w:rsidRPr="003F131F">
        <w:rPr>
          <w:b/>
        </w:rPr>
        <w:t>Stranicom grananja nastavnik</w:t>
      </w:r>
      <w:r>
        <w:t>, osim samog sadržaja stranice,</w:t>
      </w:r>
      <w:r w:rsidRPr="0036715C">
        <w:t xml:space="preserve"> omogućava studentu odabir između nekoliko mogućnosti</w:t>
      </w:r>
      <w:r>
        <w:t>, grana, koje vode na različite stranice</w:t>
      </w:r>
      <w:r w:rsidRPr="0036715C">
        <w:t xml:space="preserve"> i </w:t>
      </w:r>
      <w:r>
        <w:t>na taj način</w:t>
      </w:r>
      <w:r w:rsidRPr="0036715C">
        <w:t xml:space="preserve"> student ak</w:t>
      </w:r>
      <w:r>
        <w:t>tivno sudjeluje u ovoj</w:t>
      </w:r>
      <w:r w:rsidRPr="0036715C">
        <w:t xml:space="preserve"> nastavnoj aktivnosti.</w:t>
      </w:r>
    </w:p>
    <w:p w14:paraId="426C7B45" w14:textId="1FA67F21" w:rsidR="00DA1738" w:rsidRDefault="00A30E46" w:rsidP="00DA1738">
      <w:pPr>
        <w:pStyle w:val="Slike"/>
      </w:pPr>
      <w:r>
        <w:rPr>
          <w:lang w:eastAsia="hr-HR"/>
        </w:rPr>
        <w:drawing>
          <wp:inline distT="0" distB="0" distL="0" distR="0" wp14:anchorId="5167D13B" wp14:editId="71C00B63">
            <wp:extent cx="4752000" cy="2574523"/>
            <wp:effectExtent l="19050" t="19050" r="10795" b="1651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752000" cy="2574523"/>
                    </a:xfrm>
                    <a:prstGeom prst="rect">
                      <a:avLst/>
                    </a:prstGeom>
                    <a:ln>
                      <a:solidFill>
                        <a:schemeClr val="bg2">
                          <a:lumMod val="90000"/>
                        </a:schemeClr>
                      </a:solidFill>
                    </a:ln>
                  </pic:spPr>
                </pic:pic>
              </a:graphicData>
            </a:graphic>
          </wp:inline>
        </w:drawing>
      </w:r>
    </w:p>
    <w:p w14:paraId="56C1EC1E" w14:textId="2835BF02" w:rsidR="00DA1738" w:rsidRPr="00F95C27" w:rsidRDefault="00DA1738" w:rsidP="00DA1738">
      <w:pPr>
        <w:pStyle w:val="Opisslike1"/>
      </w:pPr>
      <w:r>
        <w:t xml:space="preserve">Slika </w:t>
      </w:r>
      <w:fldSimple w:instr=" SEQ Slika \* ARABIC ">
        <w:r w:rsidR="00B67887">
          <w:rPr>
            <w:noProof/>
          </w:rPr>
          <w:t>68</w:t>
        </w:r>
      </w:fldSimple>
      <w:r>
        <w:t>. Primjer Stranice s grananjem</w:t>
      </w:r>
    </w:p>
    <w:p w14:paraId="688C23DF" w14:textId="77777777" w:rsidR="00DA1738" w:rsidRPr="00F95C27" w:rsidRDefault="00DA1738" w:rsidP="00DA1738">
      <w:pPr>
        <w:pStyle w:val="Sadraj6pt"/>
      </w:pPr>
      <w:r w:rsidRPr="00F95C27">
        <w:t>Prikazom tablice sadržaja prikazane s lijeve strane omogućava se studentu kretanje po lekciji. Ovaj prikaz može se uvjetovati postizanjem određenog broja bodova u lekciji pa se pregled lekcije koristi za dodatno proučavanje lekcije. Ako se lekcija ocjenjuje i bitan je redoslijed pristupa pojedinim dijelovima lekcije, ovaj prikaz je obično onemogućen.</w:t>
      </w:r>
    </w:p>
    <w:p w14:paraId="63490E35" w14:textId="77777777" w:rsidR="00DA1738" w:rsidRPr="00F95C27" w:rsidRDefault="00DA1738" w:rsidP="00DA1738">
      <w:pPr>
        <w:pStyle w:val="Sadraj6pt"/>
      </w:pPr>
      <w:r w:rsidRPr="00F95C27">
        <w:t>Indikator napretka daje grafički prikaz koliki je dio lekcije već pregledan i koliko je još potrebno pregledati.</w:t>
      </w:r>
    </w:p>
    <w:p w14:paraId="04B2EC30" w14:textId="77777777" w:rsidR="00DA1738" w:rsidRPr="00F95C27" w:rsidRDefault="00DA1738" w:rsidP="00DA1738">
      <w:pPr>
        <w:pStyle w:val="Sadraj6pt"/>
      </w:pPr>
      <w:r w:rsidRPr="00F95C27">
        <w:lastRenderedPageBreak/>
        <w:t>P</w:t>
      </w:r>
      <w:r>
        <w:t xml:space="preserve">ristup </w:t>
      </w:r>
      <w:r w:rsidRPr="00F95C27">
        <w:t>lekciji može biti uvjetovan studentovim postignućem u drugoj lekciji i to po kriteriju koji je nastavnik odabrao: provedenom vremenu, položenoj lekciji, postignutoj ocjeni itd.</w:t>
      </w:r>
    </w:p>
    <w:p w14:paraId="5F1B9440" w14:textId="77777777" w:rsidR="00DA1738" w:rsidRDefault="00DA1738" w:rsidP="00DA1738">
      <w:pPr>
        <w:pStyle w:val="Sadraj6pt"/>
      </w:pPr>
      <w:r w:rsidRPr="00F95C27">
        <w:t xml:space="preserve">Postoji šest vrsta </w:t>
      </w:r>
      <w:r w:rsidRPr="00F8774A">
        <w:t>pitanja koja se mogu koristiti: Višestruki odabir, Točno/Netočno, Kratki odgovor, Brojčano</w:t>
      </w:r>
      <w:r w:rsidRPr="00F95C27">
        <w:t xml:space="preserve"> pitanj</w:t>
      </w:r>
      <w:r>
        <w:t>e</w:t>
      </w:r>
      <w:r w:rsidRPr="00F95C27">
        <w:t>, Uparivanje i Esej.</w:t>
      </w:r>
    </w:p>
    <w:p w14:paraId="3C6CBF14" w14:textId="77777777" w:rsidR="00DA1738" w:rsidRDefault="006E0199" w:rsidP="006E0199">
      <w:pPr>
        <w:pStyle w:val="Razina3"/>
      </w:pPr>
      <w:r>
        <w:t>Baza podataka</w:t>
      </w:r>
    </w:p>
    <w:p w14:paraId="32EB3DE7" w14:textId="77777777" w:rsidR="006E0199" w:rsidRPr="002A5F43" w:rsidRDefault="006E0199" w:rsidP="006E0199">
      <w:pPr>
        <w:pStyle w:val="Sadraj6pt"/>
      </w:pPr>
      <w:r w:rsidRPr="002A5F43">
        <w:t xml:space="preserve">Baza podataka je aktivnost koja </w:t>
      </w:r>
      <w:r>
        <w:t>omogućava dodavanje</w:t>
      </w:r>
      <w:r w:rsidRPr="002A5F43">
        <w:t xml:space="preserve">, </w:t>
      </w:r>
      <w:r>
        <w:t>ažuriranje</w:t>
      </w:r>
      <w:r w:rsidRPr="002A5F43">
        <w:t xml:space="preserve"> i pretraživanje spremljenih zapisa o nekoj temi. </w:t>
      </w:r>
      <w:r>
        <w:t>S</w:t>
      </w:r>
      <w:r w:rsidRPr="0036715C">
        <w:t xml:space="preserve">truktura zapisa u bazi </w:t>
      </w:r>
      <w:r>
        <w:t>može biti</w:t>
      </w:r>
      <w:r w:rsidRPr="0036715C">
        <w:t xml:space="preserve"> </w:t>
      </w:r>
      <w:r>
        <w:t>raznolika pa jedan zapis može obuhvatiti podatke različitih oblika n</w:t>
      </w:r>
      <w:r w:rsidRPr="0036715C">
        <w:t xml:space="preserve">pr. </w:t>
      </w:r>
      <w:r>
        <w:t xml:space="preserve">tekst, brojke, </w:t>
      </w:r>
      <w:r w:rsidRPr="0036715C">
        <w:t>slike, datoteke</w:t>
      </w:r>
      <w:r>
        <w:t xml:space="preserve"> i/ili URL-adrese</w:t>
      </w:r>
      <w:r w:rsidRPr="002A5F43">
        <w:t>.</w:t>
      </w:r>
    </w:p>
    <w:p w14:paraId="05B2A661" w14:textId="77777777" w:rsidR="006E0199" w:rsidRPr="002A5F43" w:rsidRDefault="006E0199" w:rsidP="006E0199">
      <w:pPr>
        <w:pStyle w:val="Sadraj6pt"/>
      </w:pPr>
      <w:r w:rsidRPr="002A5F43">
        <w:t>Baza podataka može s</w:t>
      </w:r>
      <w:r>
        <w:t>e koristiti za izradu suradničkih zbirki npr.</w:t>
      </w:r>
      <w:r w:rsidRPr="002A5F43">
        <w:t xml:space="preserve"> URL adresa, literature za </w:t>
      </w:r>
      <w:r>
        <w:t>e-</w:t>
      </w:r>
      <w:r w:rsidRPr="002A5F43">
        <w:t xml:space="preserve">kolegij, prikaz materijala koje su izradili </w:t>
      </w:r>
      <w:r>
        <w:t>studenti (</w:t>
      </w:r>
      <w:r w:rsidRPr="002A5F43">
        <w:t>fotografij</w:t>
      </w:r>
      <w:r>
        <w:t>a, postera</w:t>
      </w:r>
      <w:r w:rsidRPr="002A5F43">
        <w:t xml:space="preserve">, </w:t>
      </w:r>
      <w:r>
        <w:t>članaka, eseja)</w:t>
      </w:r>
      <w:r w:rsidRPr="002A5F43">
        <w:t xml:space="preserve"> i sl.</w:t>
      </w:r>
    </w:p>
    <w:p w14:paraId="31A59A73" w14:textId="77777777" w:rsidR="006E0199" w:rsidRDefault="006E0199" w:rsidP="006E0199">
      <w:pPr>
        <w:pStyle w:val="Sadraj0pt"/>
      </w:pPr>
      <w:r>
        <w:t>Strukturu zapisa</w:t>
      </w:r>
      <w:r w:rsidRPr="0036715C">
        <w:t xml:space="preserve"> postavlja nastavnik uporabom </w:t>
      </w:r>
      <w:r>
        <w:t xml:space="preserve">gotovih </w:t>
      </w:r>
      <w:r w:rsidRPr="0036715C">
        <w:t>predložaka ili izradom nov</w:t>
      </w:r>
      <w:r>
        <w:t>ih</w:t>
      </w:r>
      <w:r w:rsidRPr="0036715C">
        <w:t>.</w:t>
      </w:r>
    </w:p>
    <w:p w14:paraId="392304FF" w14:textId="77777777" w:rsidR="006E0199" w:rsidRPr="002A5F43" w:rsidRDefault="006E0199" w:rsidP="006E0199">
      <w:pPr>
        <w:pStyle w:val="Sadraj6pt"/>
      </w:pPr>
      <w:r w:rsidRPr="002A5F43">
        <w:t>Ako je nastavnik tako postavio, svaki polaznik mora u bazu dodati određeni broj zapisa kako bi se aktivnost smatrala završenom te kako bi mogao pregledavati postojeće zapise.</w:t>
      </w:r>
      <w:r>
        <w:t xml:space="preserve"> Z</w:t>
      </w:r>
      <w:r w:rsidRPr="00962F6E">
        <w:t xml:space="preserve">a dodavanje novog pojma potrebno je odabrati karticu </w:t>
      </w:r>
      <w:r w:rsidRPr="006E0199">
        <w:rPr>
          <w:b/>
        </w:rPr>
        <w:t>Dodaj zapis</w:t>
      </w:r>
      <w:r w:rsidRPr="00962F6E">
        <w:t xml:space="preserve"> te ispuniti sva tražena polja.</w:t>
      </w:r>
    </w:p>
    <w:p w14:paraId="0F836E9A" w14:textId="77777777" w:rsidR="006E0199" w:rsidRDefault="006E0199" w:rsidP="006E0199">
      <w:pPr>
        <w:pStyle w:val="Sadraj6pt"/>
      </w:pPr>
      <w:r>
        <w:t>Izrađena b</w:t>
      </w:r>
      <w:r w:rsidRPr="0036715C">
        <w:t>aza se može pregledavati kao popis</w:t>
      </w:r>
      <w:r>
        <w:t xml:space="preserve"> zapisa jedan ispod drugoga (kartica </w:t>
      </w:r>
      <w:r w:rsidRPr="00071203">
        <w:rPr>
          <w:b/>
        </w:rPr>
        <w:t>Prikaži popis</w:t>
      </w:r>
      <w:r>
        <w:t>)</w:t>
      </w:r>
      <w:r w:rsidRPr="0036715C">
        <w:t xml:space="preserve"> ili pojedinačn</w:t>
      </w:r>
      <w:r>
        <w:t xml:space="preserve">im pregledom zapisa kroz više stranica (kartica </w:t>
      </w:r>
      <w:r w:rsidRPr="00071203">
        <w:rPr>
          <w:b/>
        </w:rPr>
        <w:t>Prikaži pojedinačno</w:t>
      </w:r>
      <w:r>
        <w:t xml:space="preserve">). </w:t>
      </w:r>
      <w:r w:rsidRPr="002A5F43">
        <w:t>Zapis</w:t>
      </w:r>
      <w:r>
        <w:t>i u bazi mogu se i pretraživati.</w:t>
      </w:r>
    </w:p>
    <w:p w14:paraId="4036B3C1" w14:textId="7A070090" w:rsidR="006E0199" w:rsidRDefault="006728F3" w:rsidP="006E0199">
      <w:pPr>
        <w:pStyle w:val="Slike"/>
      </w:pPr>
      <w:r>
        <w:rPr>
          <w:lang w:eastAsia="hr-HR"/>
        </w:rPr>
        <w:drawing>
          <wp:inline distT="0" distB="0" distL="0" distR="0" wp14:anchorId="79AD909E" wp14:editId="5C8AD18C">
            <wp:extent cx="5195272" cy="3850640"/>
            <wp:effectExtent l="19050" t="19050" r="24765" b="16510"/>
            <wp:docPr id="234" name="Slik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rikaz_popisa.PNG"/>
                    <pic:cNvPicPr/>
                  </pic:nvPicPr>
                  <pic:blipFill>
                    <a:blip r:embed="rId108">
                      <a:extLst>
                        <a:ext uri="{28A0092B-C50C-407E-A947-70E740481C1C}">
                          <a14:useLocalDpi xmlns:a14="http://schemas.microsoft.com/office/drawing/2010/main" val="0"/>
                        </a:ext>
                      </a:extLst>
                    </a:blip>
                    <a:stretch>
                      <a:fillRect/>
                    </a:stretch>
                  </pic:blipFill>
                  <pic:spPr>
                    <a:xfrm>
                      <a:off x="0" y="0"/>
                      <a:ext cx="5197848" cy="3852549"/>
                    </a:xfrm>
                    <a:prstGeom prst="rect">
                      <a:avLst/>
                    </a:prstGeom>
                    <a:ln>
                      <a:solidFill>
                        <a:schemeClr val="bg2">
                          <a:lumMod val="90000"/>
                        </a:schemeClr>
                      </a:solidFill>
                    </a:ln>
                  </pic:spPr>
                </pic:pic>
              </a:graphicData>
            </a:graphic>
          </wp:inline>
        </w:drawing>
      </w:r>
    </w:p>
    <w:p w14:paraId="0D9ADA98" w14:textId="127BD55A" w:rsidR="006E0199" w:rsidRDefault="006E0199" w:rsidP="006E0199">
      <w:pPr>
        <w:pStyle w:val="Opisslike1"/>
      </w:pPr>
      <w:r>
        <w:t xml:space="preserve">Slika </w:t>
      </w:r>
      <w:fldSimple w:instr=" SEQ Slika \* ARABIC ">
        <w:r w:rsidR="00B67887">
          <w:rPr>
            <w:noProof/>
          </w:rPr>
          <w:t>69</w:t>
        </w:r>
      </w:fldSimple>
      <w:r>
        <w:t xml:space="preserve">. </w:t>
      </w:r>
      <w:r w:rsidR="00214258">
        <w:t>Primjer prikaza zapisa u bazi</w:t>
      </w:r>
      <w:r>
        <w:t xml:space="preserve"> podataka</w:t>
      </w:r>
    </w:p>
    <w:p w14:paraId="08C0A6C7" w14:textId="77777777" w:rsidR="00B83357" w:rsidRDefault="00F028DA" w:rsidP="00F028DA">
      <w:pPr>
        <w:pStyle w:val="Razina3"/>
      </w:pPr>
      <w:r>
        <w:lastRenderedPageBreak/>
        <w:t>Popis</w:t>
      </w:r>
    </w:p>
    <w:p w14:paraId="61CAE48D" w14:textId="77777777" w:rsidR="001B0132" w:rsidRPr="0036715C" w:rsidRDefault="00B83357" w:rsidP="001B0132">
      <w:pPr>
        <w:pStyle w:val="Sadraj6pt"/>
      </w:pPr>
      <w:r w:rsidRPr="00A74F4B">
        <w:t xml:space="preserve">Popis je aktivnost </w:t>
      </w:r>
      <w:r>
        <w:t xml:space="preserve">koja </w:t>
      </w:r>
      <w:r w:rsidRPr="00A74F4B">
        <w:t xml:space="preserve">omogućava izradu različitih popisa </w:t>
      </w:r>
      <w:r w:rsidR="001B0132">
        <w:t>studentskih aktivnosti</w:t>
      </w:r>
      <w:r w:rsidRPr="00A74F4B">
        <w:t xml:space="preserve"> u </w:t>
      </w:r>
      <w:r w:rsidR="001B0132">
        <w:t>e-</w:t>
      </w:r>
      <w:r w:rsidRPr="00A74F4B">
        <w:t xml:space="preserve">kolegiju. </w:t>
      </w:r>
      <w:r w:rsidR="001B0132" w:rsidRPr="000974B3">
        <w:t>Nastavnik može sam označavati dovršenost pojedinih studentskih aktivnosti</w:t>
      </w:r>
      <w:r w:rsidR="001B0132">
        <w:t xml:space="preserve"> ili to omogućiti i studentima.</w:t>
      </w:r>
      <w:r w:rsidR="001B0132" w:rsidRPr="0036715C">
        <w:t xml:space="preserve"> </w:t>
      </w:r>
      <w:r w:rsidR="001B0132">
        <w:t>Studenti</w:t>
      </w:r>
      <w:r w:rsidR="001B0132" w:rsidRPr="0036715C">
        <w:t xml:space="preserve"> bi trebali označiti svaku stavku s popisa kada je završe tako da </w:t>
      </w:r>
      <w:r w:rsidR="001B0132">
        <w:t>mogu pratiti svoj napredak.</w:t>
      </w:r>
    </w:p>
    <w:p w14:paraId="3FAEE145" w14:textId="77777777" w:rsidR="00B83357" w:rsidRPr="00A74F4B" w:rsidRDefault="00B83357" w:rsidP="00B83357">
      <w:pPr>
        <w:pStyle w:val="Sadraj6pt"/>
      </w:pPr>
      <w:r w:rsidRPr="00A74F4B">
        <w:t>Ako je nastavnik tako omogućio, polaznici mogu</w:t>
      </w:r>
      <w:r>
        <w:t xml:space="preserve"> dodavati i vlastite stavke na p</w:t>
      </w:r>
      <w:r w:rsidRPr="00A74F4B">
        <w:t>opis. Za umetanje nove stavke ispod trenutne st</w:t>
      </w:r>
      <w:r>
        <w:t>avke potrebno je odabrati</w:t>
      </w:r>
      <w:r w:rsidR="003013BA">
        <w:t xml:space="preserve"> ikonu</w:t>
      </w:r>
      <w:r>
        <w:t xml:space="preserve"> </w:t>
      </w:r>
      <w:r w:rsidR="003013BA">
        <w:rPr>
          <w:noProof/>
          <w:lang w:eastAsia="hr-HR"/>
        </w:rPr>
        <w:drawing>
          <wp:inline distT="0" distB="0" distL="0" distR="0" wp14:anchorId="72110D82" wp14:editId="1340358E">
            <wp:extent cx="142857" cy="1428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42857" cy="142857"/>
                    </a:xfrm>
                    <a:prstGeom prst="rect">
                      <a:avLst/>
                    </a:prstGeom>
                  </pic:spPr>
                </pic:pic>
              </a:graphicData>
            </a:graphic>
          </wp:inline>
        </w:drawing>
      </w:r>
      <w:r w:rsidR="003013BA">
        <w:t xml:space="preserve"> (Dodaj novu stavku na popis).</w:t>
      </w:r>
    </w:p>
    <w:p w14:paraId="3304EB0F" w14:textId="77777777" w:rsidR="00B83357" w:rsidRDefault="00B83357" w:rsidP="00B83357">
      <w:pPr>
        <w:pStyle w:val="Sadraj6pt"/>
      </w:pPr>
      <w:r w:rsidRPr="00A74F4B">
        <w:t xml:space="preserve">Podaci o dovršenosti mogu se automatski osvježavati u popisu ako je omogućeno praćenje dovršenosti za </w:t>
      </w:r>
      <w:r w:rsidR="001B0132">
        <w:t>e-</w:t>
      </w:r>
      <w:r w:rsidRPr="00A74F4B">
        <w:t>kolegij i pojedine resurse/aktivno</w:t>
      </w:r>
      <w:r>
        <w:t>sti koje su prikazane u popisu.</w:t>
      </w:r>
    </w:p>
    <w:p w14:paraId="5EBA73DE" w14:textId="55726C10" w:rsidR="00B83357" w:rsidRDefault="00A30E46" w:rsidP="00B83357">
      <w:pPr>
        <w:pStyle w:val="Slike"/>
      </w:pPr>
      <w:r>
        <w:rPr>
          <w:lang w:eastAsia="hr-HR"/>
        </w:rPr>
        <w:drawing>
          <wp:inline distT="0" distB="0" distL="0" distR="0" wp14:anchorId="21A87758" wp14:editId="163AEB39">
            <wp:extent cx="5760720" cy="2378710"/>
            <wp:effectExtent l="19050" t="19050" r="11430" b="215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720" cy="2378710"/>
                    </a:xfrm>
                    <a:prstGeom prst="rect">
                      <a:avLst/>
                    </a:prstGeom>
                    <a:ln>
                      <a:solidFill>
                        <a:schemeClr val="bg2">
                          <a:lumMod val="90000"/>
                        </a:schemeClr>
                      </a:solidFill>
                    </a:ln>
                  </pic:spPr>
                </pic:pic>
              </a:graphicData>
            </a:graphic>
          </wp:inline>
        </w:drawing>
      </w:r>
    </w:p>
    <w:p w14:paraId="31FBE830" w14:textId="1FF6C8FC" w:rsidR="00B83357" w:rsidRPr="00A30E46" w:rsidRDefault="003948FC" w:rsidP="003948FC">
      <w:pPr>
        <w:pStyle w:val="Opisslike1"/>
      </w:pPr>
      <w:r w:rsidRPr="00A30E46">
        <w:t xml:space="preserve">Slika </w:t>
      </w:r>
      <w:fldSimple w:instr=" SEQ Slika \* ARABIC ">
        <w:r w:rsidR="00B67887">
          <w:rPr>
            <w:noProof/>
          </w:rPr>
          <w:t>70</w:t>
        </w:r>
      </w:fldSimple>
      <w:r w:rsidRPr="00A30E46">
        <w:t xml:space="preserve">. </w:t>
      </w:r>
      <w:r w:rsidR="00B83357" w:rsidRPr="00A30E46">
        <w:t>Popis</w:t>
      </w:r>
    </w:p>
    <w:p w14:paraId="2807396E" w14:textId="77777777" w:rsidR="00B83357" w:rsidRDefault="00B83357" w:rsidP="00B83357">
      <w:pPr>
        <w:pStyle w:val="Sadraj6pt"/>
      </w:pPr>
      <w:r w:rsidRPr="00A74F4B">
        <w:t>Popis je također moguće koristiti za prijavu različitih termina (istovremeno se može odabrati više ponuđenih termina), za izradu suradničkih popisa, zajedničko planiranje projekata i sl.</w:t>
      </w:r>
    </w:p>
    <w:p w14:paraId="3832E915" w14:textId="77777777" w:rsidR="00A1534B" w:rsidRDefault="00A1534B" w:rsidP="00A1534B">
      <w:pPr>
        <w:pStyle w:val="Razina3"/>
      </w:pPr>
      <w:r>
        <w:t>Umna mapa</w:t>
      </w:r>
    </w:p>
    <w:p w14:paraId="1424A658" w14:textId="77777777" w:rsidR="00A1534B" w:rsidRDefault="00A1534B" w:rsidP="00A1534B">
      <w:pPr>
        <w:pStyle w:val="Sadraj6pt"/>
      </w:pPr>
      <w:r>
        <w:t>Umna mapa omogućava</w:t>
      </w:r>
      <w:r w:rsidRPr="00DB724C">
        <w:t xml:space="preserve"> grafički prikaz odnosa pojmova, koncepata, ideja i sl. U središtu mape nalazi se osnovni pojam iz kojeg se granaju novi pojmovi koji ga pobliže opisuju. Nastavnici i studenti umne mape mogu koristiti kao pomoć prilikom izrade bilješki, organiziranja tematskih cjelina ili za razradu ideja i pojmova.</w:t>
      </w:r>
    </w:p>
    <w:p w14:paraId="5D0E3E08" w14:textId="05D62A1E" w:rsidR="00A1534B" w:rsidRDefault="006D521F" w:rsidP="00A1534B">
      <w:pPr>
        <w:pStyle w:val="Slike"/>
      </w:pPr>
      <w:r>
        <w:rPr>
          <w:lang w:eastAsia="hr-HR"/>
        </w:rPr>
        <w:lastRenderedPageBreak/>
        <w:drawing>
          <wp:inline distT="0" distB="0" distL="0" distR="0" wp14:anchorId="041A6E9C" wp14:editId="5C5F29A9">
            <wp:extent cx="5760720" cy="3879215"/>
            <wp:effectExtent l="19050" t="19050" r="11430" b="260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3879215"/>
                    </a:xfrm>
                    <a:prstGeom prst="rect">
                      <a:avLst/>
                    </a:prstGeom>
                    <a:ln>
                      <a:solidFill>
                        <a:schemeClr val="bg2">
                          <a:lumMod val="90000"/>
                        </a:schemeClr>
                      </a:solidFill>
                    </a:ln>
                  </pic:spPr>
                </pic:pic>
              </a:graphicData>
            </a:graphic>
          </wp:inline>
        </w:drawing>
      </w:r>
    </w:p>
    <w:p w14:paraId="066E9E5D" w14:textId="75A7052B" w:rsidR="00A1534B" w:rsidRDefault="00A1534B" w:rsidP="00A1534B">
      <w:pPr>
        <w:pStyle w:val="Opisslike1"/>
      </w:pPr>
      <w:r>
        <w:t xml:space="preserve">Slika </w:t>
      </w:r>
      <w:fldSimple w:instr=" SEQ Slika \* ARABIC ">
        <w:r w:rsidR="00B67887">
          <w:rPr>
            <w:noProof/>
          </w:rPr>
          <w:t>71</w:t>
        </w:r>
      </w:fldSimple>
      <w:r>
        <w:t>. Umna mapa</w:t>
      </w:r>
    </w:p>
    <w:p w14:paraId="5CBE0703" w14:textId="77777777" w:rsidR="00A1534B" w:rsidRDefault="00A1534B" w:rsidP="00A1534B">
      <w:pPr>
        <w:pStyle w:val="Sadraj6pt"/>
      </w:pPr>
      <w:r w:rsidRPr="00FB352E">
        <w:t>Ako je nastavnik tako omogućio, polaznici</w:t>
      </w:r>
      <w:r>
        <w:t xml:space="preserve"> mogu dodavati i vlastite čvorove u umnu mapu.</w:t>
      </w:r>
    </w:p>
    <w:p w14:paraId="011FE4E5" w14:textId="77777777" w:rsidR="00A1534B" w:rsidRDefault="00A1534B" w:rsidP="00A1534B">
      <w:pPr>
        <w:pStyle w:val="Sadraj6pt"/>
      </w:pPr>
      <w:r w:rsidRPr="00DB724C">
        <w:t>Novi čvorovi dodaju se odabirom znaka '+', tipkom [Enter] ili tipkom [Insert] (za dodavanje novog čvora iz podčvora). Čvorovi se brišu odabirom znaka '–' ili tipkom [Delete], a za brisanje više čvorova [Ctrl] + [D].</w:t>
      </w:r>
    </w:p>
    <w:p w14:paraId="3F9CE0C2" w14:textId="77777777" w:rsidR="00A1534B" w:rsidRDefault="00A1534B" w:rsidP="00A1534B">
      <w:pPr>
        <w:pStyle w:val="Sadraj6pt"/>
      </w:pPr>
      <w:r w:rsidRPr="00816166">
        <w:t xml:space="preserve">Nakon završetka rada umnu mapu treba spremiti odabirom naredbe </w:t>
      </w:r>
      <w:r w:rsidRPr="00816166">
        <w:rPr>
          <w:b/>
        </w:rPr>
        <w:t>Spremi</w:t>
      </w:r>
      <w:r w:rsidRPr="00816166">
        <w:t>.</w:t>
      </w:r>
    </w:p>
    <w:p w14:paraId="00675BD5" w14:textId="77777777" w:rsidR="00AC56E6" w:rsidRDefault="00A1534B" w:rsidP="00A1534B">
      <w:pPr>
        <w:pStyle w:val="Razina3"/>
      </w:pPr>
      <w:r>
        <w:t>Radionica</w:t>
      </w:r>
    </w:p>
    <w:p w14:paraId="183AA1CB" w14:textId="77777777" w:rsidR="00AC56E6" w:rsidRPr="00162D92" w:rsidRDefault="00AC56E6" w:rsidP="00AC56E6">
      <w:pPr>
        <w:pStyle w:val="Sadraj6pt"/>
      </w:pPr>
      <w:r w:rsidRPr="00162D92">
        <w:t xml:space="preserve">Aktivnost </w:t>
      </w:r>
      <w:r w:rsidRPr="00EA7C37">
        <w:rPr>
          <w:b/>
        </w:rPr>
        <w:t>Radionica</w:t>
      </w:r>
      <w:r w:rsidRPr="00162D92">
        <w:t xml:space="preserve"> jedan je od najsloženijih modula dostupnih u sustavu Merlin zbog velikog broja mogućnosti i složenog načina ocjenjivanja. Koristi se za predstavljanje studentskih radova koje, osim nastavnika, mogu ocjenjivati i(li) komenti</w:t>
      </w:r>
      <w:r>
        <w:t>rati i studenti</w:t>
      </w:r>
      <w:r w:rsidRPr="00162D92">
        <w:t>.</w:t>
      </w:r>
    </w:p>
    <w:p w14:paraId="1C5DB10E" w14:textId="77777777" w:rsidR="00AC56E6" w:rsidRPr="00162D92" w:rsidRDefault="00AC56E6" w:rsidP="00AC56E6">
      <w:pPr>
        <w:pStyle w:val="Sadraj6pt"/>
      </w:pPr>
      <w:r w:rsidRPr="00162D92">
        <w:t>Cilj ove aktivnosti je da studenti stječu znanje ili primjenjuju stečeno znanje putem nekih drugih resursa izradom radova i evaluacijom sadržaja koje su izradile njihove kolege na temelju nekoliko zadanih kriterija ili elemenata za ocjenjivanje postavljenih od strane nastavnika. Nastavnik pažljivo odabire ove kriterije kako bi postigao najbolji efekt za učenje.</w:t>
      </w:r>
    </w:p>
    <w:p w14:paraId="515E32CB" w14:textId="77777777" w:rsidR="00AC56E6" w:rsidRPr="00162D92" w:rsidRDefault="00AC56E6" w:rsidP="00AC56E6">
      <w:pPr>
        <w:pStyle w:val="Sadraj6pt"/>
      </w:pPr>
      <w:r w:rsidRPr="00162D92">
        <w:t>Ukupna ocjena sastoji se od ocjene nastavnika i ocjene drugih studenata. Ujedno ta ocjena ovisi i o kvaliteti ocjene koju je pojedini student dao drugim studentima, pri tom se posebno ocjenjuje objašnjenje dodijeljene ocjene koje treba biti argumentirano i dobro objašnjeno.</w:t>
      </w:r>
    </w:p>
    <w:p w14:paraId="25CF7774" w14:textId="77777777" w:rsidR="00AC56E6" w:rsidRPr="00162D92" w:rsidRDefault="00AC56E6" w:rsidP="00AC56E6">
      <w:pPr>
        <w:pStyle w:val="Sadraj6pt"/>
      </w:pPr>
      <w:r w:rsidRPr="00EA7C37">
        <w:rPr>
          <w:b/>
        </w:rPr>
        <w:t>Strategija ocjenjivanja</w:t>
      </w:r>
      <w:r w:rsidRPr="00EA7C37">
        <w:t xml:space="preserve"> </w:t>
      </w:r>
      <w:r w:rsidRPr="00162D92">
        <w:t xml:space="preserve">može biti postavljena na: </w:t>
      </w:r>
      <w:r>
        <w:t>Komentari</w:t>
      </w:r>
      <w:r w:rsidRPr="00162D92">
        <w:t>, Zbirno</w:t>
      </w:r>
      <w:r>
        <w:t xml:space="preserve"> ocjenjivanje</w:t>
      </w:r>
      <w:r w:rsidRPr="00162D92">
        <w:t xml:space="preserve">, </w:t>
      </w:r>
      <w:r>
        <w:t>Broj pogrešaka</w:t>
      </w:r>
      <w:r w:rsidRPr="00162D92">
        <w:t xml:space="preserve"> i Rubrik</w:t>
      </w:r>
      <w:r>
        <w:t>e.</w:t>
      </w:r>
    </w:p>
    <w:p w14:paraId="23267196" w14:textId="77777777" w:rsidR="00AC56E6" w:rsidRPr="00A55605" w:rsidRDefault="00AC56E6" w:rsidP="003402DB">
      <w:pPr>
        <w:pStyle w:val="Sadraj0pt"/>
        <w:numPr>
          <w:ilvl w:val="0"/>
          <w:numId w:val="24"/>
        </w:numPr>
      </w:pPr>
      <w:r w:rsidRPr="00A55605">
        <w:rPr>
          <w:b/>
        </w:rPr>
        <w:lastRenderedPageBreak/>
        <w:t>Komentari</w:t>
      </w:r>
      <w:r w:rsidRPr="00A55605">
        <w:t>: studenti koji procjenjuju tuđe radove neće davati ocjene za te radove već samo komentare.</w:t>
      </w:r>
    </w:p>
    <w:p w14:paraId="14E0562B" w14:textId="77777777" w:rsidR="00AC56E6" w:rsidRPr="00A55605" w:rsidRDefault="00AC56E6" w:rsidP="003402DB">
      <w:pPr>
        <w:pStyle w:val="Sadraj0pt"/>
        <w:numPr>
          <w:ilvl w:val="0"/>
          <w:numId w:val="24"/>
        </w:numPr>
      </w:pPr>
      <w:r w:rsidRPr="00A55605">
        <w:rPr>
          <w:b/>
        </w:rPr>
        <w:t>Zbirno ocjenjivanje</w:t>
      </w:r>
      <w:r w:rsidRPr="00A55605">
        <w:t>: ukupan se broj dobivenih ocjena zbraja.</w:t>
      </w:r>
    </w:p>
    <w:p w14:paraId="7D567ED1" w14:textId="77777777" w:rsidR="00AC56E6" w:rsidRPr="00A55605" w:rsidRDefault="00AC56E6" w:rsidP="003402DB">
      <w:pPr>
        <w:pStyle w:val="Sadraj0pt"/>
        <w:numPr>
          <w:ilvl w:val="0"/>
          <w:numId w:val="24"/>
        </w:numPr>
      </w:pPr>
      <w:r w:rsidRPr="00A55605">
        <w:rPr>
          <w:b/>
        </w:rPr>
        <w:t>Broj pogrešaka</w:t>
      </w:r>
      <w:r w:rsidRPr="00A55605">
        <w:t xml:space="preserve">: student može birati samo između </w:t>
      </w:r>
      <w:r w:rsidRPr="00A55605">
        <w:rPr>
          <w:b/>
        </w:rPr>
        <w:t>Da</w:t>
      </w:r>
      <w:r w:rsidRPr="00A55605">
        <w:t xml:space="preserve"> i </w:t>
      </w:r>
      <w:r w:rsidRPr="00A55605">
        <w:rPr>
          <w:b/>
        </w:rPr>
        <w:t>Ne</w:t>
      </w:r>
      <w:r w:rsidRPr="00A55605">
        <w:t xml:space="preserve"> te upisati komentar. Npr. potrebno je za svaki rad odrediti jesu li jasno napisane potrebne definicije. Ukupna ocjena ovisit će o broju odgovora </w:t>
      </w:r>
      <w:r>
        <w:rPr>
          <w:b/>
        </w:rPr>
        <w:t>D</w:t>
      </w:r>
      <w:r w:rsidRPr="00EA7C37">
        <w:rPr>
          <w:b/>
        </w:rPr>
        <w:t>a</w:t>
      </w:r>
      <w:r w:rsidRPr="00A55605">
        <w:t xml:space="preserve"> i o broju odgovora</w:t>
      </w:r>
      <w:r w:rsidRPr="00A55605">
        <w:rPr>
          <w:b/>
          <w:i/>
        </w:rPr>
        <w:t xml:space="preserve"> </w:t>
      </w:r>
      <w:r>
        <w:rPr>
          <w:b/>
        </w:rPr>
        <w:t>N</w:t>
      </w:r>
      <w:r w:rsidRPr="00EA7C37">
        <w:rPr>
          <w:b/>
        </w:rPr>
        <w:t>e</w:t>
      </w:r>
      <w:r>
        <w:t>.</w:t>
      </w:r>
    </w:p>
    <w:p w14:paraId="7A4C17E6" w14:textId="77777777" w:rsidR="00AC56E6" w:rsidRPr="00AC56E6" w:rsidRDefault="00AC56E6" w:rsidP="003402DB">
      <w:pPr>
        <w:pStyle w:val="Sadraj6pt"/>
        <w:numPr>
          <w:ilvl w:val="0"/>
          <w:numId w:val="24"/>
        </w:numPr>
      </w:pPr>
      <w:r w:rsidRPr="00AC56E6">
        <w:rPr>
          <w:rStyle w:val="Sadraj6ptChar"/>
          <w:b/>
          <w:sz w:val="22"/>
        </w:rPr>
        <w:t>Rubrike</w:t>
      </w:r>
      <w:r w:rsidRPr="00AC56E6">
        <w:rPr>
          <w:rStyle w:val="Sadraj6ptChar"/>
          <w:sz w:val="22"/>
        </w:rPr>
        <w:t>: sastoji se od nekoliko kriterija (od 0 do 20), a za svaki se kriterij može odabrati broj osvojenih bodova. Svaki kriterij u rubrici pokriva određeno područje koje se želi ocijeniti. Za svaki kriterij upisuju se razine za mjerenje tog kriterija te se za svaku upisanu razinu postavlja željena ocjena</w:t>
      </w:r>
      <w:r w:rsidRPr="00AC56E6">
        <w:t>.</w:t>
      </w:r>
    </w:p>
    <w:p w14:paraId="543DDC0C" w14:textId="77777777" w:rsidR="00AC56E6" w:rsidRPr="00162D92" w:rsidRDefault="00AC56E6" w:rsidP="00AC56E6">
      <w:pPr>
        <w:pStyle w:val="Sadraj6pt"/>
      </w:pPr>
      <w:r w:rsidRPr="00162D92">
        <w:t>Nastavnik može omogućiti pristup studentima jednoj (ili više) pokaznoj lekciji koju trebaju ocijeniti i na kojoj im se pokazuje kako treba raditi i kako ocijeniti radove studenata.</w:t>
      </w:r>
    </w:p>
    <w:p w14:paraId="642F9E2F" w14:textId="77777777" w:rsidR="00AC56E6" w:rsidRPr="00162D92" w:rsidRDefault="00AC56E6" w:rsidP="00AC56E6">
      <w:pPr>
        <w:pStyle w:val="Sadraj6pt"/>
        <w:rPr>
          <w:rFonts w:cs="Arial"/>
        </w:rPr>
      </w:pPr>
      <w:r w:rsidRPr="00162D92">
        <w:rPr>
          <w:rFonts w:cs="Arial"/>
        </w:rPr>
        <w:t>Ocjenjivanje je najčešće anonimno, da bi studenti b</w:t>
      </w:r>
      <w:r>
        <w:rPr>
          <w:rFonts w:cs="Arial"/>
        </w:rPr>
        <w:t>ili neovisni u svojim ocjenama.</w:t>
      </w:r>
    </w:p>
    <w:p w14:paraId="11D46B83" w14:textId="77777777" w:rsidR="00AC56E6" w:rsidRPr="00162D92" w:rsidRDefault="00AC56E6" w:rsidP="00AC56E6">
      <w:pPr>
        <w:pStyle w:val="Sadraj6pt"/>
      </w:pPr>
      <w:r w:rsidRPr="00162D92">
        <w:t>Od studenata se obavezno traži pisanje komentara, iz razloga što je najteže argumentirati odabranu ocjenu čime se ujedno pokazuje nivo znanja studenta koji ocjenjuje.</w:t>
      </w:r>
    </w:p>
    <w:p w14:paraId="1D2D2C6D" w14:textId="77777777" w:rsidR="00AC56E6" w:rsidRPr="00162D92" w:rsidRDefault="00AC56E6" w:rsidP="00AC56E6">
      <w:pPr>
        <w:pStyle w:val="Sadraj6pt"/>
      </w:pPr>
      <w:r w:rsidRPr="00162D92">
        <w:t>Nakon dane procjene studenti imaju pola sata za promjenu napisanog prije nego će to postati vidljivo nastavniku i studentu čiji je rad ocijenjen.</w:t>
      </w:r>
    </w:p>
    <w:p w14:paraId="690E0F09" w14:textId="77777777" w:rsidR="00AC56E6" w:rsidRPr="00162D92" w:rsidRDefault="00AC56E6" w:rsidP="00AC56E6">
      <w:pPr>
        <w:pStyle w:val="Sadraj6pt"/>
      </w:pPr>
      <w:r w:rsidRPr="00162D92">
        <w:t>Prilikom ocjenjivanja ekran se vodoravno dijeli na pola. Donja polovica sadrži rad kojeg se ocjenjuje dok su u gornjem dijelu prikazani elementi za ocjenjivanje. Na taj način može se pregledavati rad i ocjenjivati u isto vrijeme.</w:t>
      </w:r>
    </w:p>
    <w:p w14:paraId="5B63CA5F" w14:textId="77777777" w:rsidR="00AC56E6" w:rsidRDefault="00AC56E6" w:rsidP="00AC56E6">
      <w:pPr>
        <w:pStyle w:val="Sadraj6pt"/>
      </w:pPr>
      <w:r w:rsidRPr="00162D92">
        <w:t>Za studente je dobro da pričekaju s predajom svog rada dok ne dobiju komentare nastavnika na pokazni rad kojeg su morali ocjenjivati. Nakon ocjenjivanja pokaznog primjera student može predati svoj rad. Dobro je predati na vrijeme tako da ostane dovoljno vremena</w:t>
      </w:r>
      <w:r>
        <w:t xml:space="preserve"> za ocjenjivanje drugih radova.</w:t>
      </w:r>
    </w:p>
    <w:p w14:paraId="1E579341" w14:textId="4EB1A9F5" w:rsidR="00AC56E6" w:rsidRDefault="00F821E2" w:rsidP="00A4560C">
      <w:pPr>
        <w:pStyle w:val="Slike"/>
      </w:pPr>
      <w:r>
        <w:rPr>
          <w:lang w:eastAsia="hr-HR"/>
        </w:rPr>
        <w:drawing>
          <wp:inline distT="0" distB="0" distL="0" distR="0" wp14:anchorId="10D1EB6E" wp14:editId="393FB845">
            <wp:extent cx="3708000" cy="2785873"/>
            <wp:effectExtent l="19050" t="19050" r="26035" b="14605"/>
            <wp:docPr id="235" name="Slik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redaja radova_radionica.PNG"/>
                    <pic:cNvPicPr/>
                  </pic:nvPicPr>
                  <pic:blipFill>
                    <a:blip r:embed="rId112">
                      <a:extLst>
                        <a:ext uri="{28A0092B-C50C-407E-A947-70E740481C1C}">
                          <a14:useLocalDpi xmlns:a14="http://schemas.microsoft.com/office/drawing/2010/main" val="0"/>
                        </a:ext>
                      </a:extLst>
                    </a:blip>
                    <a:stretch>
                      <a:fillRect/>
                    </a:stretch>
                  </pic:blipFill>
                  <pic:spPr>
                    <a:xfrm>
                      <a:off x="0" y="0"/>
                      <a:ext cx="3708000" cy="2785873"/>
                    </a:xfrm>
                    <a:prstGeom prst="rect">
                      <a:avLst/>
                    </a:prstGeom>
                    <a:ln>
                      <a:solidFill>
                        <a:schemeClr val="bg2">
                          <a:lumMod val="90000"/>
                        </a:schemeClr>
                      </a:solidFill>
                    </a:ln>
                  </pic:spPr>
                </pic:pic>
              </a:graphicData>
            </a:graphic>
          </wp:inline>
        </w:drawing>
      </w:r>
    </w:p>
    <w:p w14:paraId="20B8D7F1" w14:textId="29E602E2" w:rsidR="00A4560C" w:rsidRDefault="00A4560C" w:rsidP="00A4560C">
      <w:pPr>
        <w:pStyle w:val="Opisslike1"/>
      </w:pPr>
      <w:r>
        <w:t xml:space="preserve">Slika </w:t>
      </w:r>
      <w:fldSimple w:instr=" SEQ Slika \* ARABIC ">
        <w:r w:rsidR="00B67887">
          <w:rPr>
            <w:noProof/>
          </w:rPr>
          <w:t>72</w:t>
        </w:r>
      </w:fldSimple>
      <w:r>
        <w:t>. Predaja rada u aktivnosti Radionica</w:t>
      </w:r>
    </w:p>
    <w:p w14:paraId="6E40FC49" w14:textId="77777777" w:rsidR="00A4560C" w:rsidRDefault="00A4560C" w:rsidP="00A4560C">
      <w:pPr>
        <w:pStyle w:val="Sadraj6pt"/>
      </w:pPr>
      <w:r>
        <w:t>Sve dok traje faza predaje radova student ima mogućnost predaje, brisanja ili uređivanja predanog rada.</w:t>
      </w:r>
    </w:p>
    <w:p w14:paraId="4E1B5E27" w14:textId="77777777" w:rsidR="00D077E6" w:rsidRDefault="00D077E6" w:rsidP="00D077E6">
      <w:pPr>
        <w:pStyle w:val="Sadraj6pt"/>
      </w:pPr>
      <w:r>
        <w:lastRenderedPageBreak/>
        <w:t xml:space="preserve">Po završetku faze procjene radova korisnik ima mogućnost izvoza rada zajedno s procjenama u sustav za </w:t>
      </w:r>
      <w:r w:rsidRPr="000910AA">
        <w:rPr>
          <w:i/>
        </w:rPr>
        <w:t>e-portfolio</w:t>
      </w:r>
      <w:r>
        <w:t>.</w:t>
      </w:r>
    </w:p>
    <w:p w14:paraId="7B48CA5F" w14:textId="77777777" w:rsidR="00891870" w:rsidRDefault="00246393" w:rsidP="00246393">
      <w:pPr>
        <w:pStyle w:val="Razina3"/>
      </w:pPr>
      <w:r>
        <w:t>GeoGebra</w:t>
      </w:r>
    </w:p>
    <w:p w14:paraId="3288A263" w14:textId="77777777" w:rsidR="00891870" w:rsidRPr="0036715C" w:rsidRDefault="00891870" w:rsidP="00891870">
      <w:pPr>
        <w:pStyle w:val="Sadraj6pt"/>
      </w:pPr>
      <w:r w:rsidRPr="00550B9A">
        <w:rPr>
          <w:b/>
        </w:rPr>
        <w:t>GeoGebra</w:t>
      </w:r>
      <w:r>
        <w:t xml:space="preserve"> </w:t>
      </w:r>
      <w:r w:rsidRPr="007A0312">
        <w:t>(</w:t>
      </w:r>
      <w:hyperlink r:id="rId113" w:history="1">
        <w:r w:rsidRPr="005177DF">
          <w:rPr>
            <w:u w:val="single"/>
          </w:rPr>
          <w:t>http://www.geogebra.org/</w:t>
        </w:r>
      </w:hyperlink>
      <w:r w:rsidRPr="007A0312">
        <w:t xml:space="preserve">) </w:t>
      </w:r>
      <w:r w:rsidRPr="00A92A6A">
        <w:t xml:space="preserve">je besplatan </w:t>
      </w:r>
      <w:r>
        <w:t>dinamički matematički</w:t>
      </w:r>
      <w:r w:rsidRPr="00A92A6A">
        <w:t xml:space="preserve"> softver </w:t>
      </w:r>
      <w:r>
        <w:t>namijenjen svim razinama</w:t>
      </w:r>
      <w:r w:rsidRPr="00A92A6A">
        <w:t xml:space="preserve"> o</w:t>
      </w:r>
      <w:r>
        <w:t>brazovanja koji obuhvaća geometriju, algebru</w:t>
      </w:r>
      <w:r w:rsidRPr="00A92A6A">
        <w:t xml:space="preserve">, </w:t>
      </w:r>
      <w:r>
        <w:t>tablice</w:t>
      </w:r>
      <w:r w:rsidRPr="00A92A6A">
        <w:t xml:space="preserve">, </w:t>
      </w:r>
      <w:r>
        <w:t>crtanje grafova, statistiku</w:t>
      </w:r>
      <w:r w:rsidRPr="00A92A6A">
        <w:t xml:space="preserve"> i </w:t>
      </w:r>
      <w:r>
        <w:t>računanje</w:t>
      </w:r>
      <w:r w:rsidRPr="00A92A6A">
        <w:t>.</w:t>
      </w:r>
      <w:r>
        <w:t xml:space="preserve"> </w:t>
      </w:r>
      <w:r w:rsidRPr="004F6807">
        <w:rPr>
          <w:b/>
        </w:rPr>
        <w:t>GeoGebra</w:t>
      </w:r>
      <w:r>
        <w:t xml:space="preserve"> je dostupna kao web alat na navedenoj adresi ili kao softver koji je moguće preuzeti za razne operacijske sustave.</w:t>
      </w:r>
    </w:p>
    <w:p w14:paraId="3ECA7DD1" w14:textId="77777777" w:rsidR="00891870" w:rsidRPr="00550B9A" w:rsidRDefault="00891870" w:rsidP="00891870">
      <w:pPr>
        <w:pStyle w:val="Sadraj6pt"/>
      </w:pPr>
      <w:r>
        <w:t xml:space="preserve">Aktivnost GeoGebra omogućava </w:t>
      </w:r>
      <w:r w:rsidRPr="00371F70">
        <w:t xml:space="preserve">ugradnju </w:t>
      </w:r>
      <w:r>
        <w:t>datoteka izrađenih u alatu GeoGebra u</w:t>
      </w:r>
      <w:r w:rsidRPr="00371F70">
        <w:t xml:space="preserve"> </w:t>
      </w:r>
      <w:r>
        <w:t>e-kolegij na sustavu Merlin.</w:t>
      </w:r>
    </w:p>
    <w:p w14:paraId="79498A32" w14:textId="77777777" w:rsidR="00891870" w:rsidRDefault="00891870" w:rsidP="00891870">
      <w:pPr>
        <w:pStyle w:val="Sadraj6pt"/>
      </w:pPr>
      <w:r>
        <w:t>Glavne značajke aktivnosti GeoGebra:</w:t>
      </w:r>
      <w:r w:rsidRPr="00A92A6A">
        <w:t xml:space="preserve"> </w:t>
      </w:r>
    </w:p>
    <w:p w14:paraId="1547A71D" w14:textId="77777777" w:rsidR="00891870" w:rsidRPr="0036715C" w:rsidRDefault="00891870" w:rsidP="003402DB">
      <w:pPr>
        <w:pStyle w:val="Sadraj0pt"/>
        <w:numPr>
          <w:ilvl w:val="0"/>
          <w:numId w:val="25"/>
        </w:numPr>
      </w:pPr>
      <w:r w:rsidRPr="0036715C">
        <w:t>omo</w:t>
      </w:r>
      <w:r>
        <w:t>gućava jednostavnu ugradnju GeoG</w:t>
      </w:r>
      <w:r w:rsidRPr="0036715C">
        <w:t xml:space="preserve">ebrinih aktivnosti u </w:t>
      </w:r>
      <w:r>
        <w:t>e-</w:t>
      </w:r>
      <w:r w:rsidRPr="0036715C">
        <w:t>kolegij</w:t>
      </w:r>
    </w:p>
    <w:p w14:paraId="78E2BC41" w14:textId="77777777" w:rsidR="00891870" w:rsidRPr="0036715C" w:rsidRDefault="00891870" w:rsidP="003402DB">
      <w:pPr>
        <w:pStyle w:val="Sadraj0pt"/>
        <w:numPr>
          <w:ilvl w:val="0"/>
          <w:numId w:val="25"/>
        </w:numPr>
      </w:pPr>
      <w:r>
        <w:t>spremanje</w:t>
      </w:r>
      <w:r w:rsidRPr="0036715C">
        <w:t xml:space="preserve"> rezultat</w:t>
      </w:r>
      <w:r>
        <w:t>a</w:t>
      </w:r>
      <w:r w:rsidRPr="0036715C">
        <w:t>, datum</w:t>
      </w:r>
      <w:r>
        <w:t>a</w:t>
      </w:r>
      <w:r w:rsidRPr="0036715C">
        <w:t>, trajanje i sv</w:t>
      </w:r>
      <w:r>
        <w:t>ih</w:t>
      </w:r>
      <w:r w:rsidRPr="0036715C">
        <w:t xml:space="preserve"> konstrukcij</w:t>
      </w:r>
      <w:r>
        <w:t>a</w:t>
      </w:r>
      <w:r w:rsidRPr="0036715C">
        <w:t xml:space="preserve"> koje naprave </w:t>
      </w:r>
      <w:r>
        <w:t>studenti</w:t>
      </w:r>
    </w:p>
    <w:p w14:paraId="2D5CF6B6" w14:textId="77777777" w:rsidR="00891870" w:rsidRDefault="00891870" w:rsidP="003402DB">
      <w:pPr>
        <w:pStyle w:val="Sadraj0pt"/>
        <w:numPr>
          <w:ilvl w:val="0"/>
          <w:numId w:val="25"/>
        </w:numPr>
      </w:pPr>
      <w:r>
        <w:t>studenti</w:t>
      </w:r>
      <w:r w:rsidRPr="0036715C">
        <w:t xml:space="preserve"> mogu spremiti trenutačno stanje te nastaviti aktivnost kasnije</w:t>
      </w:r>
    </w:p>
    <w:p w14:paraId="62716993" w14:textId="77777777" w:rsidR="00891870" w:rsidRDefault="00891870" w:rsidP="003402DB">
      <w:pPr>
        <w:pStyle w:val="Sadraj6pt"/>
        <w:numPr>
          <w:ilvl w:val="0"/>
          <w:numId w:val="25"/>
        </w:numPr>
      </w:pPr>
      <w:r>
        <w:t>nastavnik može pregledati aktivnost pojedinih studenata te ih ocijeniti</w:t>
      </w:r>
      <w:r w:rsidRPr="0036715C">
        <w:t>.</w:t>
      </w:r>
    </w:p>
    <w:p w14:paraId="33EC14DA" w14:textId="2B4F7922" w:rsidR="00891870" w:rsidRDefault="007972DC" w:rsidP="00891870">
      <w:pPr>
        <w:pStyle w:val="Slike"/>
      </w:pPr>
      <w:r>
        <w:rPr>
          <w:lang w:eastAsia="hr-HR"/>
        </w:rPr>
        <w:drawing>
          <wp:inline distT="0" distB="0" distL="0" distR="0" wp14:anchorId="22E6CA45" wp14:editId="73F03719">
            <wp:extent cx="5760720" cy="3903345"/>
            <wp:effectExtent l="19050" t="19050" r="11430" b="20955"/>
            <wp:docPr id="236" name="Slik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eogebra.PNG"/>
                    <pic:cNvPicPr/>
                  </pic:nvPicPr>
                  <pic:blipFill>
                    <a:blip r:embed="rId114">
                      <a:extLst>
                        <a:ext uri="{28A0092B-C50C-407E-A947-70E740481C1C}">
                          <a14:useLocalDpi xmlns:a14="http://schemas.microsoft.com/office/drawing/2010/main" val="0"/>
                        </a:ext>
                      </a:extLst>
                    </a:blip>
                    <a:stretch>
                      <a:fillRect/>
                    </a:stretch>
                  </pic:blipFill>
                  <pic:spPr>
                    <a:xfrm>
                      <a:off x="0" y="0"/>
                      <a:ext cx="5760720" cy="3903345"/>
                    </a:xfrm>
                    <a:prstGeom prst="rect">
                      <a:avLst/>
                    </a:prstGeom>
                    <a:ln>
                      <a:solidFill>
                        <a:schemeClr val="bg2">
                          <a:lumMod val="90000"/>
                        </a:schemeClr>
                      </a:solidFill>
                    </a:ln>
                  </pic:spPr>
                </pic:pic>
              </a:graphicData>
            </a:graphic>
          </wp:inline>
        </w:drawing>
      </w:r>
    </w:p>
    <w:p w14:paraId="02E8D0FB" w14:textId="33489C59" w:rsidR="00891870" w:rsidRDefault="00891870" w:rsidP="00891870">
      <w:pPr>
        <w:pStyle w:val="Opisslike1"/>
      </w:pPr>
      <w:r w:rsidRPr="0078668C">
        <w:t xml:space="preserve">Slika </w:t>
      </w:r>
      <w:fldSimple w:instr=" SEQ Slika \* ARABIC ">
        <w:r w:rsidR="00B67887">
          <w:rPr>
            <w:noProof/>
          </w:rPr>
          <w:t>73</w:t>
        </w:r>
      </w:fldSimple>
      <w:r w:rsidRPr="0078668C">
        <w:t>.</w:t>
      </w:r>
      <w:r>
        <w:t xml:space="preserve"> Aktivnost GeoGebra</w:t>
      </w:r>
    </w:p>
    <w:p w14:paraId="38A5E23C" w14:textId="77777777" w:rsidR="00891870" w:rsidRDefault="00891870" w:rsidP="00891870">
      <w:pPr>
        <w:pStyle w:val="Razina3"/>
      </w:pPr>
      <w:r>
        <w:t>Virtualni laboratorij za programiranje (VPL)</w:t>
      </w:r>
    </w:p>
    <w:p w14:paraId="4EE4E25A" w14:textId="77777777" w:rsidR="000D1D90" w:rsidRDefault="00891870" w:rsidP="000D1D90">
      <w:pPr>
        <w:pStyle w:val="Sadraj6pt"/>
      </w:pPr>
      <w:r w:rsidRPr="000A3359">
        <w:rPr>
          <w:b/>
        </w:rPr>
        <w:t>Virtualni laboratorij za programiranje (VPL)</w:t>
      </w:r>
      <w:r w:rsidRPr="000A3359">
        <w:t xml:space="preserve"> je aktivnost koja omogućava upra</w:t>
      </w:r>
      <w:r>
        <w:t xml:space="preserve">vljanje </w:t>
      </w:r>
      <w:r w:rsidR="000D1D90" w:rsidRPr="0036715C">
        <w:t>zadaćama</w:t>
      </w:r>
      <w:r w:rsidR="000D1D90">
        <w:t xml:space="preserve"> u kojima student rješava zadatak u nekom programskom jeziku</w:t>
      </w:r>
      <w:r w:rsidR="000D1D90" w:rsidRPr="0036715C">
        <w:t>.</w:t>
      </w:r>
    </w:p>
    <w:p w14:paraId="3DCC7D46" w14:textId="77777777" w:rsidR="00891870" w:rsidRPr="000A3359" w:rsidRDefault="000D1D90" w:rsidP="00891870">
      <w:pPr>
        <w:pStyle w:val="Sadraj6pt"/>
      </w:pPr>
      <w:r>
        <w:lastRenderedPageBreak/>
        <w:t>Ova aktivnost omogućava</w:t>
      </w:r>
      <w:r w:rsidR="00891870" w:rsidRPr="000A3359">
        <w:t>:</w:t>
      </w:r>
    </w:p>
    <w:p w14:paraId="68EEB374" w14:textId="77777777" w:rsidR="000D1D90" w:rsidRPr="0036715C" w:rsidRDefault="000D1D90" w:rsidP="003402DB">
      <w:pPr>
        <w:pStyle w:val="Sadraj0pt"/>
        <w:numPr>
          <w:ilvl w:val="0"/>
          <w:numId w:val="27"/>
        </w:numPr>
      </w:pPr>
      <w:r w:rsidRPr="0036715C">
        <w:t xml:space="preserve">pisanje i uređivanje programskog kôda izravno </w:t>
      </w:r>
      <w:r>
        <w:t>kroz aktivnost u e-kolegiju</w:t>
      </w:r>
    </w:p>
    <w:p w14:paraId="28675EDB" w14:textId="77777777" w:rsidR="000D1D90" w:rsidRPr="0036715C" w:rsidRDefault="000D1D90" w:rsidP="003402DB">
      <w:pPr>
        <w:pStyle w:val="Sadraj0pt"/>
        <w:numPr>
          <w:ilvl w:val="0"/>
          <w:numId w:val="27"/>
        </w:numPr>
      </w:pPr>
      <w:r w:rsidRPr="0036715C">
        <w:t xml:space="preserve">pokretanje i interaktivno izvršavanje programa </w:t>
      </w:r>
      <w:r>
        <w:t>kroz aktivnost u e-kolegiju</w:t>
      </w:r>
    </w:p>
    <w:p w14:paraId="20AEB8C0" w14:textId="77777777" w:rsidR="000D1D90" w:rsidRPr="0036715C" w:rsidRDefault="000D1D90" w:rsidP="003402DB">
      <w:pPr>
        <w:pStyle w:val="Sadraj6pt"/>
        <w:numPr>
          <w:ilvl w:val="0"/>
          <w:numId w:val="27"/>
        </w:numPr>
      </w:pPr>
      <w:r>
        <w:t xml:space="preserve">automatsko </w:t>
      </w:r>
      <w:r w:rsidRPr="0036715C">
        <w:t>testiranje postavljenog zadatka</w:t>
      </w:r>
      <w:r>
        <w:t xml:space="preserve"> putem definiranih testnih slučajeva</w:t>
      </w:r>
    </w:p>
    <w:p w14:paraId="69F25246" w14:textId="77777777" w:rsidR="00891870" w:rsidRPr="000A3359" w:rsidRDefault="00891870" w:rsidP="00891870">
      <w:pPr>
        <w:pStyle w:val="Sadraj6pt"/>
      </w:pPr>
      <w:r w:rsidRPr="000A3359">
        <w:t>VPL omogućava kompajliranje i izvršavanje sljedećih programskih jezika (u zagradi su pripadajuće ekstenzije</w:t>
      </w:r>
      <w:r w:rsidR="000D1D90">
        <w:t xml:space="preserve"> koje je nužno navesti prilikom imenovanja datoteke</w:t>
      </w:r>
      <w:r w:rsidRPr="000A3359">
        <w:t>):</w:t>
      </w:r>
    </w:p>
    <w:p w14:paraId="104B2DEF" w14:textId="77777777" w:rsidR="00891870" w:rsidRPr="000A3359" w:rsidRDefault="00891870" w:rsidP="003402DB">
      <w:pPr>
        <w:pStyle w:val="Sadraj0pt"/>
        <w:numPr>
          <w:ilvl w:val="0"/>
          <w:numId w:val="26"/>
        </w:numPr>
      </w:pPr>
      <w:r w:rsidRPr="000A3359">
        <w:t>C (.c)</w:t>
      </w:r>
    </w:p>
    <w:p w14:paraId="2F2DEFE2" w14:textId="77777777" w:rsidR="00891870" w:rsidRPr="000A3359" w:rsidRDefault="00891870" w:rsidP="003402DB">
      <w:pPr>
        <w:pStyle w:val="Sadraj0pt"/>
        <w:numPr>
          <w:ilvl w:val="0"/>
          <w:numId w:val="26"/>
        </w:numPr>
      </w:pPr>
      <w:r w:rsidRPr="000A3359">
        <w:t>C++ (.cpp, .C)</w:t>
      </w:r>
    </w:p>
    <w:p w14:paraId="10588493" w14:textId="77777777" w:rsidR="00891870" w:rsidRPr="000A3359" w:rsidRDefault="00891870" w:rsidP="003402DB">
      <w:pPr>
        <w:pStyle w:val="Sadraj0pt"/>
        <w:numPr>
          <w:ilvl w:val="0"/>
          <w:numId w:val="26"/>
        </w:numPr>
      </w:pPr>
      <w:r w:rsidRPr="000A3359">
        <w:t>C# (.cs)</w:t>
      </w:r>
    </w:p>
    <w:p w14:paraId="2EE2BC37" w14:textId="77777777" w:rsidR="00891870" w:rsidRPr="000A3359" w:rsidRDefault="00891870" w:rsidP="003402DB">
      <w:pPr>
        <w:pStyle w:val="Sadraj0pt"/>
        <w:numPr>
          <w:ilvl w:val="0"/>
          <w:numId w:val="26"/>
        </w:numPr>
      </w:pPr>
      <w:r w:rsidRPr="000A3359">
        <w:t>Java (.java)</w:t>
      </w:r>
    </w:p>
    <w:p w14:paraId="4B5B6864" w14:textId="77777777" w:rsidR="00891870" w:rsidRPr="000A3359" w:rsidRDefault="00891870" w:rsidP="003402DB">
      <w:pPr>
        <w:pStyle w:val="Sadraj0pt"/>
        <w:numPr>
          <w:ilvl w:val="0"/>
          <w:numId w:val="26"/>
        </w:numPr>
      </w:pPr>
      <w:r w:rsidRPr="000A3359">
        <w:t>Ada (.ada, .adb, .ads)</w:t>
      </w:r>
    </w:p>
    <w:p w14:paraId="0CC09913" w14:textId="77777777" w:rsidR="00891870" w:rsidRPr="000A3359" w:rsidRDefault="00891870" w:rsidP="003402DB">
      <w:pPr>
        <w:pStyle w:val="Sadraj0pt"/>
        <w:numPr>
          <w:ilvl w:val="0"/>
          <w:numId w:val="26"/>
        </w:numPr>
      </w:pPr>
      <w:r w:rsidRPr="000A3359">
        <w:t>SQL (.sql)</w:t>
      </w:r>
    </w:p>
    <w:p w14:paraId="53BD3216" w14:textId="77777777" w:rsidR="00891870" w:rsidRPr="000A3359" w:rsidRDefault="00891870" w:rsidP="003402DB">
      <w:pPr>
        <w:pStyle w:val="Sadraj0pt"/>
        <w:numPr>
          <w:ilvl w:val="0"/>
          <w:numId w:val="26"/>
        </w:numPr>
      </w:pPr>
      <w:r w:rsidRPr="000A3359">
        <w:t>Pascal (.pas, .p)</w:t>
      </w:r>
    </w:p>
    <w:p w14:paraId="1C375B13" w14:textId="77777777" w:rsidR="00891870" w:rsidRPr="000A3359" w:rsidRDefault="00891870" w:rsidP="003402DB">
      <w:pPr>
        <w:pStyle w:val="Sadraj0pt"/>
        <w:numPr>
          <w:ilvl w:val="0"/>
          <w:numId w:val="26"/>
        </w:numPr>
      </w:pPr>
      <w:r w:rsidRPr="000A3359">
        <w:t>Fortran (.f77, .f)</w:t>
      </w:r>
    </w:p>
    <w:p w14:paraId="12AD9CA8" w14:textId="77777777" w:rsidR="00891870" w:rsidRPr="000A3359" w:rsidRDefault="00891870" w:rsidP="003402DB">
      <w:pPr>
        <w:pStyle w:val="Sadraj0pt"/>
        <w:numPr>
          <w:ilvl w:val="0"/>
          <w:numId w:val="26"/>
        </w:numPr>
      </w:pPr>
      <w:r w:rsidRPr="000A3359">
        <w:t>Prolog (.pl, .pro)</w:t>
      </w:r>
    </w:p>
    <w:p w14:paraId="295F87B7" w14:textId="77777777" w:rsidR="00891870" w:rsidRPr="000A3359" w:rsidRDefault="00891870" w:rsidP="003402DB">
      <w:pPr>
        <w:pStyle w:val="Sadraj0pt"/>
        <w:numPr>
          <w:ilvl w:val="0"/>
          <w:numId w:val="26"/>
        </w:numPr>
      </w:pPr>
      <w:r w:rsidRPr="000A3359">
        <w:t>Matlab (.m)</w:t>
      </w:r>
    </w:p>
    <w:p w14:paraId="50E6312D" w14:textId="77777777" w:rsidR="00891870" w:rsidRPr="000A3359" w:rsidRDefault="00891870" w:rsidP="003402DB">
      <w:pPr>
        <w:pStyle w:val="Sadraj0pt"/>
        <w:numPr>
          <w:ilvl w:val="0"/>
          <w:numId w:val="26"/>
        </w:numPr>
      </w:pPr>
      <w:r w:rsidRPr="000A3359">
        <w:t>Perl (.perl, .prl)</w:t>
      </w:r>
    </w:p>
    <w:p w14:paraId="29F95FF2" w14:textId="77777777" w:rsidR="00891870" w:rsidRPr="000A3359" w:rsidRDefault="00891870" w:rsidP="003402DB">
      <w:pPr>
        <w:pStyle w:val="Sadraj0pt"/>
        <w:numPr>
          <w:ilvl w:val="0"/>
          <w:numId w:val="26"/>
        </w:numPr>
      </w:pPr>
      <w:r w:rsidRPr="000A3359">
        <w:t>PHP (.php)</w:t>
      </w:r>
    </w:p>
    <w:p w14:paraId="5EE27D29" w14:textId="77777777" w:rsidR="00891870" w:rsidRPr="000A3359" w:rsidRDefault="00891870" w:rsidP="003402DB">
      <w:pPr>
        <w:pStyle w:val="Sadraj0pt"/>
        <w:numPr>
          <w:ilvl w:val="0"/>
          <w:numId w:val="26"/>
        </w:numPr>
      </w:pPr>
      <w:r w:rsidRPr="000A3359">
        <w:t>Python (.py)</w:t>
      </w:r>
    </w:p>
    <w:p w14:paraId="31E87B37" w14:textId="77777777" w:rsidR="00891870" w:rsidRDefault="00891870" w:rsidP="003402DB">
      <w:pPr>
        <w:pStyle w:val="Sadraj0pt"/>
        <w:numPr>
          <w:ilvl w:val="0"/>
          <w:numId w:val="26"/>
        </w:numPr>
      </w:pPr>
      <w:r w:rsidRPr="000A3359">
        <w:t>Ruby (.rb, .ruby)</w:t>
      </w:r>
    </w:p>
    <w:p w14:paraId="3ECBC758" w14:textId="77777777" w:rsidR="00891870" w:rsidRPr="001F2189" w:rsidRDefault="00891870" w:rsidP="003402DB">
      <w:pPr>
        <w:pStyle w:val="Sadraj0pt"/>
        <w:numPr>
          <w:ilvl w:val="0"/>
          <w:numId w:val="26"/>
        </w:numPr>
      </w:pPr>
      <w:r w:rsidRPr="001F2189">
        <w:t>Asembler (.asm)</w:t>
      </w:r>
    </w:p>
    <w:p w14:paraId="2AAB570F" w14:textId="77777777" w:rsidR="00891870" w:rsidRPr="001F2189" w:rsidRDefault="00891870" w:rsidP="003402DB">
      <w:pPr>
        <w:pStyle w:val="Sadraj0pt"/>
        <w:numPr>
          <w:ilvl w:val="0"/>
          <w:numId w:val="26"/>
        </w:numPr>
      </w:pPr>
      <w:r w:rsidRPr="001F2189">
        <w:t>Haskel (.hs)</w:t>
      </w:r>
    </w:p>
    <w:p w14:paraId="0A3796FF" w14:textId="77777777" w:rsidR="00891870" w:rsidRPr="001F2189" w:rsidRDefault="00891870" w:rsidP="003402DB">
      <w:pPr>
        <w:pStyle w:val="Sadraj0pt"/>
        <w:numPr>
          <w:ilvl w:val="0"/>
          <w:numId w:val="26"/>
        </w:numPr>
      </w:pPr>
      <w:r w:rsidRPr="001F2189">
        <w:t>R (.r)</w:t>
      </w:r>
    </w:p>
    <w:p w14:paraId="11A85F20" w14:textId="77777777" w:rsidR="00891870" w:rsidRPr="001F2189" w:rsidRDefault="00891870" w:rsidP="003402DB">
      <w:pPr>
        <w:pStyle w:val="Sadraj0pt"/>
        <w:numPr>
          <w:ilvl w:val="0"/>
          <w:numId w:val="26"/>
        </w:numPr>
      </w:pPr>
      <w:r w:rsidRPr="001F2189">
        <w:t>Scala (.scala)</w:t>
      </w:r>
    </w:p>
    <w:p w14:paraId="035601BB" w14:textId="77777777" w:rsidR="00891870" w:rsidRPr="000A3359" w:rsidRDefault="00891870" w:rsidP="003402DB">
      <w:pPr>
        <w:pStyle w:val="Sadraj6pt"/>
        <w:numPr>
          <w:ilvl w:val="0"/>
          <w:numId w:val="26"/>
        </w:numPr>
      </w:pPr>
      <w:r w:rsidRPr="001F2189">
        <w:t>Scheme (.scm)</w:t>
      </w:r>
    </w:p>
    <w:p w14:paraId="158D11C4" w14:textId="77777777" w:rsidR="00891870" w:rsidRPr="000A3359" w:rsidRDefault="00891870" w:rsidP="00891870">
      <w:pPr>
        <w:pStyle w:val="Obiannaslov"/>
      </w:pPr>
      <w:r w:rsidRPr="000A3359">
        <w:t>Postavke aktivnosti VPL</w:t>
      </w:r>
    </w:p>
    <w:p w14:paraId="5FEF53D5" w14:textId="77777777" w:rsidR="00891870" w:rsidRPr="000A3359" w:rsidRDefault="00891870" w:rsidP="00891870">
      <w:pPr>
        <w:pStyle w:val="Sadraj6pt"/>
      </w:pPr>
      <w:r w:rsidRPr="000A3359">
        <w:t>Nastavnik određuje vrstu zadaće</w:t>
      </w:r>
      <w:r w:rsidR="000D1D90">
        <w:t>,</w:t>
      </w:r>
      <w:r w:rsidRPr="000A3359">
        <w:t xml:space="preserve"> </w:t>
      </w:r>
      <w:r w:rsidR="000D1D90">
        <w:t>odnosno</w:t>
      </w:r>
      <w:r w:rsidR="000D1D90" w:rsidRPr="0036715C">
        <w:t xml:space="preserve"> hoće li </w:t>
      </w:r>
      <w:r w:rsidR="000D1D90">
        <w:t>studenti</w:t>
      </w:r>
      <w:r w:rsidR="000D1D90" w:rsidRPr="0036715C">
        <w:t xml:space="preserve"> predavati individualni zadatak ili grupni rad. </w:t>
      </w:r>
      <w:r w:rsidRPr="000A3359">
        <w:t xml:space="preserve">Zadaća se predaje u kartici </w:t>
      </w:r>
      <w:r w:rsidRPr="000A3359">
        <w:rPr>
          <w:b/>
        </w:rPr>
        <w:t>Predaja zadaće</w:t>
      </w:r>
      <w:r w:rsidRPr="000A3359">
        <w:t xml:space="preserve">, a u kartici </w:t>
      </w:r>
      <w:r w:rsidRPr="000A3359">
        <w:rPr>
          <w:b/>
        </w:rPr>
        <w:t>Pregled predanih zadaća</w:t>
      </w:r>
      <w:r w:rsidRPr="000A3359">
        <w:t xml:space="preserve"> moguć je pregled do sada predanih zadaća zajedno s </w:t>
      </w:r>
      <w:r>
        <w:t>ocjenom i izvještajem pregleda.</w:t>
      </w:r>
    </w:p>
    <w:p w14:paraId="7B700517" w14:textId="77777777" w:rsidR="00891870" w:rsidRDefault="00891870" w:rsidP="00891870">
      <w:pPr>
        <w:pStyle w:val="Slike"/>
      </w:pPr>
      <w:r>
        <w:rPr>
          <w:lang w:eastAsia="hr-HR"/>
        </w:rPr>
        <w:drawing>
          <wp:inline distT="0" distB="0" distL="0" distR="0" wp14:anchorId="103DE706" wp14:editId="31D48D6C">
            <wp:extent cx="3852000" cy="1619279"/>
            <wp:effectExtent l="19050" t="19050" r="15240"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852000" cy="1619279"/>
                    </a:xfrm>
                    <a:prstGeom prst="rect">
                      <a:avLst/>
                    </a:prstGeom>
                    <a:ln>
                      <a:solidFill>
                        <a:schemeClr val="bg2">
                          <a:lumMod val="90000"/>
                        </a:schemeClr>
                      </a:solidFill>
                    </a:ln>
                  </pic:spPr>
                </pic:pic>
              </a:graphicData>
            </a:graphic>
          </wp:inline>
        </w:drawing>
      </w:r>
    </w:p>
    <w:p w14:paraId="13804715" w14:textId="20B11777" w:rsidR="00891870" w:rsidRDefault="00891870" w:rsidP="00891870">
      <w:pPr>
        <w:pStyle w:val="Opisslike1"/>
      </w:pPr>
      <w:r>
        <w:t xml:space="preserve">Slika </w:t>
      </w:r>
      <w:fldSimple w:instr=" SEQ Slika \* ARABIC ">
        <w:r w:rsidR="00B67887">
          <w:rPr>
            <w:noProof/>
          </w:rPr>
          <w:t>74</w:t>
        </w:r>
      </w:fldSimple>
      <w:r>
        <w:t>. Virtualni laboratorij za programiranje</w:t>
      </w:r>
    </w:p>
    <w:p w14:paraId="3B33B0B1" w14:textId="77777777" w:rsidR="00C614B6" w:rsidRDefault="00184143" w:rsidP="004A41B6">
      <w:pPr>
        <w:pStyle w:val="Razina1"/>
      </w:pPr>
      <w:bookmarkStart w:id="30" w:name="_Toc523303232"/>
      <w:r>
        <w:lastRenderedPageBreak/>
        <w:t>Provjera znanja i ocjenjivanje</w:t>
      </w:r>
      <w:bookmarkEnd w:id="30"/>
    </w:p>
    <w:p w14:paraId="490E5BC1" w14:textId="77777777" w:rsidR="00C614B6" w:rsidRDefault="00C614B6" w:rsidP="00C614B6">
      <w:pPr>
        <w:pStyle w:val="Razina2"/>
      </w:pPr>
      <w:bookmarkStart w:id="31" w:name="_Toc523303233"/>
      <w:r>
        <w:t>Pitanja</w:t>
      </w:r>
      <w:r w:rsidR="006D7953">
        <w:t xml:space="preserve"> za testove</w:t>
      </w:r>
      <w:bookmarkEnd w:id="31"/>
    </w:p>
    <w:p w14:paraId="46E2D2B4" w14:textId="77777777" w:rsidR="00C614B6" w:rsidRPr="00335F61" w:rsidRDefault="00C614B6" w:rsidP="00C614B6">
      <w:pPr>
        <w:pStyle w:val="Sadraj6pt"/>
      </w:pPr>
      <w:r w:rsidRPr="00F95C27">
        <w:t xml:space="preserve">Pri izradi testova </w:t>
      </w:r>
      <w:r w:rsidRPr="00335F61">
        <w:t>nastavnik može upotrijebiti neku od sljedećih vrsta pitanja:</w:t>
      </w:r>
    </w:p>
    <w:p w14:paraId="06BA2A32" w14:textId="77777777" w:rsidR="00C614B6" w:rsidRPr="00335F61" w:rsidRDefault="00C614B6" w:rsidP="00C614B6">
      <w:pPr>
        <w:pStyle w:val="Sadraj6pt"/>
        <w:rPr>
          <w:rFonts w:cs="Arial"/>
        </w:rPr>
      </w:pPr>
      <w:r w:rsidRPr="00335F61">
        <w:rPr>
          <w:rFonts w:cs="Arial"/>
          <w:b/>
        </w:rPr>
        <w:t>Višestruki odabir</w:t>
      </w:r>
      <w:r w:rsidRPr="00335F61">
        <w:rPr>
          <w:rFonts w:cs="Arial"/>
        </w:rPr>
        <w:t xml:space="preserve"> – Može postojati jedan ili više točnih odgovora.</w:t>
      </w:r>
    </w:p>
    <w:p w14:paraId="2EF17BBC" w14:textId="77777777" w:rsidR="00C614B6" w:rsidRPr="002C6D4D" w:rsidRDefault="00C614B6" w:rsidP="00C614B6">
      <w:pPr>
        <w:pStyle w:val="Sadraj6pt"/>
        <w:rPr>
          <w:rFonts w:cs="Arial"/>
        </w:rPr>
      </w:pPr>
      <w:r>
        <w:rPr>
          <w:rFonts w:cs="Arial"/>
          <w:b/>
        </w:rPr>
        <w:t>Isključivi višestruki odabir</w:t>
      </w:r>
      <w:r>
        <w:rPr>
          <w:rFonts w:cs="Arial"/>
        </w:rPr>
        <w:t xml:space="preserve"> – </w:t>
      </w:r>
      <w:r w:rsidR="00D1634D">
        <w:rPr>
          <w:rFonts w:cs="Arial"/>
        </w:rPr>
        <w:t>Student</w:t>
      </w:r>
      <w:r>
        <w:rPr>
          <w:rFonts w:cs="Arial"/>
        </w:rPr>
        <w:t xml:space="preserve"> treba označiti sve ispravne odgovore kako bi dobio bodove u ovoj vrsti pitanja. Ako označi samo pojedine točne odgovore, ali ne i sve, </w:t>
      </w:r>
      <w:r w:rsidR="00D1634D">
        <w:rPr>
          <w:rFonts w:cs="Arial"/>
        </w:rPr>
        <w:t>student</w:t>
      </w:r>
      <w:r>
        <w:rPr>
          <w:rFonts w:cs="Arial"/>
        </w:rPr>
        <w:t xml:space="preserve"> će dobiti nula bodova.</w:t>
      </w:r>
    </w:p>
    <w:p w14:paraId="01249E49" w14:textId="77777777" w:rsidR="00C614B6" w:rsidRPr="00335F61" w:rsidRDefault="00C614B6" w:rsidP="00C614B6">
      <w:pPr>
        <w:pStyle w:val="Sadraj6pt"/>
        <w:rPr>
          <w:rFonts w:cs="Arial"/>
        </w:rPr>
      </w:pPr>
      <w:r w:rsidRPr="00335F61">
        <w:rPr>
          <w:rFonts w:cs="Arial"/>
          <w:b/>
        </w:rPr>
        <w:t>Točno / Netočno</w:t>
      </w:r>
      <w:r w:rsidRPr="00335F61">
        <w:rPr>
          <w:rFonts w:cs="Arial"/>
        </w:rPr>
        <w:t xml:space="preserve"> – </w:t>
      </w:r>
      <w:r w:rsidR="00D1634D">
        <w:rPr>
          <w:rFonts w:cs="Arial"/>
        </w:rPr>
        <w:t>Student</w:t>
      </w:r>
      <w:r w:rsidRPr="00335F61">
        <w:rPr>
          <w:rFonts w:cs="Arial"/>
        </w:rPr>
        <w:t xml:space="preserve"> odabire između mogućnosti </w:t>
      </w:r>
      <w:r w:rsidRPr="00335F61">
        <w:rPr>
          <w:rFonts w:cs="Arial"/>
          <w:b/>
        </w:rPr>
        <w:t>Točno</w:t>
      </w:r>
      <w:r w:rsidRPr="00335F61">
        <w:rPr>
          <w:rFonts w:cs="Arial"/>
        </w:rPr>
        <w:t xml:space="preserve"> i </w:t>
      </w:r>
      <w:r w:rsidRPr="00335F61">
        <w:rPr>
          <w:rFonts w:cs="Arial"/>
          <w:b/>
        </w:rPr>
        <w:t>Netočno</w:t>
      </w:r>
      <w:r w:rsidRPr="00335F61">
        <w:rPr>
          <w:rFonts w:cs="Arial"/>
        </w:rPr>
        <w:t xml:space="preserve"> za postavljeno pitanje.</w:t>
      </w:r>
    </w:p>
    <w:p w14:paraId="74D918D4" w14:textId="77777777" w:rsidR="00C614B6" w:rsidRPr="00335F61" w:rsidRDefault="00C614B6" w:rsidP="00C614B6">
      <w:pPr>
        <w:pStyle w:val="Sadraj6pt"/>
        <w:rPr>
          <w:rFonts w:cs="Arial"/>
        </w:rPr>
      </w:pPr>
      <w:r w:rsidRPr="00335F61">
        <w:rPr>
          <w:rFonts w:cs="Arial"/>
          <w:b/>
        </w:rPr>
        <w:t>Kratki odgovor</w:t>
      </w:r>
      <w:r w:rsidRPr="00335F61">
        <w:rPr>
          <w:rFonts w:cs="Arial"/>
        </w:rPr>
        <w:t xml:space="preserve"> – </w:t>
      </w:r>
      <w:r w:rsidR="00D1634D">
        <w:rPr>
          <w:rFonts w:cs="Arial"/>
        </w:rPr>
        <w:t>Student</w:t>
      </w:r>
      <w:r w:rsidRPr="00335F61">
        <w:rPr>
          <w:rFonts w:cs="Arial"/>
        </w:rPr>
        <w:t xml:space="preserve"> upisuje riječ ili izraz u polje za odgovor koji se kasnije uspoređuje s točnim odgovorom koji je upisao nastavnik.</w:t>
      </w:r>
    </w:p>
    <w:p w14:paraId="479A73B4" w14:textId="77777777" w:rsidR="00C614B6" w:rsidRPr="00335F61" w:rsidRDefault="00C614B6" w:rsidP="00C614B6">
      <w:pPr>
        <w:pStyle w:val="Sadraj6pt"/>
        <w:rPr>
          <w:rFonts w:cs="Arial"/>
        </w:rPr>
      </w:pPr>
      <w:r w:rsidRPr="00335F61">
        <w:rPr>
          <w:rFonts w:cs="Arial"/>
          <w:b/>
        </w:rPr>
        <w:t>Brojčano pitanje</w:t>
      </w:r>
      <w:r w:rsidRPr="00335F61">
        <w:rPr>
          <w:rFonts w:cs="Arial"/>
        </w:rPr>
        <w:t xml:space="preserve"> – Odgovor se upisuje u previđeno polje. Za ovu vrstu pitanja postoji dopuštena pogreška koja s</w:t>
      </w:r>
      <w:r>
        <w:rPr>
          <w:rFonts w:cs="Arial"/>
        </w:rPr>
        <w:t>e postavlja pri izradi pitanja.</w:t>
      </w:r>
    </w:p>
    <w:p w14:paraId="0B559AFC" w14:textId="77777777" w:rsidR="00C614B6" w:rsidRPr="00335F61" w:rsidRDefault="00C614B6" w:rsidP="00C614B6">
      <w:pPr>
        <w:pStyle w:val="Sadraj6pt"/>
        <w:rPr>
          <w:rFonts w:cs="Arial"/>
        </w:rPr>
      </w:pPr>
      <w:r w:rsidRPr="00335F61">
        <w:rPr>
          <w:rFonts w:cs="Arial"/>
          <w:b/>
        </w:rPr>
        <w:t>Računsko pitanje</w:t>
      </w:r>
      <w:r w:rsidRPr="00335F61">
        <w:rPr>
          <w:rFonts w:cs="Arial"/>
        </w:rPr>
        <w:t xml:space="preserve"> – </w:t>
      </w:r>
      <w:r w:rsidRPr="00601AD7">
        <w:rPr>
          <w:rFonts w:cs="Arial"/>
        </w:rPr>
        <w:t xml:space="preserve">Potrebno je riješiti </w:t>
      </w:r>
      <w:r>
        <w:rPr>
          <w:rFonts w:cs="Arial"/>
        </w:rPr>
        <w:t>zadatak te upisati konača</w:t>
      </w:r>
      <w:r w:rsidRPr="00601AD7">
        <w:rPr>
          <w:rFonts w:cs="Arial"/>
        </w:rPr>
        <w:t>n rezultat uz dopuštenu toleranciju</w:t>
      </w:r>
      <w:r>
        <w:rPr>
          <w:rFonts w:cs="Arial"/>
        </w:rPr>
        <w:t>, ako je to nastavnik omogućio</w:t>
      </w:r>
      <w:r w:rsidRPr="00601AD7">
        <w:rPr>
          <w:rFonts w:cs="Arial"/>
        </w:rPr>
        <w:t>.</w:t>
      </w:r>
    </w:p>
    <w:p w14:paraId="6E2759CF" w14:textId="77777777" w:rsidR="00C614B6" w:rsidRDefault="00C614B6" w:rsidP="00C614B6">
      <w:pPr>
        <w:pStyle w:val="Sadraj6pt"/>
        <w:rPr>
          <w:rFonts w:cs="Arial"/>
        </w:rPr>
      </w:pPr>
      <w:r w:rsidRPr="00335F61">
        <w:rPr>
          <w:rFonts w:cs="Arial"/>
          <w:b/>
        </w:rPr>
        <w:t>Uparivanje</w:t>
      </w:r>
      <w:r w:rsidRPr="00335F61">
        <w:rPr>
          <w:rFonts w:cs="Arial"/>
        </w:rPr>
        <w:t xml:space="preserve"> </w:t>
      </w:r>
      <w:r w:rsidRPr="002C6D4D">
        <w:rPr>
          <w:rFonts w:cs="Arial"/>
          <w:b/>
        </w:rPr>
        <w:t>odgovora</w:t>
      </w:r>
      <w:r w:rsidRPr="00335F61">
        <w:rPr>
          <w:rFonts w:cs="Arial"/>
        </w:rPr>
        <w:t>– Postoji popis pitanja i točnih odgovora koje je potrebno pravilno povezati.</w:t>
      </w:r>
    </w:p>
    <w:p w14:paraId="76AD571A" w14:textId="77777777" w:rsidR="00C614B6" w:rsidRPr="00335F61" w:rsidRDefault="00C614B6" w:rsidP="00C614B6">
      <w:pPr>
        <w:pStyle w:val="Sadraj6pt"/>
        <w:rPr>
          <w:rFonts w:cs="Arial"/>
        </w:rPr>
      </w:pPr>
      <w:r>
        <w:rPr>
          <w:rFonts w:cs="Arial"/>
          <w:b/>
        </w:rPr>
        <w:t>Uparivanje povuci i i</w:t>
      </w:r>
      <w:r w:rsidR="00D1634D">
        <w:rPr>
          <w:rFonts w:cs="Arial"/>
          <w:b/>
        </w:rPr>
        <w:t>s</w:t>
      </w:r>
      <w:r>
        <w:rPr>
          <w:rFonts w:cs="Arial"/>
          <w:b/>
        </w:rPr>
        <w:t>pusti (</w:t>
      </w:r>
      <w:r w:rsidRPr="00D1634D">
        <w:rPr>
          <w:rFonts w:cs="Arial"/>
          <w:b/>
          <w:i/>
        </w:rPr>
        <w:t>Drag&amp;Drop</w:t>
      </w:r>
      <w:r>
        <w:rPr>
          <w:rFonts w:cs="Arial"/>
          <w:b/>
        </w:rPr>
        <w:t xml:space="preserve">) </w:t>
      </w:r>
      <w:r w:rsidRPr="00550B9A">
        <w:rPr>
          <w:rFonts w:cs="Arial"/>
        </w:rPr>
        <w:t>–</w:t>
      </w:r>
      <w:r>
        <w:rPr>
          <w:rFonts w:cs="Arial"/>
        </w:rPr>
        <w:t xml:space="preserve"> Potrebno je povući ispravan element s desne strane na odgovarajuće mjesto na lijevoj strani.</w:t>
      </w:r>
    </w:p>
    <w:p w14:paraId="72F378DA" w14:textId="77777777" w:rsidR="00C614B6" w:rsidRDefault="00C614B6" w:rsidP="00C614B6">
      <w:pPr>
        <w:pStyle w:val="Sadraj6pt"/>
        <w:rPr>
          <w:rFonts w:cs="Arial"/>
        </w:rPr>
      </w:pPr>
      <w:r>
        <w:rPr>
          <w:rFonts w:cs="Arial"/>
          <w:b/>
        </w:rPr>
        <w:t>Odabir riječi koje nedostaju</w:t>
      </w:r>
      <w:r>
        <w:rPr>
          <w:rFonts w:cs="Arial"/>
        </w:rPr>
        <w:t xml:space="preserve"> – </w:t>
      </w:r>
      <w:r w:rsidR="00D1634D">
        <w:rPr>
          <w:rFonts w:cs="Arial"/>
        </w:rPr>
        <w:t>Student</w:t>
      </w:r>
      <w:r>
        <w:rPr>
          <w:rFonts w:cs="Arial"/>
        </w:rPr>
        <w:t xml:space="preserve"> treba unijeti pojmove koji nedostaju u rečenici. Pojmovi se biraju iz padajućeg izbornika.</w:t>
      </w:r>
    </w:p>
    <w:p w14:paraId="01703F81" w14:textId="77777777" w:rsidR="00D1634D" w:rsidRPr="0097117E" w:rsidRDefault="00D1634D" w:rsidP="00C614B6">
      <w:pPr>
        <w:pStyle w:val="Sadraj6pt"/>
        <w:rPr>
          <w:rFonts w:cs="Arial"/>
        </w:rPr>
      </w:pPr>
      <w:r w:rsidRPr="00D1634D">
        <w:rPr>
          <w:rFonts w:cs="Arial"/>
          <w:b/>
        </w:rPr>
        <w:t>Prenesi i postavi u tekst</w:t>
      </w:r>
      <w:r>
        <w:rPr>
          <w:rFonts w:cs="Arial"/>
        </w:rPr>
        <w:t xml:space="preserve"> – Student treba odabrati objekt s ispravnom riječi i postaviti je metodom </w:t>
      </w:r>
      <w:r w:rsidRPr="00D1634D">
        <w:rPr>
          <w:rFonts w:cs="Arial"/>
          <w:b/>
        </w:rPr>
        <w:t>Povuci i ispusti</w:t>
      </w:r>
      <w:r>
        <w:rPr>
          <w:rFonts w:cs="Arial"/>
        </w:rPr>
        <w:t xml:space="preserve"> u prazno polje u pitanju.</w:t>
      </w:r>
    </w:p>
    <w:p w14:paraId="4A40F887" w14:textId="77777777" w:rsidR="00C614B6" w:rsidRDefault="00C614B6" w:rsidP="00C614B6">
      <w:pPr>
        <w:pStyle w:val="Sadraj6pt"/>
        <w:rPr>
          <w:rFonts w:cs="Arial"/>
        </w:rPr>
      </w:pPr>
      <w:r>
        <w:rPr>
          <w:rFonts w:cs="Arial"/>
          <w:b/>
        </w:rPr>
        <w:t>Prenesi i postavi na sliku</w:t>
      </w:r>
      <w:r>
        <w:rPr>
          <w:rFonts w:cs="Arial"/>
        </w:rPr>
        <w:t xml:space="preserve"> – </w:t>
      </w:r>
      <w:r w:rsidR="00D1634D">
        <w:rPr>
          <w:rFonts w:cs="Arial"/>
        </w:rPr>
        <w:t>Student</w:t>
      </w:r>
      <w:r>
        <w:rPr>
          <w:rFonts w:cs="Arial"/>
        </w:rPr>
        <w:t xml:space="preserve"> postavlja objekte (sliku ili tekst) na pozadinsku sliku sukladno zadanim uputama u pitanju.</w:t>
      </w:r>
    </w:p>
    <w:p w14:paraId="398B2385" w14:textId="77777777" w:rsidR="00D1634D" w:rsidRPr="0097117E" w:rsidRDefault="00D1634D" w:rsidP="00C614B6">
      <w:pPr>
        <w:pStyle w:val="Sadraj6pt"/>
        <w:rPr>
          <w:rFonts w:cs="Arial"/>
        </w:rPr>
      </w:pPr>
      <w:r w:rsidRPr="005C756A">
        <w:rPr>
          <w:rFonts w:cs="Arial"/>
          <w:b/>
        </w:rPr>
        <w:t>Prenesi i postavi markere</w:t>
      </w:r>
      <w:r>
        <w:rPr>
          <w:rFonts w:cs="Arial"/>
        </w:rPr>
        <w:t xml:space="preserve"> – Student postavlja objekte </w:t>
      </w:r>
      <w:r w:rsidR="005C756A">
        <w:rPr>
          <w:rFonts w:cs="Arial"/>
        </w:rPr>
        <w:t>na pozadinsku sliku na poziciju koju smatra ispravnom.</w:t>
      </w:r>
    </w:p>
    <w:p w14:paraId="29DE6768" w14:textId="77777777" w:rsidR="00C614B6" w:rsidRPr="00335F61" w:rsidRDefault="00C614B6" w:rsidP="00C614B6">
      <w:pPr>
        <w:pStyle w:val="Sadraj6pt"/>
        <w:rPr>
          <w:rFonts w:cs="Arial"/>
        </w:rPr>
      </w:pPr>
      <w:r w:rsidRPr="00335F61">
        <w:rPr>
          <w:rFonts w:cs="Arial"/>
          <w:b/>
        </w:rPr>
        <w:t>Esej</w:t>
      </w:r>
      <w:r w:rsidRPr="00335F61">
        <w:rPr>
          <w:rFonts w:cs="Arial"/>
        </w:rPr>
        <w:t xml:space="preserve"> – </w:t>
      </w:r>
      <w:r>
        <w:rPr>
          <w:rFonts w:cs="Arial"/>
        </w:rPr>
        <w:t>P</w:t>
      </w:r>
      <w:r w:rsidRPr="00335F61">
        <w:rPr>
          <w:rFonts w:cs="Arial"/>
        </w:rPr>
        <w:t>ostavljeno je pitanje o kojem treba napisati kratki tekst. Nema automatskog ocjenjivanja, nego nastavnik osobno pregledava i ocjenjuje odgovore.</w:t>
      </w:r>
    </w:p>
    <w:p w14:paraId="5431BC33" w14:textId="77777777" w:rsidR="00C614B6" w:rsidRDefault="00C614B6" w:rsidP="00C614B6">
      <w:pPr>
        <w:pStyle w:val="Sadraj6pt"/>
        <w:rPr>
          <w:rFonts w:cs="Arial"/>
        </w:rPr>
      </w:pPr>
      <w:r>
        <w:rPr>
          <w:rFonts w:cs="Arial"/>
          <w:b/>
        </w:rPr>
        <w:t>Umetanje</w:t>
      </w:r>
      <w:r w:rsidRPr="00335F61">
        <w:rPr>
          <w:rFonts w:cs="Arial"/>
          <w:b/>
        </w:rPr>
        <w:t xml:space="preserve"> </w:t>
      </w:r>
      <w:r>
        <w:rPr>
          <w:rFonts w:cs="Arial"/>
          <w:b/>
        </w:rPr>
        <w:t>riječi koje nedostaju (Cloze)</w:t>
      </w:r>
      <w:r w:rsidRPr="00335F61">
        <w:rPr>
          <w:rFonts w:cs="Arial"/>
        </w:rPr>
        <w:t xml:space="preserve"> – Praznine u tekstu potrebno je popuniti ispravnim izrazima.</w:t>
      </w:r>
    </w:p>
    <w:p w14:paraId="03DA121B" w14:textId="73A46F63" w:rsidR="0090226F" w:rsidRDefault="0090226F" w:rsidP="00C614B6">
      <w:pPr>
        <w:pStyle w:val="Sadraj6pt"/>
        <w:rPr>
          <w:rFonts w:cs="Arial"/>
        </w:rPr>
      </w:pPr>
      <w:r w:rsidRPr="0090226F">
        <w:rPr>
          <w:rFonts w:cs="Arial"/>
          <w:b/>
        </w:rPr>
        <w:t>Umetanje riječi (Gapfill)</w:t>
      </w:r>
      <w:r>
        <w:rPr>
          <w:rFonts w:cs="Arial"/>
        </w:rPr>
        <w:t xml:space="preserve"> – Slično je Cloze vrsti pitanja, a tri su moguća načina prikaza odgovora (upisivanje pojma u prazno polje, odabir pojma iz padajućega izbornika i postavljanje pojma na odgovarajuće mjesto (Prenesi i postavi)).</w:t>
      </w:r>
    </w:p>
    <w:p w14:paraId="130DCBF1" w14:textId="77777777" w:rsidR="00C614B6" w:rsidRDefault="00C614B6" w:rsidP="00C614B6">
      <w:pPr>
        <w:pStyle w:val="Razina2"/>
      </w:pPr>
      <w:bookmarkStart w:id="32" w:name="_Toc523303234"/>
      <w:r>
        <w:lastRenderedPageBreak/>
        <w:t>Test</w:t>
      </w:r>
      <w:bookmarkEnd w:id="32"/>
    </w:p>
    <w:p w14:paraId="1355A71C" w14:textId="77777777" w:rsidR="006E511C" w:rsidRDefault="006E511C" w:rsidP="006E511C">
      <w:pPr>
        <w:pStyle w:val="Sadraj6pt"/>
      </w:pPr>
      <w:r>
        <w:t>Aktivnost Test nastavnik postavlja u e-kolegij kako bi studentima omogućio samoprovjeru znanja (npr. priprema za pismeni ispit) ili provjeru znanja za ocjenu.</w:t>
      </w:r>
    </w:p>
    <w:p w14:paraId="57F88662" w14:textId="77777777" w:rsidR="00C614B6" w:rsidRPr="003D5863" w:rsidRDefault="00C614B6" w:rsidP="00C614B6">
      <w:pPr>
        <w:pStyle w:val="Sadraj6pt"/>
      </w:pPr>
      <w:r w:rsidRPr="003D5863">
        <w:t>U testu mogu biti postavljeni sljedeći parametri:</w:t>
      </w:r>
    </w:p>
    <w:p w14:paraId="744833B1" w14:textId="77777777" w:rsidR="00C614B6" w:rsidRPr="00F95C27" w:rsidRDefault="00C614B6" w:rsidP="003402DB">
      <w:pPr>
        <w:pStyle w:val="Sadraj0pt"/>
        <w:numPr>
          <w:ilvl w:val="0"/>
          <w:numId w:val="28"/>
        </w:numPr>
      </w:pPr>
      <w:r w:rsidRPr="00F95C27">
        <w:t>broj pokušaja rješavanja testa,</w:t>
      </w:r>
    </w:p>
    <w:p w14:paraId="10F40231" w14:textId="77777777" w:rsidR="00C614B6" w:rsidRPr="00F95C27" w:rsidRDefault="00C614B6" w:rsidP="003402DB">
      <w:pPr>
        <w:pStyle w:val="Sadraj0pt"/>
        <w:numPr>
          <w:ilvl w:val="0"/>
          <w:numId w:val="28"/>
        </w:numPr>
      </w:pPr>
      <w:r w:rsidRPr="00F95C27">
        <w:t>ukupan broj pitanj</w:t>
      </w:r>
      <w:r>
        <w:t>a</w:t>
      </w:r>
    </w:p>
    <w:p w14:paraId="7C04D30F" w14:textId="77777777" w:rsidR="00C614B6" w:rsidRPr="00F95C27" w:rsidRDefault="00C614B6" w:rsidP="003402DB">
      <w:pPr>
        <w:pStyle w:val="Sadraj0pt"/>
        <w:numPr>
          <w:ilvl w:val="0"/>
          <w:numId w:val="28"/>
        </w:numPr>
      </w:pPr>
      <w:r w:rsidRPr="00F95C27">
        <w:t>broj pitanja po stranici</w:t>
      </w:r>
    </w:p>
    <w:p w14:paraId="6021EEAB" w14:textId="77777777" w:rsidR="00C614B6" w:rsidRPr="00F95C27" w:rsidRDefault="00C614B6" w:rsidP="003402DB">
      <w:pPr>
        <w:pStyle w:val="Sadraj0pt"/>
        <w:numPr>
          <w:ilvl w:val="0"/>
          <w:numId w:val="28"/>
        </w:numPr>
      </w:pPr>
      <w:r w:rsidRPr="00F95C27">
        <w:t>dostupnost rezultata</w:t>
      </w:r>
    </w:p>
    <w:p w14:paraId="10CDF8A8" w14:textId="77777777" w:rsidR="00C614B6" w:rsidRPr="00F95C27" w:rsidRDefault="00C614B6" w:rsidP="003402DB">
      <w:pPr>
        <w:pStyle w:val="Sadraj0pt"/>
        <w:numPr>
          <w:ilvl w:val="0"/>
          <w:numId w:val="28"/>
        </w:numPr>
      </w:pPr>
      <w:r w:rsidRPr="00F95C27">
        <w:t>vremenski period u kojem je test dostupan</w:t>
      </w:r>
    </w:p>
    <w:p w14:paraId="48C8F309" w14:textId="77777777" w:rsidR="00C614B6" w:rsidRPr="00F95C27" w:rsidRDefault="00C614B6" w:rsidP="003402DB">
      <w:pPr>
        <w:pStyle w:val="Sadraj6pt"/>
        <w:numPr>
          <w:ilvl w:val="0"/>
          <w:numId w:val="28"/>
        </w:numPr>
      </w:pPr>
      <w:r w:rsidRPr="00F95C27">
        <w:t>vrijeme dozvoljeno za rješavanje nakon pokretanja testa</w:t>
      </w:r>
      <w:r>
        <w:t>.</w:t>
      </w:r>
    </w:p>
    <w:p w14:paraId="60208E56" w14:textId="77777777" w:rsidR="000A639C" w:rsidRDefault="000A639C" w:rsidP="000A639C">
      <w:pPr>
        <w:pStyle w:val="Obiannaslov"/>
      </w:pPr>
      <w:r>
        <w:t>Postupak rješavanja i predaje testa:</w:t>
      </w:r>
    </w:p>
    <w:p w14:paraId="5C0172ED" w14:textId="77777777" w:rsidR="000A639C" w:rsidRDefault="00FF35D9" w:rsidP="00AB1769">
      <w:pPr>
        <w:pStyle w:val="Sadraj6pt"/>
        <w:numPr>
          <w:ilvl w:val="0"/>
          <w:numId w:val="33"/>
        </w:numPr>
        <w:ind w:left="360"/>
      </w:pPr>
      <w:r>
        <w:t>Potrebno je odabrati</w:t>
      </w:r>
      <w:r w:rsidR="000A639C" w:rsidRPr="003B45D3">
        <w:t xml:space="preserve"> aktivnost </w:t>
      </w:r>
      <w:r w:rsidR="000A639C">
        <w:rPr>
          <w:b/>
        </w:rPr>
        <w:t>Test</w:t>
      </w:r>
      <w:r w:rsidR="000A639C" w:rsidRPr="003B45D3">
        <w:t xml:space="preserve"> unutar </w:t>
      </w:r>
      <w:r w:rsidR="000A639C">
        <w:t>e-</w:t>
      </w:r>
      <w:r w:rsidR="000A639C" w:rsidRPr="003B45D3">
        <w:t>kolegija</w:t>
      </w:r>
      <w:r>
        <w:t>.</w:t>
      </w:r>
    </w:p>
    <w:p w14:paraId="3EA2C756" w14:textId="77777777" w:rsidR="000A639C" w:rsidRDefault="000A639C" w:rsidP="000A639C">
      <w:pPr>
        <w:pStyle w:val="Slike"/>
      </w:pPr>
      <w:r>
        <w:rPr>
          <w:lang w:eastAsia="hr-HR"/>
        </w:rPr>
        <w:drawing>
          <wp:inline distT="0" distB="0" distL="0" distR="0" wp14:anchorId="42424392" wp14:editId="032721FE">
            <wp:extent cx="1571625" cy="333375"/>
            <wp:effectExtent l="19050" t="19050" r="2857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571625" cy="333375"/>
                    </a:xfrm>
                    <a:prstGeom prst="rect">
                      <a:avLst/>
                    </a:prstGeom>
                    <a:ln>
                      <a:solidFill>
                        <a:schemeClr val="bg2">
                          <a:lumMod val="90000"/>
                        </a:schemeClr>
                      </a:solidFill>
                    </a:ln>
                  </pic:spPr>
                </pic:pic>
              </a:graphicData>
            </a:graphic>
          </wp:inline>
        </w:drawing>
      </w:r>
    </w:p>
    <w:p w14:paraId="05C614E6" w14:textId="435E6DBB" w:rsidR="000A639C" w:rsidRDefault="000A639C" w:rsidP="000A639C">
      <w:pPr>
        <w:pStyle w:val="Opisslike1"/>
      </w:pPr>
      <w:r>
        <w:t xml:space="preserve">Slika </w:t>
      </w:r>
      <w:fldSimple w:instr=" SEQ Slika \* ARABIC ">
        <w:r w:rsidR="00B67887">
          <w:rPr>
            <w:noProof/>
          </w:rPr>
          <w:t>75</w:t>
        </w:r>
      </w:fldSimple>
      <w:r>
        <w:t>. Aktivnost Test</w:t>
      </w:r>
    </w:p>
    <w:p w14:paraId="1B1C6930" w14:textId="77777777" w:rsidR="000A639C" w:rsidRDefault="00FF35D9" w:rsidP="00AB1769">
      <w:pPr>
        <w:pStyle w:val="Sadraj6pt"/>
        <w:numPr>
          <w:ilvl w:val="0"/>
          <w:numId w:val="33"/>
        </w:numPr>
        <w:ind w:left="360"/>
      </w:pPr>
      <w:r>
        <w:t>Pročitati</w:t>
      </w:r>
      <w:r w:rsidR="000A639C">
        <w:t xml:space="preserve"> osnove informacije o testu koje je nastavnik postavio.</w:t>
      </w:r>
    </w:p>
    <w:p w14:paraId="2BFC21AB" w14:textId="1D6B09E8" w:rsidR="000A639C" w:rsidRDefault="007972DC" w:rsidP="000A639C">
      <w:pPr>
        <w:pStyle w:val="Slike"/>
      </w:pPr>
      <w:r>
        <w:rPr>
          <w:lang w:eastAsia="hr-HR"/>
        </w:rPr>
        <w:drawing>
          <wp:inline distT="0" distB="0" distL="0" distR="0" wp14:anchorId="2E67B9B0" wp14:editId="17CAD71E">
            <wp:extent cx="5078386" cy="1772285"/>
            <wp:effectExtent l="19050" t="19050" r="27305" b="18415"/>
            <wp:docPr id="237" name="Slik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test.PNG"/>
                    <pic:cNvPicPr/>
                  </pic:nvPicPr>
                  <pic:blipFill>
                    <a:blip r:embed="rId117">
                      <a:extLst>
                        <a:ext uri="{28A0092B-C50C-407E-A947-70E740481C1C}">
                          <a14:useLocalDpi xmlns:a14="http://schemas.microsoft.com/office/drawing/2010/main" val="0"/>
                        </a:ext>
                      </a:extLst>
                    </a:blip>
                    <a:stretch>
                      <a:fillRect/>
                    </a:stretch>
                  </pic:blipFill>
                  <pic:spPr>
                    <a:xfrm>
                      <a:off x="0" y="0"/>
                      <a:ext cx="5088294" cy="1775743"/>
                    </a:xfrm>
                    <a:prstGeom prst="rect">
                      <a:avLst/>
                    </a:prstGeom>
                    <a:ln>
                      <a:solidFill>
                        <a:schemeClr val="bg2">
                          <a:lumMod val="90000"/>
                        </a:schemeClr>
                      </a:solidFill>
                    </a:ln>
                  </pic:spPr>
                </pic:pic>
              </a:graphicData>
            </a:graphic>
          </wp:inline>
        </w:drawing>
      </w:r>
    </w:p>
    <w:p w14:paraId="02A45EB0" w14:textId="7B5C851B" w:rsidR="000A639C" w:rsidRDefault="000A639C" w:rsidP="000A639C">
      <w:pPr>
        <w:pStyle w:val="Opisslike1"/>
      </w:pPr>
      <w:r>
        <w:t xml:space="preserve">Slika </w:t>
      </w:r>
      <w:fldSimple w:instr=" SEQ Slika \* ARABIC ">
        <w:r w:rsidR="00B67887">
          <w:rPr>
            <w:noProof/>
          </w:rPr>
          <w:t>76</w:t>
        </w:r>
      </w:fldSimple>
      <w:r>
        <w:t>. Osnove informacije o testu</w:t>
      </w:r>
    </w:p>
    <w:p w14:paraId="76D136F0" w14:textId="77777777" w:rsidR="000A639C" w:rsidRDefault="000A639C" w:rsidP="00AB1769">
      <w:pPr>
        <w:pStyle w:val="Sadraj6pt"/>
        <w:numPr>
          <w:ilvl w:val="0"/>
          <w:numId w:val="33"/>
        </w:numPr>
        <w:ind w:left="360"/>
      </w:pPr>
      <w:r>
        <w:t>Za po</w:t>
      </w:r>
      <w:r w:rsidR="00FF35D9">
        <w:t xml:space="preserve">četak rješavanja </w:t>
      </w:r>
      <w:r w:rsidR="00AB1769">
        <w:t xml:space="preserve">odabire se </w:t>
      </w:r>
      <w:r>
        <w:t xml:space="preserve">dugme </w:t>
      </w:r>
      <w:r w:rsidRPr="0021717F">
        <w:rPr>
          <w:b/>
        </w:rPr>
        <w:t>Započnite test</w:t>
      </w:r>
      <w:r>
        <w:t>.</w:t>
      </w:r>
    </w:p>
    <w:p w14:paraId="53358D73" w14:textId="380DF0BE" w:rsidR="000A639C" w:rsidRDefault="007972DC" w:rsidP="000A639C">
      <w:pPr>
        <w:pStyle w:val="Sadraj6pt"/>
      </w:pPr>
      <w:r>
        <w:rPr>
          <w:noProof/>
          <w:lang w:eastAsia="hr-HR"/>
        </w:rPr>
        <w:drawing>
          <wp:inline distT="0" distB="0" distL="0" distR="0" wp14:anchorId="09D96CB0" wp14:editId="715D82A9">
            <wp:extent cx="1171739" cy="342948"/>
            <wp:effectExtent l="19050" t="19050" r="28575" b="19050"/>
            <wp:docPr id="238" name="Slik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test_begin.PNG"/>
                    <pic:cNvPicPr/>
                  </pic:nvPicPr>
                  <pic:blipFill>
                    <a:blip r:embed="rId118">
                      <a:extLst>
                        <a:ext uri="{28A0092B-C50C-407E-A947-70E740481C1C}">
                          <a14:useLocalDpi xmlns:a14="http://schemas.microsoft.com/office/drawing/2010/main" val="0"/>
                        </a:ext>
                      </a:extLst>
                    </a:blip>
                    <a:stretch>
                      <a:fillRect/>
                    </a:stretch>
                  </pic:blipFill>
                  <pic:spPr>
                    <a:xfrm>
                      <a:off x="0" y="0"/>
                      <a:ext cx="1171739" cy="342948"/>
                    </a:xfrm>
                    <a:prstGeom prst="rect">
                      <a:avLst/>
                    </a:prstGeom>
                    <a:ln>
                      <a:solidFill>
                        <a:schemeClr val="bg2">
                          <a:lumMod val="90000"/>
                        </a:schemeClr>
                      </a:solidFill>
                    </a:ln>
                  </pic:spPr>
                </pic:pic>
              </a:graphicData>
            </a:graphic>
          </wp:inline>
        </w:drawing>
      </w:r>
    </w:p>
    <w:p w14:paraId="488053B6" w14:textId="77777777" w:rsidR="000A639C" w:rsidRDefault="000A639C" w:rsidP="00AB1769">
      <w:pPr>
        <w:pStyle w:val="Sadraj6pt"/>
        <w:numPr>
          <w:ilvl w:val="0"/>
          <w:numId w:val="33"/>
        </w:numPr>
        <w:ind w:left="360"/>
      </w:pPr>
      <w:r>
        <w:t>Ako je nastavnik u postavkama testa postavio vremensko ograničenje za rješavanje testa</w:t>
      </w:r>
      <w:r w:rsidR="00FF35D9">
        <w:t>, studentima će se prikazati poruka s informacijom da postoji</w:t>
      </w:r>
      <w:r>
        <w:t xml:space="preserve"> vremensko ograničenje za rješavanje testa i </w:t>
      </w:r>
      <w:r w:rsidR="00FF35D9">
        <w:t xml:space="preserve">da je test potrebno predati prije isteka vremena. Za nastavak je potrebno odabrati </w:t>
      </w:r>
      <w:r>
        <w:t xml:space="preserve">dugme </w:t>
      </w:r>
      <w:r w:rsidRPr="00946ED8">
        <w:rPr>
          <w:b/>
        </w:rPr>
        <w:t>Započni rješavanje</w:t>
      </w:r>
      <w:r>
        <w:t>.</w:t>
      </w:r>
    </w:p>
    <w:p w14:paraId="7E184C46" w14:textId="200AB69E" w:rsidR="000A639C" w:rsidRDefault="007972DC" w:rsidP="00FF35D9">
      <w:pPr>
        <w:pStyle w:val="Slike"/>
      </w:pPr>
      <w:r>
        <w:rPr>
          <w:lang w:eastAsia="hr-HR"/>
        </w:rPr>
        <w:lastRenderedPageBreak/>
        <w:drawing>
          <wp:inline distT="0" distB="0" distL="0" distR="0" wp14:anchorId="560C7BF3" wp14:editId="32861B30">
            <wp:extent cx="4409473" cy="2105025"/>
            <wp:effectExtent l="19050" t="19050" r="10160" b="9525"/>
            <wp:docPr id="239" name="Slik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tets_zapocni.PNG"/>
                    <pic:cNvPicPr/>
                  </pic:nvPicPr>
                  <pic:blipFill>
                    <a:blip r:embed="rId119">
                      <a:extLst>
                        <a:ext uri="{28A0092B-C50C-407E-A947-70E740481C1C}">
                          <a14:useLocalDpi xmlns:a14="http://schemas.microsoft.com/office/drawing/2010/main" val="0"/>
                        </a:ext>
                      </a:extLst>
                    </a:blip>
                    <a:stretch>
                      <a:fillRect/>
                    </a:stretch>
                  </pic:blipFill>
                  <pic:spPr>
                    <a:xfrm>
                      <a:off x="0" y="0"/>
                      <a:ext cx="4416762" cy="2108505"/>
                    </a:xfrm>
                    <a:prstGeom prst="rect">
                      <a:avLst/>
                    </a:prstGeom>
                    <a:ln>
                      <a:solidFill>
                        <a:schemeClr val="bg2">
                          <a:lumMod val="90000"/>
                        </a:schemeClr>
                      </a:solidFill>
                    </a:ln>
                  </pic:spPr>
                </pic:pic>
              </a:graphicData>
            </a:graphic>
          </wp:inline>
        </w:drawing>
      </w:r>
    </w:p>
    <w:p w14:paraId="05330D7F" w14:textId="3B97EBF1" w:rsidR="00FF35D9" w:rsidRDefault="00FF35D9" w:rsidP="00FF35D9">
      <w:pPr>
        <w:pStyle w:val="Opisslike1"/>
      </w:pPr>
      <w:r>
        <w:t xml:space="preserve">Slika </w:t>
      </w:r>
      <w:fldSimple w:instr=" SEQ Slika \* ARABIC ">
        <w:r w:rsidR="00B67887">
          <w:rPr>
            <w:noProof/>
          </w:rPr>
          <w:t>77</w:t>
        </w:r>
      </w:fldSimple>
      <w:r>
        <w:t>. Poruka Test s vremenskim ograničenjem</w:t>
      </w:r>
    </w:p>
    <w:p w14:paraId="1299828D" w14:textId="77777777" w:rsidR="00FF35D9" w:rsidRDefault="00C614B6" w:rsidP="00621C1E">
      <w:pPr>
        <w:pStyle w:val="Sadraj0pt"/>
        <w:numPr>
          <w:ilvl w:val="0"/>
          <w:numId w:val="33"/>
        </w:numPr>
        <w:ind w:left="360"/>
      </w:pPr>
      <w:r w:rsidRPr="00005657">
        <w:t xml:space="preserve">Ako test ima više stranica, nakon svake stranice potrebno je odabrati dugme </w:t>
      </w:r>
      <w:r w:rsidR="00FF35D9" w:rsidRPr="00AB1769">
        <w:rPr>
          <w:b/>
        </w:rPr>
        <w:t>Sljedeća stranica</w:t>
      </w:r>
      <w:r w:rsidRPr="00005657">
        <w:t>.</w:t>
      </w:r>
      <w:r w:rsidR="00AB1769">
        <w:t xml:space="preserve"> </w:t>
      </w:r>
      <w:r w:rsidR="00FF35D9">
        <w:t xml:space="preserve">U bloku </w:t>
      </w:r>
      <w:r w:rsidR="00FF35D9" w:rsidRPr="00AB1769">
        <w:rPr>
          <w:b/>
        </w:rPr>
        <w:t>Navigacija u testu</w:t>
      </w:r>
      <w:r w:rsidR="00FF35D9">
        <w:t xml:space="preserve"> s lijeve strane prikazuje se preostalo vrijeme za rješavanje testa.</w:t>
      </w:r>
    </w:p>
    <w:p w14:paraId="263224A7" w14:textId="6992EAD5" w:rsidR="00C614B6" w:rsidRDefault="004C17F8" w:rsidP="00C614B6">
      <w:pPr>
        <w:pStyle w:val="Slike"/>
      </w:pPr>
      <w:r>
        <w:rPr>
          <w:lang w:eastAsia="hr-HR"/>
        </w:rPr>
        <w:drawing>
          <wp:inline distT="0" distB="0" distL="0" distR="0" wp14:anchorId="4447E99C" wp14:editId="6438EFCC">
            <wp:extent cx="5219948" cy="2647950"/>
            <wp:effectExtent l="19050" t="19050" r="19050" b="19050"/>
            <wp:docPr id="240" name="Slik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rimjer_testa.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233204" cy="2654674"/>
                    </a:xfrm>
                    <a:prstGeom prst="rect">
                      <a:avLst/>
                    </a:prstGeom>
                    <a:ln>
                      <a:solidFill>
                        <a:schemeClr val="bg2">
                          <a:lumMod val="90000"/>
                        </a:schemeClr>
                      </a:solidFill>
                    </a:ln>
                  </pic:spPr>
                </pic:pic>
              </a:graphicData>
            </a:graphic>
          </wp:inline>
        </w:drawing>
      </w:r>
    </w:p>
    <w:p w14:paraId="6CB4F4CE" w14:textId="1B9D002A" w:rsidR="00C614B6" w:rsidRDefault="00C614B6" w:rsidP="00C614B6">
      <w:pPr>
        <w:pStyle w:val="Opisslike1"/>
      </w:pPr>
      <w:r>
        <w:t xml:space="preserve">Slika </w:t>
      </w:r>
      <w:fldSimple w:instr=" SEQ Slika \* ARABIC ">
        <w:r w:rsidR="00B67887">
          <w:rPr>
            <w:noProof/>
          </w:rPr>
          <w:t>78</w:t>
        </w:r>
      </w:fldSimple>
      <w:r>
        <w:t>. Primjer testa</w:t>
      </w:r>
    </w:p>
    <w:p w14:paraId="75207061" w14:textId="77777777" w:rsidR="00FF35D9" w:rsidRDefault="00FF35D9" w:rsidP="00AB1769">
      <w:pPr>
        <w:pStyle w:val="Sadraj6pt"/>
        <w:numPr>
          <w:ilvl w:val="0"/>
          <w:numId w:val="33"/>
        </w:numPr>
        <w:ind w:left="360"/>
      </w:pPr>
      <w:r>
        <w:t>Nakon odgovora na sva pitanja</w:t>
      </w:r>
      <w:r w:rsidR="00D0618B">
        <w:t xml:space="preserve"> i dolaska na posljednju stranicu</w:t>
      </w:r>
      <w:r>
        <w:t xml:space="preserve"> potrebno je odabrati dugme </w:t>
      </w:r>
      <w:r w:rsidRPr="00946ED8">
        <w:rPr>
          <w:b/>
        </w:rPr>
        <w:t>Završi test</w:t>
      </w:r>
      <w:r>
        <w:rPr>
          <w:b/>
        </w:rPr>
        <w:t>…</w:t>
      </w:r>
      <w:r>
        <w:t>.</w:t>
      </w:r>
    </w:p>
    <w:p w14:paraId="788428A7" w14:textId="412F7DCB" w:rsidR="00FF35D9" w:rsidRDefault="004C17F8" w:rsidP="00D0618B">
      <w:pPr>
        <w:pStyle w:val="Slike"/>
      </w:pPr>
      <w:r>
        <w:rPr>
          <w:lang w:eastAsia="hr-HR"/>
        </w:rPr>
        <w:lastRenderedPageBreak/>
        <w:drawing>
          <wp:inline distT="0" distB="0" distL="0" distR="0" wp14:anchorId="55F99D33" wp14:editId="2367F8D9">
            <wp:extent cx="4953550" cy="2162810"/>
            <wp:effectExtent l="19050" t="19050" r="19050" b="27940"/>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zavrsi_test.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960376" cy="2165790"/>
                    </a:xfrm>
                    <a:prstGeom prst="rect">
                      <a:avLst/>
                    </a:prstGeom>
                    <a:ln>
                      <a:solidFill>
                        <a:schemeClr val="bg2">
                          <a:lumMod val="90000"/>
                        </a:schemeClr>
                      </a:solidFill>
                    </a:ln>
                  </pic:spPr>
                </pic:pic>
              </a:graphicData>
            </a:graphic>
          </wp:inline>
        </w:drawing>
      </w:r>
    </w:p>
    <w:p w14:paraId="011892C5" w14:textId="04049212" w:rsidR="00D0618B" w:rsidRDefault="00D0618B" w:rsidP="00D0618B">
      <w:pPr>
        <w:pStyle w:val="Opisslike1"/>
      </w:pPr>
      <w:r>
        <w:t xml:space="preserve">Slika </w:t>
      </w:r>
      <w:fldSimple w:instr=" SEQ Slika \* ARABIC ">
        <w:r w:rsidR="00B67887">
          <w:rPr>
            <w:noProof/>
          </w:rPr>
          <w:t>79</w:t>
        </w:r>
      </w:fldSimple>
      <w:r>
        <w:t xml:space="preserve"> Primjer zadnje stranice testa</w:t>
      </w:r>
    </w:p>
    <w:p w14:paraId="26C34C09" w14:textId="77777777" w:rsidR="00FF35D9" w:rsidRDefault="00FF35D9" w:rsidP="00AB1769">
      <w:pPr>
        <w:pStyle w:val="Sadraj6pt"/>
        <w:numPr>
          <w:ilvl w:val="0"/>
          <w:numId w:val="33"/>
        </w:numPr>
        <w:ind w:left="360"/>
      </w:pPr>
      <w:r w:rsidRPr="00005657">
        <w:t xml:space="preserve">Na kraju testa, vidljiv je popis svih pitanja i njihov status. Odabirom dugmeta </w:t>
      </w:r>
      <w:r w:rsidRPr="00005657">
        <w:rPr>
          <w:b/>
        </w:rPr>
        <w:t>Povratak na pokušaj</w:t>
      </w:r>
      <w:r w:rsidRPr="00005657">
        <w:t>, moguće je mijenjati unesene odgovore, ako je nastavnik dopustio slobodnu</w:t>
      </w:r>
      <w:r w:rsidR="00D0618B">
        <w:t xml:space="preserve"> navigaciju po pitanjima testa. </w:t>
      </w:r>
      <w:r w:rsidRPr="00005657">
        <w:t xml:space="preserve">Za konačnu predaju testa odabire se dugme </w:t>
      </w:r>
      <w:r w:rsidRPr="00005657">
        <w:rPr>
          <w:b/>
        </w:rPr>
        <w:t>Predaj sve i završi</w:t>
      </w:r>
      <w:r w:rsidRPr="00005657">
        <w:t>.</w:t>
      </w:r>
    </w:p>
    <w:p w14:paraId="2D48BF27" w14:textId="0092C361" w:rsidR="00D0618B" w:rsidRDefault="004C17F8" w:rsidP="00D0618B">
      <w:pPr>
        <w:pStyle w:val="Slike"/>
      </w:pPr>
      <w:r>
        <w:rPr>
          <w:lang w:eastAsia="hr-HR"/>
        </w:rPr>
        <w:drawing>
          <wp:inline distT="0" distB="0" distL="0" distR="0" wp14:anchorId="195E0269" wp14:editId="2BCA8FCB">
            <wp:extent cx="5000625" cy="3370681"/>
            <wp:effectExtent l="19050" t="19050" r="9525" b="20320"/>
            <wp:docPr id="243" name="Slik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azetaK_pokusaja.PNG"/>
                    <pic:cNvPicPr/>
                  </pic:nvPicPr>
                  <pic:blipFill>
                    <a:blip r:embed="rId122">
                      <a:extLst>
                        <a:ext uri="{28A0092B-C50C-407E-A947-70E740481C1C}">
                          <a14:useLocalDpi xmlns:a14="http://schemas.microsoft.com/office/drawing/2010/main" val="0"/>
                        </a:ext>
                      </a:extLst>
                    </a:blip>
                    <a:stretch>
                      <a:fillRect/>
                    </a:stretch>
                  </pic:blipFill>
                  <pic:spPr>
                    <a:xfrm>
                      <a:off x="0" y="0"/>
                      <a:ext cx="5002517" cy="3371956"/>
                    </a:xfrm>
                    <a:prstGeom prst="rect">
                      <a:avLst/>
                    </a:prstGeom>
                    <a:ln>
                      <a:solidFill>
                        <a:schemeClr val="bg2">
                          <a:lumMod val="90000"/>
                        </a:schemeClr>
                      </a:solidFill>
                    </a:ln>
                  </pic:spPr>
                </pic:pic>
              </a:graphicData>
            </a:graphic>
          </wp:inline>
        </w:drawing>
      </w:r>
    </w:p>
    <w:p w14:paraId="5AD9FDE4" w14:textId="618A01E8" w:rsidR="00D0618B" w:rsidRDefault="00D0618B" w:rsidP="002E4648">
      <w:pPr>
        <w:pStyle w:val="Opisslike1"/>
      </w:pPr>
      <w:r>
        <w:t xml:space="preserve">Slika </w:t>
      </w:r>
      <w:fldSimple w:instr=" SEQ Slika \* ARABIC ">
        <w:r w:rsidR="00B67887">
          <w:rPr>
            <w:noProof/>
          </w:rPr>
          <w:t>80</w:t>
        </w:r>
      </w:fldSimple>
      <w:r>
        <w:t xml:space="preserve">. </w:t>
      </w:r>
      <w:r w:rsidR="002E4648">
        <w:t>Sažetak pokušaja rješavanja testa</w:t>
      </w:r>
    </w:p>
    <w:p w14:paraId="77EDF74B" w14:textId="77777777" w:rsidR="002E4648" w:rsidRDefault="002E4648" w:rsidP="00AB1769">
      <w:pPr>
        <w:pStyle w:val="Sadraj6pt"/>
        <w:numPr>
          <w:ilvl w:val="0"/>
          <w:numId w:val="33"/>
        </w:numPr>
        <w:ind w:left="360"/>
      </w:pPr>
      <w:r>
        <w:t xml:space="preserve">Nakon predajte testa na ocjenjivanje, sustav prikazuje pregled svih pitanja i odgovora studenta. Za završetak pregleda, potrebno je odabrati poveznicu </w:t>
      </w:r>
      <w:r w:rsidRPr="00946ED8">
        <w:rPr>
          <w:b/>
        </w:rPr>
        <w:t>Završi pregled</w:t>
      </w:r>
      <w:r w:rsidR="00AB1769">
        <w:t>.</w:t>
      </w:r>
    </w:p>
    <w:p w14:paraId="7F34EA22" w14:textId="77777777" w:rsidR="00AB1769" w:rsidRDefault="00AB1769" w:rsidP="00AB1769">
      <w:pPr>
        <w:pStyle w:val="Sadraj6pt"/>
        <w:numPr>
          <w:ilvl w:val="0"/>
          <w:numId w:val="33"/>
        </w:numPr>
        <w:ind w:left="360"/>
      </w:pPr>
      <w:r>
        <w:t>Sustav ispisuje postignuti broj bodova na testu. Ako je u testu postavljeno esejsko pitanje, sustav ne ispisuje konačan broj bodova sve dok nastavnik ručno ne ocijeni to pitanje.</w:t>
      </w:r>
    </w:p>
    <w:p w14:paraId="2C071E27" w14:textId="18B4629B" w:rsidR="00AB1769" w:rsidRDefault="004814F4" w:rsidP="00AB1769">
      <w:pPr>
        <w:pStyle w:val="Slike"/>
      </w:pPr>
      <w:r>
        <w:rPr>
          <w:lang w:eastAsia="hr-HR"/>
        </w:rPr>
        <w:lastRenderedPageBreak/>
        <w:drawing>
          <wp:inline distT="0" distB="0" distL="0" distR="0" wp14:anchorId="5B378CA7" wp14:editId="09ADD75C">
            <wp:extent cx="5760720" cy="2371090"/>
            <wp:effectExtent l="19050" t="19050" r="11430" b="10160"/>
            <wp:docPr id="244" name="Slika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rikaz_bodova.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760720" cy="2371090"/>
                    </a:xfrm>
                    <a:prstGeom prst="rect">
                      <a:avLst/>
                    </a:prstGeom>
                    <a:ln>
                      <a:solidFill>
                        <a:schemeClr val="bg2">
                          <a:lumMod val="90000"/>
                        </a:schemeClr>
                      </a:solidFill>
                    </a:ln>
                  </pic:spPr>
                </pic:pic>
              </a:graphicData>
            </a:graphic>
          </wp:inline>
        </w:drawing>
      </w:r>
    </w:p>
    <w:p w14:paraId="281C8520" w14:textId="36217393" w:rsidR="00AB1769" w:rsidRPr="00005657" w:rsidRDefault="00AB1769" w:rsidP="00AB1769">
      <w:pPr>
        <w:pStyle w:val="Opisslike1"/>
      </w:pPr>
      <w:r>
        <w:t xml:space="preserve">Slika </w:t>
      </w:r>
      <w:fldSimple w:instr=" SEQ Slika \* ARABIC ">
        <w:r w:rsidR="00B67887">
          <w:rPr>
            <w:noProof/>
          </w:rPr>
          <w:t>81</w:t>
        </w:r>
      </w:fldSimple>
      <w:r>
        <w:t>. Prikaz postignutih bodova na testu</w:t>
      </w:r>
    </w:p>
    <w:p w14:paraId="692BF6FD" w14:textId="4A4CDB90" w:rsidR="00FF35D9" w:rsidRDefault="00FF35D9" w:rsidP="00FF35D9">
      <w:pPr>
        <w:pStyle w:val="Sadraj6pt"/>
      </w:pPr>
      <w:r w:rsidRPr="00F95C27">
        <w:t xml:space="preserve">Ocjena iz testa pojavit će se u popisu svih ocjena </w:t>
      </w:r>
      <w:r w:rsidR="00EF6A25">
        <w:t xml:space="preserve">kojem je moguće pristupiti odabirom poveznice </w:t>
      </w:r>
      <w:r w:rsidR="00EF6A25" w:rsidRPr="00EF6A25">
        <w:rPr>
          <w:b/>
        </w:rPr>
        <w:t>Ocjene</w:t>
      </w:r>
      <w:r w:rsidR="00EF6A25">
        <w:t xml:space="preserve"> iz navigacijskog izbornika</w:t>
      </w:r>
      <w:r w:rsidR="004814F4">
        <w:t xml:space="preserve"> </w:t>
      </w:r>
      <w:r w:rsidR="004814F4" w:rsidRPr="00EF6A25">
        <w:t xml:space="preserve">ili </w:t>
      </w:r>
      <w:r w:rsidR="00EF6A25" w:rsidRPr="00EF6A25">
        <w:t>odabirom istoimene poveznice iz</w:t>
      </w:r>
      <w:r w:rsidR="004814F4" w:rsidRPr="00EF6A25">
        <w:t xml:space="preserve"> izbornika </w:t>
      </w:r>
      <w:r w:rsidR="004814F4" w:rsidRPr="00EF6A25">
        <w:rPr>
          <w:b/>
        </w:rPr>
        <w:t>Sadržaj.</w:t>
      </w:r>
    </w:p>
    <w:p w14:paraId="1804D08B" w14:textId="77777777" w:rsidR="00C614B6" w:rsidRDefault="00C614B6" w:rsidP="00C614B6">
      <w:pPr>
        <w:pStyle w:val="Razina2"/>
      </w:pPr>
      <w:bookmarkStart w:id="33" w:name="_Toc426108375"/>
      <w:bookmarkStart w:id="34" w:name="_Toc523303235"/>
      <w:r>
        <w:t>Pregled ocjena</w:t>
      </w:r>
      <w:bookmarkEnd w:id="33"/>
      <w:bookmarkEnd w:id="34"/>
    </w:p>
    <w:p w14:paraId="5B0A218E" w14:textId="2EB63B93" w:rsidR="00EF6A25" w:rsidRDefault="00FE541C" w:rsidP="00EF6A25">
      <w:pPr>
        <w:pStyle w:val="Sadraj6pt"/>
      </w:pPr>
      <w:r w:rsidRPr="007F6BC5">
        <w:t xml:space="preserve">Sve ocjene koje </w:t>
      </w:r>
      <w:r>
        <w:t>student dobije</w:t>
      </w:r>
      <w:r w:rsidRPr="007F6BC5">
        <w:t xml:space="preserve"> u </w:t>
      </w:r>
      <w:r>
        <w:t>e-</w:t>
      </w:r>
      <w:r w:rsidRPr="007F6BC5">
        <w:t xml:space="preserve">kolegiju, u sustavu </w:t>
      </w:r>
      <w:r>
        <w:t>su dostupne u</w:t>
      </w:r>
      <w:r w:rsidRPr="007F6BC5">
        <w:t xml:space="preserve"> </w:t>
      </w:r>
      <w:r>
        <w:rPr>
          <w:b/>
        </w:rPr>
        <w:t>Ocjenama</w:t>
      </w:r>
      <w:r w:rsidRPr="007F6BC5">
        <w:t xml:space="preserve"> </w:t>
      </w:r>
      <w:r w:rsidR="00EF6A25">
        <w:t xml:space="preserve">kojima je moguće pristupiti odabirom poveznice </w:t>
      </w:r>
      <w:r w:rsidR="00EF6A25" w:rsidRPr="00EF6A25">
        <w:rPr>
          <w:b/>
        </w:rPr>
        <w:t>Ocjene</w:t>
      </w:r>
      <w:r w:rsidR="00EF6A25">
        <w:t xml:space="preserve"> iz navigacijskog izbornika </w:t>
      </w:r>
      <w:r w:rsidR="00EF6A25" w:rsidRPr="00EF6A25">
        <w:t xml:space="preserve">ili odabirom istoimene poveznice iz izbornika </w:t>
      </w:r>
      <w:r w:rsidR="00EF6A25" w:rsidRPr="00EF6A25">
        <w:rPr>
          <w:b/>
        </w:rPr>
        <w:t>Sadržaj.</w:t>
      </w:r>
    </w:p>
    <w:p w14:paraId="0E284A70" w14:textId="77777777" w:rsidR="00C614B6" w:rsidRPr="00E76533" w:rsidRDefault="00C614B6" w:rsidP="00C614B6">
      <w:pPr>
        <w:pStyle w:val="Sadraj6pt"/>
      </w:pPr>
      <w:r w:rsidRPr="00E76533">
        <w:t xml:space="preserve">Svaki </w:t>
      </w:r>
      <w:r w:rsidR="00FE541C">
        <w:t xml:space="preserve">student </w:t>
      </w:r>
      <w:r w:rsidRPr="00E76533">
        <w:t>ima pristup isključivo svojim ocjenama</w:t>
      </w:r>
      <w:r>
        <w:t>.</w:t>
      </w:r>
    </w:p>
    <w:p w14:paraId="3ABC5985" w14:textId="58912C36" w:rsidR="00C614B6" w:rsidRDefault="00682539" w:rsidP="00C614B6">
      <w:pPr>
        <w:pStyle w:val="Slike"/>
      </w:pPr>
      <w:r>
        <w:rPr>
          <w:lang w:eastAsia="hr-HR"/>
        </w:rPr>
        <w:drawing>
          <wp:inline distT="0" distB="0" distL="0" distR="0" wp14:anchorId="545A073B" wp14:editId="0C323983">
            <wp:extent cx="5760720" cy="2100580"/>
            <wp:effectExtent l="19050" t="19050" r="11430" b="13970"/>
            <wp:docPr id="245" name="Slika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ocjene.PNG"/>
                    <pic:cNvPicPr/>
                  </pic:nvPicPr>
                  <pic:blipFill>
                    <a:blip r:embed="rId124">
                      <a:extLst>
                        <a:ext uri="{28A0092B-C50C-407E-A947-70E740481C1C}">
                          <a14:useLocalDpi xmlns:a14="http://schemas.microsoft.com/office/drawing/2010/main" val="0"/>
                        </a:ext>
                      </a:extLst>
                    </a:blip>
                    <a:stretch>
                      <a:fillRect/>
                    </a:stretch>
                  </pic:blipFill>
                  <pic:spPr>
                    <a:xfrm>
                      <a:off x="0" y="0"/>
                      <a:ext cx="5760720" cy="2100580"/>
                    </a:xfrm>
                    <a:prstGeom prst="rect">
                      <a:avLst/>
                    </a:prstGeom>
                    <a:ln>
                      <a:solidFill>
                        <a:schemeClr val="bg2">
                          <a:lumMod val="90000"/>
                        </a:schemeClr>
                      </a:solidFill>
                    </a:ln>
                  </pic:spPr>
                </pic:pic>
              </a:graphicData>
            </a:graphic>
          </wp:inline>
        </w:drawing>
      </w:r>
    </w:p>
    <w:p w14:paraId="66C30AF2" w14:textId="71CC2092" w:rsidR="00C614B6" w:rsidRDefault="00C614B6" w:rsidP="00C614B6">
      <w:pPr>
        <w:pStyle w:val="Opisslike1"/>
      </w:pPr>
      <w:r>
        <w:t xml:space="preserve">Slika </w:t>
      </w:r>
      <w:fldSimple w:instr=" SEQ Slika \* ARABIC ">
        <w:r w:rsidR="00B67887">
          <w:rPr>
            <w:noProof/>
          </w:rPr>
          <w:t>82</w:t>
        </w:r>
      </w:fldSimple>
      <w:r>
        <w:t>. Pregled ocjena i komentara</w:t>
      </w:r>
    </w:p>
    <w:p w14:paraId="6387D8A1" w14:textId="77777777" w:rsidR="00C614B6" w:rsidRDefault="00C614B6" w:rsidP="00C614B6">
      <w:pPr>
        <w:pStyle w:val="Razina1"/>
      </w:pPr>
      <w:bookmarkStart w:id="35" w:name="_Toc523303236"/>
      <w:r>
        <w:lastRenderedPageBreak/>
        <w:t xml:space="preserve">Pristup virtualnoj sobi za </w:t>
      </w:r>
      <w:r w:rsidRPr="00C614B6">
        <w:rPr>
          <w:i/>
        </w:rPr>
        <w:t>webinare</w:t>
      </w:r>
      <w:r>
        <w:t xml:space="preserve"> kroz sustav za e-učenje Merlin</w:t>
      </w:r>
      <w:bookmarkEnd w:id="35"/>
    </w:p>
    <w:p w14:paraId="6D8E75D9" w14:textId="77777777" w:rsidR="00C614B6" w:rsidRDefault="00C614B6" w:rsidP="00C614B6">
      <w:pPr>
        <w:pStyle w:val="Sadraj6pt"/>
      </w:pPr>
      <w:r w:rsidRPr="00F95C27">
        <w:t xml:space="preserve">Sustav za </w:t>
      </w:r>
      <w:r w:rsidRPr="00F95C27">
        <w:rPr>
          <w:i/>
        </w:rPr>
        <w:t>webinare</w:t>
      </w:r>
      <w:r w:rsidRPr="00F95C27">
        <w:t xml:space="preserve">, temeljen na sustavu </w:t>
      </w:r>
      <w:r w:rsidRPr="006506D1">
        <w:t>Adobe Connect</w:t>
      </w:r>
      <w:r w:rsidRPr="00F95C27">
        <w:t xml:space="preserve">, povezan je sa sustavom za e-učenje Merlin, te je omogućen izravan pristup virtualnoj sobi za </w:t>
      </w:r>
      <w:r w:rsidRPr="00F95C27">
        <w:rPr>
          <w:i/>
        </w:rPr>
        <w:t>webinare</w:t>
      </w:r>
      <w:r w:rsidRPr="00F95C27">
        <w:t xml:space="preserve"> iz kolegija.</w:t>
      </w:r>
    </w:p>
    <w:p w14:paraId="0D4BEC1D" w14:textId="38C7D685" w:rsidR="00C614B6" w:rsidRDefault="00EF6A25" w:rsidP="00C614B6">
      <w:pPr>
        <w:pStyle w:val="Slike"/>
      </w:pPr>
      <w:r>
        <w:rPr>
          <w:lang w:eastAsia="hr-HR"/>
        </w:rPr>
        <w:drawing>
          <wp:inline distT="0" distB="0" distL="0" distR="0" wp14:anchorId="657D8CF9" wp14:editId="51E653BB">
            <wp:extent cx="2484000" cy="1407019"/>
            <wp:effectExtent l="19050" t="19050" r="12065" b="222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484000" cy="1407019"/>
                    </a:xfrm>
                    <a:prstGeom prst="rect">
                      <a:avLst/>
                    </a:prstGeom>
                    <a:ln>
                      <a:solidFill>
                        <a:schemeClr val="bg2">
                          <a:lumMod val="90000"/>
                        </a:schemeClr>
                      </a:solidFill>
                    </a:ln>
                  </pic:spPr>
                </pic:pic>
              </a:graphicData>
            </a:graphic>
          </wp:inline>
        </w:drawing>
      </w:r>
    </w:p>
    <w:p w14:paraId="34ADC5C4" w14:textId="1333B3ED" w:rsidR="00C614B6" w:rsidRDefault="00C614B6" w:rsidP="00C614B6">
      <w:pPr>
        <w:pStyle w:val="Opisslike1"/>
      </w:pPr>
      <w:r>
        <w:t xml:space="preserve">Slika </w:t>
      </w:r>
      <w:fldSimple w:instr=" SEQ Slika \* ARABIC ">
        <w:r w:rsidR="00B67887">
          <w:rPr>
            <w:noProof/>
          </w:rPr>
          <w:t>83</w:t>
        </w:r>
      </w:fldSimple>
      <w:r>
        <w:t>. Blok Virtualna soba za webinare</w:t>
      </w:r>
    </w:p>
    <w:p w14:paraId="0988B0A5" w14:textId="77777777" w:rsidR="00C614B6" w:rsidRPr="00F95C27" w:rsidRDefault="00C614B6" w:rsidP="00C614B6">
      <w:pPr>
        <w:pStyle w:val="Sadraj6pt"/>
        <w:rPr>
          <w:b/>
        </w:rPr>
      </w:pPr>
      <w:r w:rsidRPr="00F95C27">
        <w:t xml:space="preserve">Blok Virtualna soba za </w:t>
      </w:r>
      <w:r w:rsidRPr="00F95C27">
        <w:rPr>
          <w:i/>
        </w:rPr>
        <w:t xml:space="preserve">webinare </w:t>
      </w:r>
      <w:r w:rsidRPr="00F95C27">
        <w:t xml:space="preserve">sadrži kartice </w:t>
      </w:r>
      <w:r w:rsidRPr="00F95C27">
        <w:rPr>
          <w:b/>
        </w:rPr>
        <w:t xml:space="preserve">Info </w:t>
      </w:r>
      <w:r w:rsidRPr="00F95C27">
        <w:t xml:space="preserve">i </w:t>
      </w:r>
      <w:r w:rsidRPr="00F95C27">
        <w:rPr>
          <w:b/>
        </w:rPr>
        <w:t>Snimke.</w:t>
      </w:r>
    </w:p>
    <w:p w14:paraId="5BED6582" w14:textId="77777777" w:rsidR="00C614B6" w:rsidRPr="00F95C27" w:rsidRDefault="00C614B6" w:rsidP="00C614B6">
      <w:pPr>
        <w:pStyle w:val="Sadraj6pt"/>
      </w:pPr>
      <w:r w:rsidRPr="00F95C27">
        <w:t xml:space="preserve">Kartica </w:t>
      </w:r>
      <w:r w:rsidRPr="00F95C27">
        <w:rPr>
          <w:b/>
        </w:rPr>
        <w:t xml:space="preserve">Info </w:t>
      </w:r>
      <w:r w:rsidRPr="00F95C27">
        <w:t xml:space="preserve">sadrži osnovne informacije o sobi za </w:t>
      </w:r>
      <w:r w:rsidRPr="00F95C27">
        <w:rPr>
          <w:i/>
        </w:rPr>
        <w:t>webinare</w:t>
      </w:r>
      <w:r w:rsidRPr="00F95C27">
        <w:t>:</w:t>
      </w:r>
    </w:p>
    <w:p w14:paraId="3D5C1594" w14:textId="77777777" w:rsidR="00C614B6" w:rsidRDefault="00C614B6" w:rsidP="003402DB">
      <w:pPr>
        <w:pStyle w:val="Sadraj0pt"/>
        <w:numPr>
          <w:ilvl w:val="0"/>
          <w:numId w:val="29"/>
        </w:numPr>
        <w:rPr>
          <w:lang w:eastAsia="hr-HR"/>
        </w:rPr>
      </w:pPr>
      <w:r w:rsidRPr="00983309">
        <w:rPr>
          <w:b/>
          <w:lang w:eastAsia="hr-HR"/>
        </w:rPr>
        <w:t>Naziv</w:t>
      </w:r>
      <w:r w:rsidRPr="008325DD">
        <w:rPr>
          <w:lang w:eastAsia="hr-HR"/>
        </w:rPr>
        <w:t xml:space="preserve"> – naziv sobe</w:t>
      </w:r>
    </w:p>
    <w:p w14:paraId="10B49115" w14:textId="77777777" w:rsidR="00C614B6" w:rsidRDefault="00C614B6" w:rsidP="003402DB">
      <w:pPr>
        <w:pStyle w:val="Sadraj0pt"/>
        <w:numPr>
          <w:ilvl w:val="0"/>
          <w:numId w:val="29"/>
        </w:numPr>
        <w:rPr>
          <w:lang w:eastAsia="hr-HR"/>
        </w:rPr>
      </w:pPr>
      <w:r w:rsidRPr="00983309">
        <w:rPr>
          <w:b/>
          <w:lang w:eastAsia="hr-HR"/>
        </w:rPr>
        <w:t>Opis</w:t>
      </w:r>
      <w:r>
        <w:rPr>
          <w:lang w:eastAsia="hr-HR"/>
        </w:rPr>
        <w:t xml:space="preserve"> </w:t>
      </w:r>
      <w:r w:rsidRPr="008325DD">
        <w:rPr>
          <w:lang w:eastAsia="hr-HR"/>
        </w:rPr>
        <w:t>–</w:t>
      </w:r>
      <w:r>
        <w:rPr>
          <w:lang w:eastAsia="hr-HR"/>
        </w:rPr>
        <w:t xml:space="preserve"> kratki opis namjene virtualne sobe</w:t>
      </w:r>
    </w:p>
    <w:p w14:paraId="7A2E7C96" w14:textId="77777777" w:rsidR="00C614B6" w:rsidRDefault="00C614B6" w:rsidP="003402DB">
      <w:pPr>
        <w:pStyle w:val="Sadraj0pt"/>
        <w:numPr>
          <w:ilvl w:val="0"/>
          <w:numId w:val="29"/>
        </w:numPr>
        <w:rPr>
          <w:lang w:eastAsia="hr-HR"/>
        </w:rPr>
      </w:pPr>
      <w:r w:rsidRPr="00983309">
        <w:rPr>
          <w:b/>
          <w:lang w:eastAsia="hr-HR"/>
        </w:rPr>
        <w:t xml:space="preserve">Početak </w:t>
      </w:r>
      <w:r w:rsidRPr="00983309">
        <w:rPr>
          <w:b/>
          <w:i/>
          <w:lang w:eastAsia="hr-HR"/>
        </w:rPr>
        <w:t>webinara</w:t>
      </w:r>
      <w:r>
        <w:rPr>
          <w:lang w:eastAsia="hr-HR"/>
        </w:rPr>
        <w:t xml:space="preserve"> </w:t>
      </w:r>
      <w:r w:rsidRPr="008325DD">
        <w:rPr>
          <w:lang w:eastAsia="hr-HR"/>
        </w:rPr>
        <w:t>–</w:t>
      </w:r>
      <w:r>
        <w:rPr>
          <w:lang w:eastAsia="hr-HR"/>
        </w:rPr>
        <w:t xml:space="preserve"> datum i vrijeme početka webinara</w:t>
      </w:r>
    </w:p>
    <w:p w14:paraId="646E7BE7" w14:textId="77777777" w:rsidR="00C614B6" w:rsidRPr="008325DD" w:rsidRDefault="00C614B6" w:rsidP="003402DB">
      <w:pPr>
        <w:pStyle w:val="Sadraj0pt"/>
        <w:numPr>
          <w:ilvl w:val="0"/>
          <w:numId w:val="29"/>
        </w:numPr>
        <w:rPr>
          <w:lang w:eastAsia="hr-HR"/>
        </w:rPr>
      </w:pPr>
      <w:r w:rsidRPr="00983309">
        <w:rPr>
          <w:b/>
          <w:lang w:eastAsia="hr-HR"/>
        </w:rPr>
        <w:t xml:space="preserve">Trajanje </w:t>
      </w:r>
      <w:r w:rsidRPr="00983309">
        <w:rPr>
          <w:b/>
          <w:i/>
          <w:lang w:eastAsia="hr-HR"/>
        </w:rPr>
        <w:t>webinara</w:t>
      </w:r>
      <w:r>
        <w:rPr>
          <w:lang w:eastAsia="hr-HR"/>
        </w:rPr>
        <w:t xml:space="preserve"> </w:t>
      </w:r>
      <w:r w:rsidRPr="008325DD">
        <w:rPr>
          <w:lang w:eastAsia="hr-HR"/>
        </w:rPr>
        <w:t>–</w:t>
      </w:r>
      <w:r>
        <w:rPr>
          <w:lang w:eastAsia="hr-HR"/>
        </w:rPr>
        <w:t xml:space="preserve"> predviđeni vremenski period trajanja webinara</w:t>
      </w:r>
    </w:p>
    <w:p w14:paraId="7D943F08" w14:textId="77777777" w:rsidR="00C614B6" w:rsidRPr="008325DD" w:rsidRDefault="00C614B6" w:rsidP="003402DB">
      <w:pPr>
        <w:pStyle w:val="Sadraj0pt"/>
        <w:numPr>
          <w:ilvl w:val="0"/>
          <w:numId w:val="29"/>
        </w:numPr>
        <w:rPr>
          <w:lang w:eastAsia="hr-HR"/>
        </w:rPr>
      </w:pPr>
      <w:r w:rsidRPr="008325DD">
        <w:rPr>
          <w:b/>
          <w:lang w:eastAsia="hr-HR"/>
        </w:rPr>
        <w:t>URL-adresa virtualne sobe</w:t>
      </w:r>
      <w:r w:rsidRPr="008325DD">
        <w:rPr>
          <w:lang w:eastAsia="hr-HR"/>
        </w:rPr>
        <w:t xml:space="preserve"> – sadrži kraticu </w:t>
      </w:r>
      <w:r w:rsidR="00BE671C">
        <w:rPr>
          <w:lang w:eastAsia="hr-HR"/>
        </w:rPr>
        <w:t>e-kolegij</w:t>
      </w:r>
      <w:r w:rsidRPr="008325DD">
        <w:rPr>
          <w:lang w:eastAsia="hr-HR"/>
        </w:rPr>
        <w:t xml:space="preserve">a; odabirom ove adrese pristupa se virtualnoj sobi za </w:t>
      </w:r>
      <w:r w:rsidRPr="008325DD">
        <w:rPr>
          <w:i/>
          <w:lang w:eastAsia="hr-HR"/>
        </w:rPr>
        <w:t>webinare</w:t>
      </w:r>
    </w:p>
    <w:p w14:paraId="3B43083F" w14:textId="77777777" w:rsidR="00C614B6" w:rsidRDefault="00C614B6" w:rsidP="003402DB">
      <w:pPr>
        <w:pStyle w:val="Sadraj0pt"/>
        <w:numPr>
          <w:ilvl w:val="0"/>
          <w:numId w:val="29"/>
        </w:numPr>
        <w:rPr>
          <w:lang w:eastAsia="hr-HR"/>
        </w:rPr>
      </w:pPr>
      <w:r>
        <w:rPr>
          <w:b/>
          <w:lang w:eastAsia="hr-HR"/>
        </w:rPr>
        <w:t>Pristup</w:t>
      </w:r>
      <w:r w:rsidRPr="008325DD">
        <w:rPr>
          <w:lang w:eastAsia="hr-HR"/>
        </w:rPr>
        <w:t xml:space="preserve"> – način pristupa </w:t>
      </w:r>
      <w:r w:rsidRPr="008325DD">
        <w:rPr>
          <w:i/>
          <w:lang w:eastAsia="hr-HR"/>
        </w:rPr>
        <w:t>webinaru</w:t>
      </w:r>
      <w:r w:rsidRPr="008325DD">
        <w:rPr>
          <w:lang w:eastAsia="hr-HR"/>
        </w:rPr>
        <w:t xml:space="preserve"> (javni, zaštićeni, privatni)</w:t>
      </w:r>
    </w:p>
    <w:p w14:paraId="15A039EC" w14:textId="77777777" w:rsidR="00C614B6" w:rsidRDefault="00C614B6" w:rsidP="003402DB">
      <w:pPr>
        <w:pStyle w:val="Sadraj6pt"/>
        <w:numPr>
          <w:ilvl w:val="0"/>
          <w:numId w:val="29"/>
        </w:numPr>
      </w:pPr>
      <w:r w:rsidRPr="00983309">
        <w:rPr>
          <w:b/>
        </w:rPr>
        <w:t>Trenutno korisnika u sobi</w:t>
      </w:r>
      <w:r>
        <w:t xml:space="preserve"> </w:t>
      </w:r>
      <w:r w:rsidRPr="008325DD">
        <w:t>–</w:t>
      </w:r>
      <w:r>
        <w:t xml:space="preserve"> broj trenutnih korisnika u virtualnoj sobi.</w:t>
      </w:r>
    </w:p>
    <w:p w14:paraId="3EDACED4" w14:textId="77777777" w:rsidR="00C614B6" w:rsidRDefault="00C614B6" w:rsidP="00C614B6">
      <w:pPr>
        <w:pStyle w:val="Sadraj6pt"/>
        <w:rPr>
          <w:b/>
        </w:rPr>
      </w:pPr>
      <w:r w:rsidRPr="00F95C27">
        <w:t xml:space="preserve">Nastavnik ima mogućnost snimanja </w:t>
      </w:r>
      <w:r w:rsidRPr="00F95C27">
        <w:rPr>
          <w:i/>
        </w:rPr>
        <w:t>webinara</w:t>
      </w:r>
      <w:r w:rsidRPr="00F95C27">
        <w:t xml:space="preserve"> i u tom slučaju snima se njegov </w:t>
      </w:r>
      <w:r w:rsidR="006506D1">
        <w:t>ekran</w:t>
      </w:r>
      <w:r w:rsidRPr="00F95C27">
        <w:t xml:space="preserve"> i audio komunikacija svih sudionika. Studentima su dostupne one snimke koje je nastavnik odobrio. Snimke </w:t>
      </w:r>
      <w:r w:rsidRPr="00F95C27">
        <w:rPr>
          <w:i/>
        </w:rPr>
        <w:t>webinara</w:t>
      </w:r>
      <w:r w:rsidRPr="00F95C27">
        <w:t xml:space="preserve"> koje studenti mogu pogledati dostupne su u kartici </w:t>
      </w:r>
      <w:r w:rsidRPr="00F95C27">
        <w:rPr>
          <w:b/>
        </w:rPr>
        <w:t>Snimke.</w:t>
      </w:r>
    </w:p>
    <w:p w14:paraId="6B3D686A" w14:textId="77777777" w:rsidR="00C614B6" w:rsidRPr="00F95C27" w:rsidRDefault="00C614B6" w:rsidP="00C614B6">
      <w:pPr>
        <w:pStyle w:val="Sadraj6pt"/>
      </w:pPr>
      <w:r w:rsidRPr="00F95C27">
        <w:t xml:space="preserve">Kartica </w:t>
      </w:r>
      <w:r w:rsidRPr="00F95C27">
        <w:rPr>
          <w:b/>
        </w:rPr>
        <w:t>Snimke</w:t>
      </w:r>
      <w:r>
        <w:t xml:space="preserve"> sadrži:</w:t>
      </w:r>
    </w:p>
    <w:p w14:paraId="2DDB9CB3" w14:textId="77777777" w:rsidR="00C614B6" w:rsidRPr="00F95C27" w:rsidRDefault="00C614B6" w:rsidP="003402DB">
      <w:pPr>
        <w:pStyle w:val="Sadraj0pt"/>
        <w:numPr>
          <w:ilvl w:val="0"/>
          <w:numId w:val="30"/>
        </w:numPr>
        <w:rPr>
          <w:lang w:eastAsia="hr-HR"/>
        </w:rPr>
      </w:pPr>
      <w:r w:rsidRPr="00F95C27">
        <w:rPr>
          <w:b/>
          <w:lang w:eastAsia="hr-HR"/>
        </w:rPr>
        <w:t>Naziv</w:t>
      </w:r>
      <w:r w:rsidRPr="00F95C27">
        <w:rPr>
          <w:lang w:eastAsia="hr-HR"/>
        </w:rPr>
        <w:t xml:space="preserve"> – odabirom naziva snimke korisnik može pogledati snimku</w:t>
      </w:r>
    </w:p>
    <w:p w14:paraId="5D1751F9" w14:textId="77777777" w:rsidR="00C614B6" w:rsidRPr="00F95C27" w:rsidRDefault="00C614B6" w:rsidP="003402DB">
      <w:pPr>
        <w:pStyle w:val="Sadraj0pt"/>
        <w:numPr>
          <w:ilvl w:val="0"/>
          <w:numId w:val="30"/>
        </w:numPr>
        <w:rPr>
          <w:lang w:eastAsia="hr-HR"/>
        </w:rPr>
      </w:pPr>
      <w:r w:rsidRPr="00F95C27">
        <w:rPr>
          <w:b/>
          <w:lang w:eastAsia="hr-HR"/>
        </w:rPr>
        <w:t>Datum</w:t>
      </w:r>
      <w:r>
        <w:rPr>
          <w:b/>
          <w:lang w:eastAsia="hr-HR"/>
        </w:rPr>
        <w:t xml:space="preserve"> snimke</w:t>
      </w:r>
      <w:r w:rsidRPr="00F95C27">
        <w:rPr>
          <w:lang w:eastAsia="hr-HR"/>
        </w:rPr>
        <w:t xml:space="preserve"> – vrijeme održavanja snimljenog </w:t>
      </w:r>
      <w:r w:rsidRPr="00F95C27">
        <w:rPr>
          <w:i/>
          <w:lang w:eastAsia="hr-HR"/>
        </w:rPr>
        <w:t>webinara</w:t>
      </w:r>
    </w:p>
    <w:p w14:paraId="62B09A37" w14:textId="77777777" w:rsidR="00C614B6" w:rsidRPr="00E76533" w:rsidRDefault="00C614B6" w:rsidP="003402DB">
      <w:pPr>
        <w:pStyle w:val="Sadraj6pt"/>
        <w:numPr>
          <w:ilvl w:val="0"/>
          <w:numId w:val="30"/>
        </w:numPr>
        <w:rPr>
          <w:lang w:eastAsia="hr-HR"/>
        </w:rPr>
      </w:pPr>
      <w:r w:rsidRPr="00F95C27">
        <w:rPr>
          <w:b/>
          <w:lang w:eastAsia="hr-HR"/>
        </w:rPr>
        <w:t xml:space="preserve">Trajanje </w:t>
      </w:r>
      <w:r>
        <w:rPr>
          <w:b/>
          <w:lang w:eastAsia="hr-HR"/>
        </w:rPr>
        <w:t>snimke</w:t>
      </w:r>
      <w:r w:rsidR="00802314">
        <w:rPr>
          <w:b/>
          <w:lang w:eastAsia="hr-HR"/>
        </w:rPr>
        <w:t xml:space="preserve"> </w:t>
      </w:r>
      <w:r w:rsidRPr="00F95C27">
        <w:rPr>
          <w:lang w:eastAsia="hr-HR"/>
        </w:rPr>
        <w:t xml:space="preserve">– trajanje snimke </w:t>
      </w:r>
      <w:r w:rsidRPr="00F95C27">
        <w:rPr>
          <w:i/>
          <w:lang w:eastAsia="hr-HR"/>
        </w:rPr>
        <w:t>webinara.</w:t>
      </w:r>
    </w:p>
    <w:p w14:paraId="2C192B3D" w14:textId="77777777" w:rsidR="00C614B6" w:rsidRDefault="009F3E49" w:rsidP="00C614B6">
      <w:pPr>
        <w:pStyle w:val="Slike"/>
      </w:pPr>
      <w:r>
        <w:rPr>
          <w:lang w:eastAsia="hr-HR"/>
        </w:rPr>
        <w:drawing>
          <wp:inline distT="0" distB="0" distL="0" distR="0" wp14:anchorId="0633AD28" wp14:editId="07868B3C">
            <wp:extent cx="4896000" cy="1530000"/>
            <wp:effectExtent l="19050" t="19050" r="19050" b="1333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896000" cy="1530000"/>
                    </a:xfrm>
                    <a:prstGeom prst="rect">
                      <a:avLst/>
                    </a:prstGeom>
                    <a:ln>
                      <a:solidFill>
                        <a:schemeClr val="bg2">
                          <a:lumMod val="90000"/>
                        </a:schemeClr>
                      </a:solidFill>
                    </a:ln>
                  </pic:spPr>
                </pic:pic>
              </a:graphicData>
            </a:graphic>
          </wp:inline>
        </w:drawing>
      </w:r>
    </w:p>
    <w:p w14:paraId="5C9C9548" w14:textId="00168ADF" w:rsidR="00C614B6" w:rsidRDefault="00C614B6" w:rsidP="003402DB">
      <w:pPr>
        <w:pStyle w:val="Opisslike1"/>
      </w:pPr>
      <w:r w:rsidRPr="00037299">
        <w:t xml:space="preserve">Slika </w:t>
      </w:r>
      <w:fldSimple w:instr=" SEQ Slika \* ARABIC ">
        <w:r w:rsidR="00B67887">
          <w:rPr>
            <w:noProof/>
          </w:rPr>
          <w:t>84</w:t>
        </w:r>
      </w:fldSimple>
      <w:r w:rsidRPr="00037299">
        <w:t>.</w:t>
      </w:r>
      <w:r>
        <w:t xml:space="preserve"> Popis snimki dostupnih studentima</w:t>
      </w:r>
    </w:p>
    <w:p w14:paraId="71603722" w14:textId="77777777" w:rsidR="00C614B6" w:rsidRPr="00F95C27" w:rsidRDefault="00C614B6" w:rsidP="003402DB">
      <w:pPr>
        <w:pStyle w:val="Sadraj6pt"/>
      </w:pPr>
      <w:r w:rsidRPr="00F95C27">
        <w:lastRenderedPageBreak/>
        <w:t xml:space="preserve">Termin novog </w:t>
      </w:r>
      <w:r w:rsidRPr="00F95C27">
        <w:rPr>
          <w:i/>
        </w:rPr>
        <w:t xml:space="preserve">webinara </w:t>
      </w:r>
      <w:r w:rsidRPr="00F95C27">
        <w:t>bit će</w:t>
      </w:r>
      <w:r w:rsidRPr="00F95C27">
        <w:rPr>
          <w:i/>
        </w:rPr>
        <w:t xml:space="preserve"> </w:t>
      </w:r>
      <w:r w:rsidRPr="00F95C27">
        <w:t xml:space="preserve">vidljiv u kalendarima: </w:t>
      </w:r>
    </w:p>
    <w:p w14:paraId="133007DE" w14:textId="77777777" w:rsidR="00C614B6" w:rsidRPr="00F95C27" w:rsidRDefault="00C614B6" w:rsidP="003402DB">
      <w:pPr>
        <w:pStyle w:val="Sadraj0pt"/>
        <w:numPr>
          <w:ilvl w:val="0"/>
          <w:numId w:val="31"/>
        </w:numPr>
        <w:rPr>
          <w:lang w:eastAsia="hr-HR"/>
        </w:rPr>
      </w:pPr>
      <w:r w:rsidRPr="00F95C27">
        <w:rPr>
          <w:lang w:eastAsia="hr-HR"/>
        </w:rPr>
        <w:t>sustava za e-učenje Merlin (</w:t>
      </w:r>
      <w:r>
        <w:rPr>
          <w:lang w:eastAsia="hr-HR"/>
        </w:rPr>
        <w:t xml:space="preserve">u bloku </w:t>
      </w:r>
      <w:r w:rsidRPr="00F95C27">
        <w:rPr>
          <w:b/>
          <w:lang w:eastAsia="hr-HR"/>
        </w:rPr>
        <w:t>Kalendar</w:t>
      </w:r>
      <w:r w:rsidRPr="00F95C27">
        <w:rPr>
          <w:lang w:eastAsia="hr-HR"/>
        </w:rPr>
        <w:t>)</w:t>
      </w:r>
    </w:p>
    <w:p w14:paraId="34AA9482" w14:textId="77777777" w:rsidR="00C614B6" w:rsidRPr="00F95C27" w:rsidRDefault="00C614B6" w:rsidP="003402DB">
      <w:pPr>
        <w:pStyle w:val="Sadraj6pt"/>
        <w:numPr>
          <w:ilvl w:val="0"/>
          <w:numId w:val="31"/>
        </w:numPr>
      </w:pPr>
      <w:r w:rsidRPr="00F95C27">
        <w:t xml:space="preserve">sustava za </w:t>
      </w:r>
      <w:r w:rsidRPr="003402DB">
        <w:rPr>
          <w:i/>
        </w:rPr>
        <w:t>webinare</w:t>
      </w:r>
      <w:r w:rsidRPr="00F95C27">
        <w:t xml:space="preserve"> (</w:t>
      </w:r>
      <w:r w:rsidRPr="00D850D8">
        <w:t>Home</w:t>
      </w:r>
      <w:r w:rsidRPr="00F95C27">
        <w:t xml:space="preserve"> </w:t>
      </w:r>
      <w:r w:rsidRPr="00D850D8">
        <w:sym w:font="Wingdings" w:char="F0E0"/>
      </w:r>
      <w:r w:rsidRPr="00D850D8">
        <w:t xml:space="preserve"> </w:t>
      </w:r>
      <w:r w:rsidRPr="004B0458">
        <w:rPr>
          <w:b/>
          <w:i/>
        </w:rPr>
        <w:t>My Calendar</w:t>
      </w:r>
      <w:r w:rsidRPr="00F95C27">
        <w:t>).</w:t>
      </w:r>
    </w:p>
    <w:p w14:paraId="0F10164C" w14:textId="77777777" w:rsidR="00C614B6" w:rsidRDefault="00C614B6" w:rsidP="00C614B6">
      <w:pPr>
        <w:pStyle w:val="Slike"/>
      </w:pPr>
      <w:r w:rsidRPr="006B6D2D">
        <w:rPr>
          <w:lang w:eastAsia="hr-HR"/>
        </w:rPr>
        <w:drawing>
          <wp:inline distT="0" distB="0" distL="0" distR="0" wp14:anchorId="4F983D03" wp14:editId="1E69691E">
            <wp:extent cx="2028825" cy="1266825"/>
            <wp:effectExtent l="19050" t="19050" r="28575" b="28575"/>
            <wp:docPr id="327" name="Picture 327" descr="S:\Priručnik novi Webinari\Slike\Adobe_Ad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riručnik novi Webinari\Slike\Adobe_Add-in.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28825" cy="1266825"/>
                    </a:xfrm>
                    <a:prstGeom prst="rect">
                      <a:avLst/>
                    </a:prstGeom>
                    <a:noFill/>
                    <a:ln>
                      <a:solidFill>
                        <a:schemeClr val="bg2">
                          <a:lumMod val="90000"/>
                        </a:schemeClr>
                      </a:solidFill>
                    </a:ln>
                  </pic:spPr>
                </pic:pic>
              </a:graphicData>
            </a:graphic>
          </wp:inline>
        </w:drawing>
      </w:r>
    </w:p>
    <w:p w14:paraId="773417A1" w14:textId="0ECCDA7D" w:rsidR="00C614B6" w:rsidRDefault="003402DB" w:rsidP="003402DB">
      <w:pPr>
        <w:pStyle w:val="Opisslike1"/>
        <w:rPr>
          <w:i/>
        </w:rPr>
      </w:pPr>
      <w:r>
        <w:t>Slik</w:t>
      </w:r>
      <w:r w:rsidRPr="003402DB">
        <w:rPr>
          <w:rStyle w:val="OpisslikeChar"/>
        </w:rPr>
        <w:t xml:space="preserve">a </w:t>
      </w:r>
      <w:r w:rsidRPr="003402DB">
        <w:rPr>
          <w:rStyle w:val="OpisslikeChar"/>
        </w:rPr>
        <w:fldChar w:fldCharType="begin"/>
      </w:r>
      <w:r w:rsidRPr="003402DB">
        <w:rPr>
          <w:rStyle w:val="OpisslikeChar"/>
        </w:rPr>
        <w:instrText xml:space="preserve"> SEQ Slika \* ARABIC </w:instrText>
      </w:r>
      <w:r w:rsidRPr="003402DB">
        <w:rPr>
          <w:rStyle w:val="OpisslikeChar"/>
        </w:rPr>
        <w:fldChar w:fldCharType="separate"/>
      </w:r>
      <w:r w:rsidR="00B67887">
        <w:rPr>
          <w:rStyle w:val="OpisslikeChar"/>
          <w:noProof/>
        </w:rPr>
        <w:t>85</w:t>
      </w:r>
      <w:r w:rsidRPr="003402DB">
        <w:rPr>
          <w:rStyle w:val="OpisslikeChar"/>
        </w:rPr>
        <w:fldChar w:fldCharType="end"/>
      </w:r>
      <w:r w:rsidRPr="003402DB">
        <w:rPr>
          <w:rStyle w:val="OpisslikeChar"/>
        </w:rPr>
        <w:t xml:space="preserve">. </w:t>
      </w:r>
      <w:r w:rsidR="00C614B6" w:rsidRPr="003402DB">
        <w:rPr>
          <w:rStyle w:val="OpisslikeChar"/>
        </w:rPr>
        <w:t>Instalacija dodatka Adobe Connect Add-in</w:t>
      </w:r>
    </w:p>
    <w:p w14:paraId="247B7A45" w14:textId="77777777" w:rsidR="00C614B6" w:rsidRDefault="006506D1" w:rsidP="00C614B6">
      <w:pPr>
        <w:pStyle w:val="StudentiPristup"/>
      </w:pPr>
      <w:r>
        <w:rPr>
          <w:noProof/>
        </w:rPr>
        <mc:AlternateContent>
          <mc:Choice Requires="wpg">
            <w:drawing>
              <wp:inline distT="0" distB="0" distL="0" distR="0" wp14:anchorId="4CF2733F" wp14:editId="0C3C1F71">
                <wp:extent cx="5857875" cy="2085975"/>
                <wp:effectExtent l="0" t="38100" r="47625" b="28575"/>
                <wp:docPr id="65" name="Group 65"/>
                <wp:cNvGraphicFramePr/>
                <a:graphic xmlns:a="http://schemas.openxmlformats.org/drawingml/2006/main">
                  <a:graphicData uri="http://schemas.microsoft.com/office/word/2010/wordprocessingGroup">
                    <wpg:wgp>
                      <wpg:cNvGrpSpPr/>
                      <wpg:grpSpPr>
                        <a:xfrm>
                          <a:off x="0" y="0"/>
                          <a:ext cx="5857875" cy="2085975"/>
                          <a:chOff x="0" y="0"/>
                          <a:chExt cx="5857875" cy="2085975"/>
                        </a:xfrm>
                      </wpg:grpSpPr>
                      <wps:wsp>
                        <wps:cNvPr id="66" name="AutoShape 9"/>
                        <wps:cNvSpPr>
                          <a:spLocks noChangeArrowheads="1"/>
                        </wps:cNvSpPr>
                        <wps:spPr bwMode="auto">
                          <a:xfrm>
                            <a:off x="0" y="361950"/>
                            <a:ext cx="5438775" cy="1724025"/>
                          </a:xfrm>
                          <a:prstGeom prst="roundRect">
                            <a:avLst>
                              <a:gd name="adj" fmla="val 6718"/>
                            </a:avLst>
                          </a:prstGeom>
                          <a:noFill/>
                          <a:ln w="9525" algn="ctr">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 name="Rectangle 67"/>
                        <wps:cNvSpPr>
                          <a:spLocks noChangeArrowheads="1"/>
                        </wps:cNvSpPr>
                        <wps:spPr bwMode="auto">
                          <a:xfrm>
                            <a:off x="0" y="352425"/>
                            <a:ext cx="5562600" cy="257175"/>
                          </a:xfrm>
                          <a:prstGeom prst="rect">
                            <a:avLst/>
                          </a:prstGeom>
                          <a:solidFill>
                            <a:srgbClr val="C00000"/>
                          </a:solidFill>
                          <a:ln w="9525" algn="ctr">
                            <a:solidFill>
                              <a:srgbClr val="C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5B4A37" w14:textId="77777777" w:rsidR="0014268E" w:rsidRPr="006506D1" w:rsidRDefault="0014268E" w:rsidP="006506D1">
                              <w:pPr>
                                <w:rPr>
                                  <w:rFonts w:ascii="Arial" w:hAnsi="Arial" w:cs="Arial"/>
                                  <w:color w:val="FFFFFF"/>
                                  <w:sz w:val="22"/>
                                </w:rPr>
                              </w:pPr>
                              <w:r w:rsidRPr="006506D1">
                                <w:rPr>
                                  <w:rFonts w:ascii="Arial" w:hAnsi="Arial" w:cs="Arial"/>
                                  <w:color w:val="FFFFFF"/>
                                  <w:sz w:val="22"/>
                                </w:rPr>
                                <w:t>NAPOMENA:</w:t>
                              </w:r>
                            </w:p>
                          </w:txbxContent>
                        </wps:txbx>
                        <wps:bodyPr rot="0" vert="horz" wrap="square" lIns="91440" tIns="45720" rIns="91440" bIns="45720" anchor="t" anchorCtr="0" upright="1">
                          <a:noAutofit/>
                        </wps:bodyPr>
                      </wps:wsp>
                      <wpg:grpSp>
                        <wpg:cNvPr id="68" name="Group 68"/>
                        <wpg:cNvGrpSpPr/>
                        <wpg:grpSpPr>
                          <a:xfrm>
                            <a:off x="180975" y="0"/>
                            <a:ext cx="5676900" cy="2000251"/>
                            <a:chOff x="0" y="0"/>
                            <a:chExt cx="5676900" cy="2000251"/>
                          </a:xfrm>
                        </wpg:grpSpPr>
                        <wps:wsp>
                          <wps:cNvPr id="69" name="Text Box 2"/>
                          <wps:cNvSpPr txBox="1">
                            <a:spLocks noChangeArrowheads="1"/>
                          </wps:cNvSpPr>
                          <wps:spPr bwMode="auto">
                            <a:xfrm>
                              <a:off x="0" y="780549"/>
                              <a:ext cx="4829175" cy="1219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F3558" w14:textId="77777777" w:rsidR="0014268E" w:rsidRDefault="0014268E" w:rsidP="006506D1">
                                <w:pPr>
                                  <w:pStyle w:val="Sadraj6pt"/>
                                  <w:spacing w:after="60"/>
                                  <w:rPr>
                                    <w:color w:val="C00000"/>
                                  </w:rPr>
                                </w:pPr>
                                <w:r>
                                  <w:rPr>
                                    <w:color w:val="C00000"/>
                                  </w:rPr>
                                  <w:t xml:space="preserve">Prilikom prvog pristupa virtualnoj sobi za </w:t>
                                </w:r>
                                <w:r w:rsidRPr="00D54450">
                                  <w:rPr>
                                    <w:i/>
                                    <w:color w:val="C00000"/>
                                  </w:rPr>
                                  <w:t>webinar</w:t>
                                </w:r>
                                <w:r>
                                  <w:rPr>
                                    <w:color w:val="C00000"/>
                                  </w:rPr>
                                  <w:t xml:space="preserve"> pojavit će se prozor za instalaciju dodatka </w:t>
                                </w:r>
                                <w:r w:rsidRPr="00D54450">
                                  <w:rPr>
                                    <w:b/>
                                    <w:color w:val="C00000"/>
                                  </w:rPr>
                                  <w:t>Adobe Connect Add-in</w:t>
                                </w:r>
                                <w:r>
                                  <w:rPr>
                                    <w:color w:val="C00000"/>
                                  </w:rPr>
                                  <w:t>.</w:t>
                                </w:r>
                              </w:p>
                              <w:p w14:paraId="211E172F" w14:textId="77777777" w:rsidR="0014268E" w:rsidRDefault="0014268E" w:rsidP="006506D1">
                                <w:pPr>
                                  <w:pStyle w:val="Sadraj6pt"/>
                                  <w:spacing w:after="60"/>
                                  <w:rPr>
                                    <w:color w:val="C00000"/>
                                  </w:rPr>
                                </w:pPr>
                                <w:r>
                                  <w:rPr>
                                    <w:color w:val="C00000"/>
                                  </w:rPr>
                                  <w:t xml:space="preserve">Potrebno je kliknuti mišem na dugme </w:t>
                                </w:r>
                                <w:r w:rsidRPr="00D54450">
                                  <w:rPr>
                                    <w:b/>
                                    <w:color w:val="C00000"/>
                                  </w:rPr>
                                  <w:t>Yes</w:t>
                                </w:r>
                                <w:r>
                                  <w:rPr>
                                    <w:color w:val="C00000"/>
                                  </w:rPr>
                                  <w:t>, čime je omogućena uporaba naprednih mogućnosti sustava Adobe Connect.</w:t>
                                </w:r>
                              </w:p>
                              <w:p w14:paraId="1A6C31FB" w14:textId="77777777" w:rsidR="0014268E" w:rsidRPr="009127C3" w:rsidRDefault="0014268E" w:rsidP="006506D1">
                                <w:pPr>
                                  <w:pStyle w:val="Sadraj6pt"/>
                                  <w:spacing w:after="0"/>
                                  <w:rPr>
                                    <w:color w:val="C00000"/>
                                  </w:rPr>
                                </w:pPr>
                                <w:r>
                                  <w:rPr>
                                    <w:color w:val="C00000"/>
                                  </w:rPr>
                                  <w:t>Instalacija ne zahtijeva administratorske ovlasti na računalu.</w:t>
                                </w:r>
                              </w:p>
                            </w:txbxContent>
                          </wps:txbx>
                          <wps:bodyPr rot="0" vert="horz" wrap="square" lIns="91440" tIns="45720" rIns="91440" bIns="45720" anchor="t" anchorCtr="0" upright="1">
                            <a:noAutofit/>
                          </wps:bodyPr>
                        </wps:wsp>
                        <pic:pic xmlns:pic="http://schemas.openxmlformats.org/drawingml/2006/picture">
                          <pic:nvPicPr>
                            <pic:cNvPr id="70" name="Picture 70" descr="E:\Ante\MERLIN\Merlin - Priručnik za nastavnike\Grafike za priručnik\Merlin-priručnik-pročitaj-me.pn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21086707">
                              <a:off x="4829175" y="0"/>
                              <a:ext cx="847725" cy="828675"/>
                            </a:xfrm>
                            <a:prstGeom prst="rect">
                              <a:avLst/>
                            </a:prstGeom>
                            <a:noFill/>
                            <a:ln>
                              <a:noFill/>
                            </a:ln>
                          </pic:spPr>
                        </pic:pic>
                      </wpg:grpSp>
                    </wpg:wgp>
                  </a:graphicData>
                </a:graphic>
              </wp:inline>
            </w:drawing>
          </mc:Choice>
          <mc:Fallback>
            <w:pict>
              <v:group w14:anchorId="4CF2733F" id="Group 65" o:spid="_x0000_s1049" style="width:461.25pt;height:164.25pt;mso-position-horizontal-relative:char;mso-position-vertical-relative:line" coordsize="58578,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">
                <v:roundrect id="AutoShape 9" o:spid="_x0000_s1050" style="position:absolute;top:3619;width:54387;height:17240;visibility:visible;mso-wrap-style:square;v-text-anchor:top" arcsize="440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jbsQA&#10;AADbAAAADwAAAGRycy9kb3ducmV2LnhtbESPUWvCMBSF3wf+h3AF32aqxU46o4gibDCQqez5rrlr&#10;gs1NaWLt/v0yGOzxcM75Dme1GVwjeuqC9axgNs1AEFdeW64VXM6HxyWIEJE1Np5JwTcF2KxHDyss&#10;tb/zO/WnWIsE4VCiAhNjW0oZKkMOw9S3xMn78p3DmGRXS93hPcFdI+dZVkiHltOCwZZ2hqrr6eYU&#10;2Le9Dbketvnrx2d/flocc7M4KjUZD9tnEJGG+B/+a79oBUUB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427EAAAA2wAAAA8AAAAAAAAAAAAAAAAAmAIAAGRycy9k&#10;b3ducmV2LnhtbFBLBQYAAAAABAAEAPUAAACJAwAAAAA=&#10;" filled="f" strokecolor="#c00000"/>
                <v:rect id="Rectangle 67" o:spid="_x0000_s1051" style="position:absolute;top:3524;width:5562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788QA&#10;AADbAAAADwAAAGRycy9kb3ducmV2LnhtbESPQWvCQBSE70L/w/IKXsRsKqImuoa0UFAqlKro9ZF9&#10;JqHZtyG71fjvu4WCx2FmvmFWWW8acaXO1ZYVvEQxCOLC6ppLBcfD+3gBwnlkjY1lUnAnB9n6abDC&#10;VNsbf9F170sRIOxSVFB536ZSuqIigy6yLXHwLrYz6IPsSqk7vAW4aeQkjmfSYM1hocKW3ioqvvc/&#10;RsE0p/Y8+mjQnT9fd/PtKfF4SpQaPvf5EoSn3j/C/+2NVjCbw9+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Du/PEAAAA2wAAAA8AAAAAAAAAAAAAAAAAmAIAAGRycy9k&#10;b3ducmV2LnhtbFBLBQYAAAAABAAEAPUAAACJAwAAAAA=&#10;" fillcolor="#c00000" strokecolor="#c00000">
                  <v:textbox>
                    <w:txbxContent>
                      <w:p w14:paraId="6D5B4A37" w14:textId="77777777" w:rsidR="0014268E" w:rsidRPr="006506D1" w:rsidRDefault="0014268E" w:rsidP="006506D1">
                        <w:pPr>
                          <w:rPr>
                            <w:rFonts w:ascii="Arial" w:hAnsi="Arial" w:cs="Arial"/>
                            <w:color w:val="FFFFFF"/>
                            <w:sz w:val="22"/>
                          </w:rPr>
                        </w:pPr>
                        <w:r w:rsidRPr="006506D1">
                          <w:rPr>
                            <w:rFonts w:ascii="Arial" w:hAnsi="Arial" w:cs="Arial"/>
                            <w:color w:val="FFFFFF"/>
                            <w:sz w:val="22"/>
                          </w:rPr>
                          <w:t>NAPOMENA:</w:t>
                        </w:r>
                      </w:p>
                    </w:txbxContent>
                  </v:textbox>
                </v:rect>
                <v:group id="Group 68" o:spid="_x0000_s1052" style="position:absolute;left:1809;width:56769;height:20002" coordsize="56769,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2" o:spid="_x0000_s1053" type="#_x0000_t202" style="position:absolute;top:7805;width:48291;height:1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0F2F3558" w14:textId="77777777" w:rsidR="0014268E" w:rsidRDefault="0014268E" w:rsidP="006506D1">
                          <w:pPr>
                            <w:pStyle w:val="Sadraj6pt"/>
                            <w:spacing w:after="60"/>
                            <w:rPr>
                              <w:color w:val="C00000"/>
                            </w:rPr>
                          </w:pPr>
                          <w:r>
                            <w:rPr>
                              <w:color w:val="C00000"/>
                            </w:rPr>
                            <w:t xml:space="preserve">Prilikom prvog pristupa virtualnoj sobi za </w:t>
                          </w:r>
                          <w:proofErr w:type="spellStart"/>
                          <w:r w:rsidRPr="00D54450">
                            <w:rPr>
                              <w:i/>
                              <w:color w:val="C00000"/>
                            </w:rPr>
                            <w:t>webinar</w:t>
                          </w:r>
                          <w:proofErr w:type="spellEnd"/>
                          <w:r>
                            <w:rPr>
                              <w:color w:val="C00000"/>
                            </w:rPr>
                            <w:t xml:space="preserve"> pojavit će se prozor za instalaciju dodatka </w:t>
                          </w:r>
                          <w:r w:rsidRPr="00D54450">
                            <w:rPr>
                              <w:b/>
                              <w:color w:val="C00000"/>
                            </w:rPr>
                            <w:t xml:space="preserve">Adobe </w:t>
                          </w:r>
                          <w:proofErr w:type="spellStart"/>
                          <w:r w:rsidRPr="00D54450">
                            <w:rPr>
                              <w:b/>
                              <w:color w:val="C00000"/>
                            </w:rPr>
                            <w:t>Connect</w:t>
                          </w:r>
                          <w:proofErr w:type="spellEnd"/>
                          <w:r w:rsidRPr="00D54450">
                            <w:rPr>
                              <w:b/>
                              <w:color w:val="C00000"/>
                            </w:rPr>
                            <w:t xml:space="preserve"> </w:t>
                          </w:r>
                          <w:proofErr w:type="spellStart"/>
                          <w:r w:rsidRPr="00D54450">
                            <w:rPr>
                              <w:b/>
                              <w:color w:val="C00000"/>
                            </w:rPr>
                            <w:t>Add-in</w:t>
                          </w:r>
                          <w:proofErr w:type="spellEnd"/>
                          <w:r>
                            <w:rPr>
                              <w:color w:val="C00000"/>
                            </w:rPr>
                            <w:t>.</w:t>
                          </w:r>
                        </w:p>
                        <w:p w14:paraId="211E172F" w14:textId="77777777" w:rsidR="0014268E" w:rsidRDefault="0014268E" w:rsidP="006506D1">
                          <w:pPr>
                            <w:pStyle w:val="Sadraj6pt"/>
                            <w:spacing w:after="60"/>
                            <w:rPr>
                              <w:color w:val="C00000"/>
                            </w:rPr>
                          </w:pPr>
                          <w:r>
                            <w:rPr>
                              <w:color w:val="C00000"/>
                            </w:rPr>
                            <w:t xml:space="preserve">Potrebno je kliknuti mišem na dugme </w:t>
                          </w:r>
                          <w:proofErr w:type="spellStart"/>
                          <w:r w:rsidRPr="00D54450">
                            <w:rPr>
                              <w:b/>
                              <w:color w:val="C00000"/>
                            </w:rPr>
                            <w:t>Yes</w:t>
                          </w:r>
                          <w:proofErr w:type="spellEnd"/>
                          <w:r>
                            <w:rPr>
                              <w:color w:val="C00000"/>
                            </w:rPr>
                            <w:t xml:space="preserve">, čime je omogućena uporaba naprednih mogućnosti sustava Adobe </w:t>
                          </w:r>
                          <w:proofErr w:type="spellStart"/>
                          <w:r>
                            <w:rPr>
                              <w:color w:val="C00000"/>
                            </w:rPr>
                            <w:t>Connect</w:t>
                          </w:r>
                          <w:proofErr w:type="spellEnd"/>
                          <w:r>
                            <w:rPr>
                              <w:color w:val="C00000"/>
                            </w:rPr>
                            <w:t>.</w:t>
                          </w:r>
                        </w:p>
                        <w:p w14:paraId="1A6C31FB" w14:textId="77777777" w:rsidR="0014268E" w:rsidRPr="009127C3" w:rsidRDefault="0014268E" w:rsidP="006506D1">
                          <w:pPr>
                            <w:pStyle w:val="Sadraj6pt"/>
                            <w:spacing w:after="0"/>
                            <w:rPr>
                              <w:color w:val="C00000"/>
                            </w:rPr>
                          </w:pPr>
                          <w:r>
                            <w:rPr>
                              <w:color w:val="C00000"/>
                            </w:rPr>
                            <w:t>Instalacija ne zahtijeva administratorske ovlasti na računalu.</w:t>
                          </w:r>
                        </w:p>
                      </w:txbxContent>
                    </v:textbox>
                  </v:shape>
                  <v:shape id="Picture 70" o:spid="_x0000_s1054" type="#_x0000_t75" style="position:absolute;left:48291;width:8478;height:8286;rotation:-5606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01ZjBAAAA2wAAAA8AAABkcnMvZG93bnJldi54bWxET01rAjEQvQv+hzBCb5qtlGpXo6jFUhAP&#10;ahW8DZvpZnEzWZJU13/fHASPj/c9nbe2FlfyoXKs4HWQgSAunK64VPBzWPfHIEJE1lg7JgV3CjCf&#10;dTtTzLW78Y6u+1iKFMIhRwUmxiaXMhSGLIaBa4gT9+u8xZigL6X2eEvhtpbDLHuXFitODQYbWhkq&#10;Lvs/q6A41lQt72+rs//anLJt/DTrj4NSL712MQERqY1P8cP9rRWM0vr0Jf0AO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01ZjBAAAA2wAAAA8AAAAAAAAAAAAAAAAAnwIA&#10;AGRycy9kb3ducmV2LnhtbFBLBQYAAAAABAAEAPcAAACNAwAAAAA=&#10;">
                    <v:imagedata r:id="rId26" o:title="Merlin-priručnik-pročitaj-me"/>
                    <v:path arrowok="t"/>
                  </v:shape>
                </v:group>
                <w10:anchorlock/>
              </v:group>
            </w:pict>
          </mc:Fallback>
        </mc:AlternateContent>
      </w:r>
    </w:p>
    <w:p w14:paraId="300E696E" w14:textId="77777777" w:rsidR="00C614B6" w:rsidRPr="00F95C27" w:rsidRDefault="00C614B6" w:rsidP="003402DB">
      <w:pPr>
        <w:pStyle w:val="Sadraj6pt"/>
      </w:pPr>
      <w:r w:rsidRPr="00F95C27">
        <w:t>Sobi se može pristupiti i izravno</w:t>
      </w:r>
      <w:r w:rsidRPr="00F95C27">
        <w:rPr>
          <w:noProof/>
        </w:rPr>
        <w:t xml:space="preserve"> </w:t>
      </w:r>
      <w:r w:rsidRPr="00F95C27">
        <w:t>ako nas</w:t>
      </w:r>
      <w:r>
        <w:t>tavnik studentima pošalje URL-</w:t>
      </w:r>
      <w:r w:rsidRPr="00F95C27">
        <w:t xml:space="preserve">adresu sobe. U tom slučaju student se mora prijaviti na sustav </w:t>
      </w:r>
      <w:r w:rsidRPr="004B0458">
        <w:t>Adobe Connect</w:t>
      </w:r>
      <w:r w:rsidRPr="00F95C27">
        <w:t xml:space="preserve"> upisivanjem korisničkoga imena i lozinke. Popis svih soba za </w:t>
      </w:r>
      <w:r w:rsidRPr="00F95C27">
        <w:rPr>
          <w:i/>
        </w:rPr>
        <w:t xml:space="preserve">webinare </w:t>
      </w:r>
      <w:r w:rsidRPr="00F95C27">
        <w:t>u koje je student upisan nalazi se u sustavu</w:t>
      </w:r>
      <w:r>
        <w:t xml:space="preserve"> za</w:t>
      </w:r>
      <w:r w:rsidRPr="00F95C27">
        <w:t xml:space="preserve"> </w:t>
      </w:r>
      <w:r w:rsidRPr="00F95C27">
        <w:rPr>
          <w:i/>
        </w:rPr>
        <w:t>webinar</w:t>
      </w:r>
      <w:r>
        <w:rPr>
          <w:i/>
        </w:rPr>
        <w:t>e</w:t>
      </w:r>
      <w:r w:rsidRPr="00F95C27">
        <w:t xml:space="preserve"> (</w:t>
      </w:r>
      <w:r w:rsidRPr="00983866">
        <w:rPr>
          <w:i/>
        </w:rPr>
        <w:t>Home</w:t>
      </w:r>
      <w:r w:rsidRPr="00F95C27">
        <w:rPr>
          <w:b/>
          <w:i/>
        </w:rPr>
        <w:t xml:space="preserve"> </w:t>
      </w:r>
      <w:r w:rsidRPr="00F95C27">
        <w:sym w:font="Wingdings" w:char="F0E0"/>
      </w:r>
      <w:r w:rsidRPr="00F95C27">
        <w:t xml:space="preserve"> </w:t>
      </w:r>
      <w:r w:rsidRPr="00F95C27">
        <w:rPr>
          <w:b/>
          <w:i/>
        </w:rPr>
        <w:t>My Meeting</w:t>
      </w:r>
      <w:r>
        <w:rPr>
          <w:b/>
          <w:i/>
        </w:rPr>
        <w:t>s</w:t>
      </w:r>
      <w:r w:rsidRPr="00F95C27">
        <w:t>).</w:t>
      </w:r>
    </w:p>
    <w:p w14:paraId="33EF7BED" w14:textId="77777777" w:rsidR="00C614B6" w:rsidRDefault="00C614B6" w:rsidP="003402DB">
      <w:pPr>
        <w:pStyle w:val="Sadraj6pt"/>
      </w:pPr>
      <w:r w:rsidRPr="00F95C27">
        <w:t xml:space="preserve">Sudionici mogu pristupiti virtualnoj sobi za </w:t>
      </w:r>
      <w:r w:rsidRPr="00F95C27">
        <w:rPr>
          <w:i/>
        </w:rPr>
        <w:t>webinare</w:t>
      </w:r>
      <w:r w:rsidRPr="00F95C27">
        <w:t xml:space="preserve"> samo kada je domaćin </w:t>
      </w:r>
      <w:r w:rsidRPr="00F95C27">
        <w:rPr>
          <w:i/>
        </w:rPr>
        <w:t>webinara</w:t>
      </w:r>
      <w:r w:rsidRPr="00F95C27">
        <w:t xml:space="preserve"> </w:t>
      </w:r>
      <w:r>
        <w:t>u njoj.</w:t>
      </w:r>
    </w:p>
    <w:p w14:paraId="0571FA35" w14:textId="77777777" w:rsidR="00671478" w:rsidRDefault="00671478" w:rsidP="00671478">
      <w:pPr>
        <w:pStyle w:val="Razina1"/>
      </w:pPr>
      <w:bookmarkStart w:id="36" w:name="_Toc523303237"/>
      <w:r>
        <w:lastRenderedPageBreak/>
        <w:t>Prilozi</w:t>
      </w:r>
      <w:bookmarkEnd w:id="36"/>
    </w:p>
    <w:tbl>
      <w:tblPr>
        <w:tblW w:w="5529" w:type="dxa"/>
        <w:tblBorders>
          <w:top w:val="single" w:sz="4" w:space="0" w:color="BFBFBF"/>
          <w:bottom w:val="single" w:sz="4" w:space="0" w:color="BFBFBF"/>
          <w:insideH w:val="single" w:sz="4" w:space="0" w:color="BFBFBF"/>
        </w:tblBorders>
        <w:tblLook w:val="01E0" w:firstRow="1" w:lastRow="1" w:firstColumn="1" w:lastColumn="1" w:noHBand="0" w:noVBand="0"/>
      </w:tblPr>
      <w:tblGrid>
        <w:gridCol w:w="1634"/>
        <w:gridCol w:w="3895"/>
      </w:tblGrid>
      <w:tr w:rsidR="00671478" w:rsidRPr="004106CD" w14:paraId="3CCCA999" w14:textId="77777777" w:rsidTr="00D8701F">
        <w:trPr>
          <w:trHeight w:val="340"/>
          <w:tblHeader/>
        </w:trPr>
        <w:tc>
          <w:tcPr>
            <w:tcW w:w="1634" w:type="dxa"/>
            <w:shd w:val="clear" w:color="auto" w:fill="C00000"/>
            <w:vAlign w:val="center"/>
          </w:tcPr>
          <w:p w14:paraId="00988532" w14:textId="77777777" w:rsidR="00671478" w:rsidRPr="00E4222D" w:rsidRDefault="00671478" w:rsidP="00D8701F">
            <w:pPr>
              <w:spacing w:after="0" w:line="240" w:lineRule="auto"/>
              <w:rPr>
                <w:rFonts w:ascii="Arial" w:eastAsia="Times New Roman" w:hAnsi="Arial" w:cs="Arial"/>
                <w:b/>
                <w:color w:val="FFFFFF"/>
                <w:lang w:eastAsia="hr-HR"/>
              </w:rPr>
            </w:pPr>
            <w:r w:rsidRPr="00E4222D">
              <w:rPr>
                <w:rFonts w:ascii="Arial" w:eastAsia="Times New Roman" w:hAnsi="Arial" w:cs="Arial"/>
                <w:b/>
                <w:color w:val="FFFFFF"/>
                <w:sz w:val="22"/>
                <w:lang w:eastAsia="hr-HR"/>
              </w:rPr>
              <w:t>Ikona</w:t>
            </w:r>
          </w:p>
        </w:tc>
        <w:tc>
          <w:tcPr>
            <w:tcW w:w="3895" w:type="dxa"/>
            <w:shd w:val="clear" w:color="auto" w:fill="C00000"/>
            <w:vAlign w:val="center"/>
          </w:tcPr>
          <w:p w14:paraId="763A7CA4" w14:textId="77777777" w:rsidR="00671478" w:rsidRPr="00E4222D" w:rsidRDefault="00671478" w:rsidP="00D8701F">
            <w:pPr>
              <w:spacing w:after="0" w:line="240" w:lineRule="auto"/>
              <w:rPr>
                <w:rFonts w:ascii="Arial" w:eastAsia="Times New Roman" w:hAnsi="Arial" w:cs="Arial"/>
                <w:b/>
                <w:color w:val="FFFFFF"/>
                <w:lang w:eastAsia="hr-HR"/>
              </w:rPr>
            </w:pPr>
            <w:r w:rsidRPr="00E4222D">
              <w:rPr>
                <w:rFonts w:ascii="Arial" w:eastAsia="Times New Roman" w:hAnsi="Arial" w:cs="Arial"/>
                <w:b/>
                <w:color w:val="FFFFFF"/>
                <w:sz w:val="22"/>
                <w:lang w:eastAsia="hr-HR"/>
              </w:rPr>
              <w:t>Opis</w:t>
            </w:r>
          </w:p>
        </w:tc>
      </w:tr>
      <w:tr w:rsidR="00671478" w:rsidRPr="004106CD" w14:paraId="7B41583A" w14:textId="77777777" w:rsidTr="00D8701F">
        <w:trPr>
          <w:trHeight w:val="57"/>
        </w:trPr>
        <w:tc>
          <w:tcPr>
            <w:tcW w:w="1634" w:type="dxa"/>
            <w:vAlign w:val="center"/>
          </w:tcPr>
          <w:p w14:paraId="129327EE" w14:textId="61D1C6D9" w:rsidR="00671478" w:rsidRPr="00E4222D" w:rsidRDefault="005A356D" w:rsidP="00D8701F">
            <w:pPr>
              <w:spacing w:after="0" w:line="240" w:lineRule="auto"/>
              <w:rPr>
                <w:rFonts w:ascii="Arial" w:eastAsia="Times New Roman" w:hAnsi="Arial" w:cs="Arial"/>
                <w:color w:val="3B3838"/>
                <w:lang w:eastAsia="hr-HR"/>
              </w:rPr>
            </w:pPr>
            <w:r>
              <w:rPr>
                <w:noProof/>
                <w:lang w:eastAsia="hr-HR"/>
              </w:rPr>
              <w:drawing>
                <wp:inline distT="0" distB="0" distL="0" distR="0" wp14:anchorId="47C665D9" wp14:editId="213E08B4">
                  <wp:extent cx="161905" cy="142857"/>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61905" cy="142857"/>
                          </a:xfrm>
                          <a:prstGeom prst="rect">
                            <a:avLst/>
                          </a:prstGeom>
                        </pic:spPr>
                      </pic:pic>
                    </a:graphicData>
                  </a:graphic>
                </wp:inline>
              </w:drawing>
            </w:r>
          </w:p>
        </w:tc>
        <w:tc>
          <w:tcPr>
            <w:tcW w:w="3895" w:type="dxa"/>
            <w:vAlign w:val="center"/>
          </w:tcPr>
          <w:p w14:paraId="326F84AB" w14:textId="77777777" w:rsidR="00671478" w:rsidRPr="00E4222D"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Uređivanje postavki</w:t>
            </w:r>
          </w:p>
        </w:tc>
      </w:tr>
      <w:tr w:rsidR="00671478" w:rsidRPr="004106CD" w14:paraId="49ABB69A" w14:textId="77777777" w:rsidTr="00D8701F">
        <w:trPr>
          <w:trHeight w:val="57"/>
        </w:trPr>
        <w:tc>
          <w:tcPr>
            <w:tcW w:w="1634" w:type="dxa"/>
            <w:vAlign w:val="center"/>
          </w:tcPr>
          <w:p w14:paraId="14E2AD8C" w14:textId="53FE0673" w:rsidR="00671478" w:rsidRPr="00E4222D" w:rsidRDefault="005A356D" w:rsidP="00D8701F">
            <w:pPr>
              <w:spacing w:after="0" w:line="240" w:lineRule="auto"/>
              <w:rPr>
                <w:rFonts w:ascii="Arial" w:eastAsia="Times New Roman" w:hAnsi="Arial" w:cs="Arial"/>
                <w:color w:val="3B3838"/>
                <w:lang w:eastAsia="hr-HR"/>
              </w:rPr>
            </w:pPr>
            <w:r>
              <w:rPr>
                <w:noProof/>
                <w:lang w:eastAsia="hr-HR"/>
              </w:rPr>
              <w:drawing>
                <wp:inline distT="0" distB="0" distL="0" distR="0" wp14:anchorId="534A4676" wp14:editId="637E1127">
                  <wp:extent cx="180952" cy="161905"/>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80952" cy="161905"/>
                          </a:xfrm>
                          <a:prstGeom prst="rect">
                            <a:avLst/>
                          </a:prstGeom>
                        </pic:spPr>
                      </pic:pic>
                    </a:graphicData>
                  </a:graphic>
                </wp:inline>
              </w:drawing>
            </w:r>
          </w:p>
        </w:tc>
        <w:tc>
          <w:tcPr>
            <w:tcW w:w="3895" w:type="dxa"/>
            <w:vAlign w:val="center"/>
          </w:tcPr>
          <w:p w14:paraId="57288CBB" w14:textId="77777777" w:rsidR="00671478" w:rsidRPr="00E4222D" w:rsidRDefault="00671478" w:rsidP="00D8701F">
            <w:pPr>
              <w:spacing w:after="0" w:line="240" w:lineRule="auto"/>
              <w:rPr>
                <w:rFonts w:ascii="Arial" w:eastAsia="Times New Roman" w:hAnsi="Arial" w:cs="Arial"/>
                <w:color w:val="3B3838"/>
                <w:lang w:eastAsia="hr-HR"/>
              </w:rPr>
            </w:pPr>
            <w:r w:rsidRPr="00E4222D">
              <w:rPr>
                <w:rFonts w:ascii="Arial" w:eastAsia="Times New Roman" w:hAnsi="Arial" w:cs="Arial"/>
                <w:color w:val="3B3838"/>
                <w:sz w:val="22"/>
                <w:lang w:eastAsia="hr-HR"/>
              </w:rPr>
              <w:t>Premještanje</w:t>
            </w:r>
          </w:p>
        </w:tc>
      </w:tr>
      <w:tr w:rsidR="00671478" w:rsidRPr="004106CD" w14:paraId="19DAF87B" w14:textId="77777777" w:rsidTr="00D8701F">
        <w:trPr>
          <w:trHeight w:val="57"/>
        </w:trPr>
        <w:tc>
          <w:tcPr>
            <w:tcW w:w="1634" w:type="dxa"/>
            <w:vAlign w:val="center"/>
          </w:tcPr>
          <w:p w14:paraId="5B891586" w14:textId="666B77F2" w:rsidR="00671478" w:rsidRPr="00E4222D" w:rsidRDefault="005A356D" w:rsidP="00D8701F">
            <w:pPr>
              <w:spacing w:after="0" w:line="240" w:lineRule="auto"/>
              <w:rPr>
                <w:rFonts w:ascii="Arial" w:eastAsia="Times New Roman" w:hAnsi="Arial" w:cs="Arial"/>
                <w:color w:val="3B3838"/>
                <w:lang w:eastAsia="hr-HR"/>
              </w:rPr>
            </w:pPr>
            <w:r>
              <w:rPr>
                <w:noProof/>
                <w:lang w:eastAsia="hr-HR"/>
              </w:rPr>
              <w:drawing>
                <wp:inline distT="0" distB="0" distL="0" distR="0" wp14:anchorId="43E571A1" wp14:editId="54450AD9">
                  <wp:extent cx="162000" cy="179999"/>
                  <wp:effectExtent l="0" t="0" r="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62000" cy="179999"/>
                          </a:xfrm>
                          <a:prstGeom prst="rect">
                            <a:avLst/>
                          </a:prstGeom>
                        </pic:spPr>
                      </pic:pic>
                    </a:graphicData>
                  </a:graphic>
                </wp:inline>
              </w:drawing>
            </w:r>
          </w:p>
        </w:tc>
        <w:tc>
          <w:tcPr>
            <w:tcW w:w="3895" w:type="dxa"/>
            <w:vAlign w:val="center"/>
          </w:tcPr>
          <w:p w14:paraId="350B9EE1" w14:textId="77777777" w:rsidR="00671478" w:rsidRPr="00E4222D" w:rsidRDefault="00671478" w:rsidP="00D8701F">
            <w:pPr>
              <w:spacing w:after="0" w:line="240" w:lineRule="auto"/>
              <w:rPr>
                <w:rFonts w:ascii="Arial" w:eastAsia="Times New Roman" w:hAnsi="Arial" w:cs="Arial"/>
                <w:color w:val="3B3838"/>
                <w:lang w:eastAsia="hr-HR"/>
              </w:rPr>
            </w:pPr>
            <w:r w:rsidRPr="00E4222D">
              <w:rPr>
                <w:rFonts w:ascii="Arial" w:eastAsia="Times New Roman" w:hAnsi="Arial" w:cs="Arial"/>
                <w:sz w:val="22"/>
                <w:lang w:eastAsia="hr-HR"/>
              </w:rPr>
              <w:t>Upis zaštićen lozinkom</w:t>
            </w:r>
          </w:p>
        </w:tc>
      </w:tr>
      <w:tr w:rsidR="00671478" w:rsidRPr="004106CD" w14:paraId="0F6F73EE" w14:textId="77777777" w:rsidTr="00D8701F">
        <w:trPr>
          <w:trHeight w:val="57"/>
        </w:trPr>
        <w:tc>
          <w:tcPr>
            <w:tcW w:w="1634" w:type="dxa"/>
            <w:vAlign w:val="center"/>
          </w:tcPr>
          <w:p w14:paraId="007B38E4" w14:textId="55D5F821" w:rsidR="00671478" w:rsidRDefault="005A356D" w:rsidP="00D8701F">
            <w:pPr>
              <w:spacing w:after="0" w:line="240" w:lineRule="auto"/>
              <w:rPr>
                <w:rFonts w:ascii="Arial" w:eastAsia="Times New Roman" w:hAnsi="Arial" w:cs="Arial"/>
                <w:noProof/>
                <w:color w:val="3B3838"/>
                <w:lang w:eastAsia="hr-HR"/>
              </w:rPr>
            </w:pPr>
            <w:r>
              <w:rPr>
                <w:noProof/>
                <w:lang w:eastAsia="hr-HR"/>
              </w:rPr>
              <w:drawing>
                <wp:inline distT="0" distB="0" distL="0" distR="0" wp14:anchorId="0C9CDCDD" wp14:editId="78D1B9B6">
                  <wp:extent cx="180952" cy="152381"/>
                  <wp:effectExtent l="0" t="0" r="0" b="635"/>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80952" cy="152381"/>
                          </a:xfrm>
                          <a:prstGeom prst="rect">
                            <a:avLst/>
                          </a:prstGeom>
                        </pic:spPr>
                      </pic:pic>
                    </a:graphicData>
                  </a:graphic>
                </wp:inline>
              </w:drawing>
            </w:r>
          </w:p>
        </w:tc>
        <w:tc>
          <w:tcPr>
            <w:tcW w:w="3895" w:type="dxa"/>
            <w:vAlign w:val="center"/>
          </w:tcPr>
          <w:p w14:paraId="12422AC5" w14:textId="77777777" w:rsidR="00671478" w:rsidRPr="00E4222D" w:rsidRDefault="00671478" w:rsidP="00D8701F">
            <w:pPr>
              <w:spacing w:after="0" w:line="240" w:lineRule="auto"/>
              <w:rPr>
                <w:rFonts w:ascii="Arial" w:eastAsia="Times New Roman" w:hAnsi="Arial" w:cs="Arial"/>
                <w:lang w:eastAsia="hr-HR"/>
              </w:rPr>
            </w:pPr>
            <w:r>
              <w:rPr>
                <w:rFonts w:ascii="Arial" w:eastAsia="Times New Roman" w:hAnsi="Arial" w:cs="Arial"/>
                <w:sz w:val="22"/>
                <w:lang w:eastAsia="hr-HR"/>
              </w:rPr>
              <w:t>Samostalni upis</w:t>
            </w:r>
          </w:p>
        </w:tc>
      </w:tr>
      <w:tr w:rsidR="00671478" w:rsidRPr="004106CD" w14:paraId="0F72F5BC" w14:textId="77777777" w:rsidTr="00D8701F">
        <w:trPr>
          <w:trHeight w:val="57"/>
        </w:trPr>
        <w:tc>
          <w:tcPr>
            <w:tcW w:w="1634" w:type="dxa"/>
            <w:vAlign w:val="center"/>
          </w:tcPr>
          <w:p w14:paraId="41BF1E75" w14:textId="005BF4D7" w:rsidR="00671478" w:rsidRDefault="005A356D" w:rsidP="00D8701F">
            <w:pPr>
              <w:spacing w:after="0" w:line="240" w:lineRule="auto"/>
              <w:rPr>
                <w:rFonts w:ascii="Arial" w:eastAsia="Times New Roman" w:hAnsi="Arial" w:cs="Arial"/>
                <w:noProof/>
                <w:color w:val="3B3838"/>
                <w:lang w:eastAsia="hr-HR"/>
              </w:rPr>
            </w:pPr>
            <w:r>
              <w:rPr>
                <w:noProof/>
                <w:lang w:eastAsia="hr-HR"/>
              </w:rPr>
              <w:drawing>
                <wp:inline distT="0" distB="0" distL="0" distR="0" wp14:anchorId="62CC9400" wp14:editId="5D56B12C">
                  <wp:extent cx="114286" cy="152381"/>
                  <wp:effectExtent l="0" t="0" r="635" b="635"/>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14286" cy="152381"/>
                          </a:xfrm>
                          <a:prstGeom prst="rect">
                            <a:avLst/>
                          </a:prstGeom>
                        </pic:spPr>
                      </pic:pic>
                    </a:graphicData>
                  </a:graphic>
                </wp:inline>
              </w:drawing>
            </w:r>
          </w:p>
        </w:tc>
        <w:tc>
          <w:tcPr>
            <w:tcW w:w="3895" w:type="dxa"/>
            <w:vAlign w:val="center"/>
          </w:tcPr>
          <w:p w14:paraId="5C00380B" w14:textId="77777777" w:rsidR="00671478" w:rsidRDefault="00671478" w:rsidP="00D8701F">
            <w:pPr>
              <w:spacing w:after="0" w:line="240" w:lineRule="auto"/>
              <w:rPr>
                <w:rFonts w:ascii="Arial" w:eastAsia="Times New Roman" w:hAnsi="Arial" w:cs="Arial"/>
                <w:lang w:eastAsia="hr-HR"/>
              </w:rPr>
            </w:pPr>
            <w:r>
              <w:rPr>
                <w:rFonts w:ascii="Arial" w:eastAsia="Times New Roman" w:hAnsi="Arial" w:cs="Arial"/>
                <w:sz w:val="22"/>
                <w:lang w:eastAsia="hr-HR"/>
              </w:rPr>
              <w:t>Pristup kao gost</w:t>
            </w:r>
          </w:p>
        </w:tc>
      </w:tr>
      <w:tr w:rsidR="00671478" w:rsidRPr="004106CD" w14:paraId="6D5DA3AE" w14:textId="77777777" w:rsidTr="00D8701F">
        <w:trPr>
          <w:trHeight w:val="57"/>
        </w:trPr>
        <w:tc>
          <w:tcPr>
            <w:tcW w:w="1634" w:type="dxa"/>
            <w:vAlign w:val="center"/>
          </w:tcPr>
          <w:p w14:paraId="4849EAD0" w14:textId="1DDB4513" w:rsidR="00671478" w:rsidRPr="00E4222D" w:rsidRDefault="005A356D" w:rsidP="00D8701F">
            <w:pPr>
              <w:spacing w:after="0" w:line="240" w:lineRule="auto"/>
              <w:rPr>
                <w:rFonts w:ascii="Arial" w:eastAsia="Times New Roman" w:hAnsi="Arial" w:cs="Arial"/>
                <w:color w:val="3B3838"/>
                <w:lang w:eastAsia="hr-HR"/>
              </w:rPr>
            </w:pPr>
            <w:r>
              <w:rPr>
                <w:noProof/>
                <w:lang w:eastAsia="hr-HR"/>
              </w:rPr>
              <w:drawing>
                <wp:inline distT="0" distB="0" distL="0" distR="0" wp14:anchorId="7FF599A1" wp14:editId="0C13AA61">
                  <wp:extent cx="171429" cy="152381"/>
                  <wp:effectExtent l="0" t="0" r="635" b="63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71429" cy="152381"/>
                          </a:xfrm>
                          <a:prstGeom prst="rect">
                            <a:avLst/>
                          </a:prstGeom>
                        </pic:spPr>
                      </pic:pic>
                    </a:graphicData>
                  </a:graphic>
                </wp:inline>
              </w:drawing>
            </w:r>
          </w:p>
        </w:tc>
        <w:tc>
          <w:tcPr>
            <w:tcW w:w="3895" w:type="dxa"/>
            <w:vAlign w:val="center"/>
          </w:tcPr>
          <w:p w14:paraId="56C20C45" w14:textId="77777777" w:rsidR="00671478" w:rsidRPr="00E4222D" w:rsidRDefault="00671478" w:rsidP="00D8701F">
            <w:pPr>
              <w:spacing w:after="0" w:line="240" w:lineRule="auto"/>
              <w:rPr>
                <w:rFonts w:ascii="Arial" w:eastAsia="Times New Roman" w:hAnsi="Arial" w:cs="Arial"/>
                <w:color w:val="3B3838"/>
                <w:lang w:eastAsia="hr-HR"/>
              </w:rPr>
            </w:pPr>
            <w:r w:rsidRPr="00E4222D">
              <w:rPr>
                <w:rFonts w:ascii="Arial" w:eastAsia="Times New Roman" w:hAnsi="Arial" w:cs="Arial"/>
                <w:sz w:val="22"/>
                <w:lang w:eastAsia="hr-HR"/>
              </w:rPr>
              <w:t>Ocjene</w:t>
            </w:r>
          </w:p>
        </w:tc>
      </w:tr>
      <w:tr w:rsidR="00671478" w:rsidRPr="006F168A" w14:paraId="7CF33983" w14:textId="77777777" w:rsidTr="00D8701F">
        <w:trPr>
          <w:trHeight w:val="57"/>
        </w:trPr>
        <w:tc>
          <w:tcPr>
            <w:tcW w:w="1634" w:type="dxa"/>
            <w:vAlign w:val="center"/>
          </w:tcPr>
          <w:p w14:paraId="3C5D4AA3" w14:textId="35173F35" w:rsidR="00671478" w:rsidRPr="00E4222D" w:rsidRDefault="005A356D" w:rsidP="00D8701F">
            <w:pPr>
              <w:spacing w:after="0" w:line="240" w:lineRule="auto"/>
              <w:rPr>
                <w:rFonts w:ascii="Arial" w:eastAsia="Times New Roman" w:hAnsi="Arial" w:cs="Arial"/>
                <w:noProof/>
                <w:lang w:eastAsia="hr-HR"/>
              </w:rPr>
            </w:pPr>
            <w:r>
              <w:rPr>
                <w:noProof/>
                <w:lang w:eastAsia="hr-HR"/>
              </w:rPr>
              <w:drawing>
                <wp:inline distT="0" distB="0" distL="0" distR="0" wp14:anchorId="57E0B489" wp14:editId="627AD544">
                  <wp:extent cx="190476" cy="161905"/>
                  <wp:effectExtent l="0" t="0" r="635"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90476" cy="161905"/>
                          </a:xfrm>
                          <a:prstGeom prst="rect">
                            <a:avLst/>
                          </a:prstGeom>
                        </pic:spPr>
                      </pic:pic>
                    </a:graphicData>
                  </a:graphic>
                </wp:inline>
              </w:drawing>
            </w:r>
          </w:p>
        </w:tc>
        <w:tc>
          <w:tcPr>
            <w:tcW w:w="3895" w:type="dxa"/>
            <w:vAlign w:val="center"/>
          </w:tcPr>
          <w:p w14:paraId="620535F1" w14:textId="77777777" w:rsidR="00671478" w:rsidRPr="00E4222D" w:rsidRDefault="00671478" w:rsidP="00D8701F">
            <w:pPr>
              <w:spacing w:after="0" w:line="240" w:lineRule="auto"/>
              <w:rPr>
                <w:rFonts w:ascii="Arial" w:eastAsia="Times New Roman" w:hAnsi="Arial" w:cs="Arial"/>
                <w:lang w:eastAsia="hr-HR"/>
              </w:rPr>
            </w:pPr>
            <w:r>
              <w:rPr>
                <w:rFonts w:ascii="Arial" w:eastAsia="Times New Roman" w:hAnsi="Arial" w:cs="Arial"/>
                <w:sz w:val="22"/>
                <w:lang w:eastAsia="hr-HR"/>
              </w:rPr>
              <w:t>Ishodi učenja</w:t>
            </w:r>
          </w:p>
        </w:tc>
      </w:tr>
      <w:tr w:rsidR="00671478" w:rsidRPr="004106CD" w14:paraId="26E30878" w14:textId="77777777" w:rsidTr="00D8701F">
        <w:trPr>
          <w:trHeight w:val="352"/>
        </w:trPr>
        <w:tc>
          <w:tcPr>
            <w:tcW w:w="1634" w:type="dxa"/>
            <w:vAlign w:val="center"/>
          </w:tcPr>
          <w:p w14:paraId="19F24410" w14:textId="77777777" w:rsidR="00671478" w:rsidRPr="00E4222D" w:rsidRDefault="00671478" w:rsidP="00D8701F">
            <w:pPr>
              <w:spacing w:after="0" w:line="240" w:lineRule="auto"/>
              <w:rPr>
                <w:rFonts w:ascii="Arial" w:eastAsia="Times New Roman" w:hAnsi="Arial" w:cs="Arial"/>
                <w:color w:val="3B3838"/>
                <w:lang w:eastAsia="hr-HR"/>
              </w:rPr>
            </w:pPr>
            <w:r>
              <w:rPr>
                <w:rFonts w:ascii="Arial" w:eastAsia="Times New Roman" w:hAnsi="Arial" w:cs="Arial"/>
                <w:noProof/>
                <w:color w:val="3B3838"/>
                <w:sz w:val="22"/>
                <w:lang w:eastAsia="hr-HR"/>
              </w:rPr>
              <w:drawing>
                <wp:inline distT="0" distB="0" distL="0" distR="0" wp14:anchorId="1A9908FE" wp14:editId="7BFAB87C">
                  <wp:extent cx="180000" cy="1800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kona_oznaka.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3895" w:type="dxa"/>
            <w:vAlign w:val="center"/>
          </w:tcPr>
          <w:p w14:paraId="7E29DBD2" w14:textId="77777777" w:rsidR="00671478" w:rsidRPr="00E4222D"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Oznaka</w:t>
            </w:r>
          </w:p>
        </w:tc>
      </w:tr>
      <w:tr w:rsidR="00671478" w:rsidRPr="004106CD" w14:paraId="3630E3D9" w14:textId="77777777" w:rsidTr="00D8701F">
        <w:trPr>
          <w:trHeight w:val="113"/>
        </w:trPr>
        <w:tc>
          <w:tcPr>
            <w:tcW w:w="1634" w:type="dxa"/>
          </w:tcPr>
          <w:p w14:paraId="6EC89CC3" w14:textId="77777777" w:rsidR="00671478" w:rsidRPr="00E4222D" w:rsidRDefault="00671478" w:rsidP="00D8701F">
            <w:pPr>
              <w:spacing w:after="0" w:line="240" w:lineRule="auto"/>
              <w:rPr>
                <w:rFonts w:ascii="Arial" w:eastAsia="Times New Roman" w:hAnsi="Arial" w:cs="Arial"/>
                <w:color w:val="3B3838"/>
                <w:lang w:eastAsia="hr-HR"/>
              </w:rPr>
            </w:pPr>
            <w:r>
              <w:rPr>
                <w:rFonts w:ascii="Arial" w:eastAsia="Times New Roman" w:hAnsi="Arial" w:cs="Arial"/>
                <w:noProof/>
                <w:color w:val="3B3838"/>
                <w:sz w:val="22"/>
                <w:lang w:eastAsia="hr-HR"/>
              </w:rPr>
              <w:drawing>
                <wp:inline distT="0" distB="0" distL="0" distR="0" wp14:anchorId="5C84606F" wp14:editId="5D747809">
                  <wp:extent cx="162000" cy="19440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kona_stranica_001.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62000" cy="194400"/>
                          </a:xfrm>
                          <a:prstGeom prst="rect">
                            <a:avLst/>
                          </a:prstGeom>
                        </pic:spPr>
                      </pic:pic>
                    </a:graphicData>
                  </a:graphic>
                </wp:inline>
              </w:drawing>
            </w:r>
          </w:p>
        </w:tc>
        <w:tc>
          <w:tcPr>
            <w:tcW w:w="3895" w:type="dxa"/>
            <w:vAlign w:val="center"/>
          </w:tcPr>
          <w:p w14:paraId="2132D562" w14:textId="77777777" w:rsidR="00671478" w:rsidRPr="00E4222D"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Stranica</w:t>
            </w:r>
          </w:p>
        </w:tc>
      </w:tr>
      <w:tr w:rsidR="00671478" w:rsidRPr="004106CD" w14:paraId="013185F8" w14:textId="77777777" w:rsidTr="00D8701F">
        <w:trPr>
          <w:trHeight w:val="113"/>
        </w:trPr>
        <w:tc>
          <w:tcPr>
            <w:tcW w:w="1634" w:type="dxa"/>
          </w:tcPr>
          <w:p w14:paraId="0CA1CE1B" w14:textId="77777777" w:rsidR="00671478" w:rsidRPr="00E4222D" w:rsidRDefault="00671478" w:rsidP="00D8701F">
            <w:pPr>
              <w:spacing w:after="0" w:line="240" w:lineRule="auto"/>
              <w:rPr>
                <w:rFonts w:ascii="Arial" w:eastAsia="Times New Roman" w:hAnsi="Arial" w:cs="Arial"/>
                <w:color w:val="3B3838"/>
                <w:lang w:eastAsia="hr-HR"/>
              </w:rPr>
            </w:pPr>
            <w:r>
              <w:rPr>
                <w:rFonts w:ascii="Arial" w:eastAsia="Times New Roman" w:hAnsi="Arial" w:cs="Arial"/>
                <w:noProof/>
                <w:color w:val="3B3838"/>
                <w:sz w:val="22"/>
                <w:lang w:eastAsia="hr-HR"/>
              </w:rPr>
              <w:drawing>
                <wp:inline distT="0" distB="0" distL="0" distR="0" wp14:anchorId="582DD8D2" wp14:editId="71E3CB2D">
                  <wp:extent cx="169200" cy="184581"/>
                  <wp:effectExtent l="0" t="0" r="254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kona_poveznica.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69200" cy="184581"/>
                          </a:xfrm>
                          <a:prstGeom prst="rect">
                            <a:avLst/>
                          </a:prstGeom>
                        </pic:spPr>
                      </pic:pic>
                    </a:graphicData>
                  </a:graphic>
                </wp:inline>
              </w:drawing>
            </w:r>
          </w:p>
        </w:tc>
        <w:tc>
          <w:tcPr>
            <w:tcW w:w="3895" w:type="dxa"/>
            <w:vAlign w:val="center"/>
          </w:tcPr>
          <w:p w14:paraId="366CA638" w14:textId="77777777" w:rsidR="00671478" w:rsidRPr="00E4222D"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Poveznic</w:t>
            </w:r>
            <w:r w:rsidRPr="00E4222D">
              <w:rPr>
                <w:rFonts w:ascii="Arial" w:eastAsia="Times New Roman" w:hAnsi="Arial" w:cs="Arial"/>
                <w:color w:val="3B3838"/>
                <w:sz w:val="22"/>
                <w:lang w:eastAsia="hr-HR"/>
              </w:rPr>
              <w:t>a</w:t>
            </w:r>
          </w:p>
        </w:tc>
      </w:tr>
      <w:tr w:rsidR="00671478" w:rsidRPr="004106CD" w14:paraId="3EA8BB27" w14:textId="77777777" w:rsidTr="00D8701F">
        <w:trPr>
          <w:trHeight w:val="113"/>
        </w:trPr>
        <w:tc>
          <w:tcPr>
            <w:tcW w:w="1634" w:type="dxa"/>
          </w:tcPr>
          <w:p w14:paraId="63ED237A"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4AF663D9" wp14:editId="69616840">
                  <wp:extent cx="154800" cy="195537"/>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kona_datoteka_001.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54800" cy="195537"/>
                          </a:xfrm>
                          <a:prstGeom prst="rect">
                            <a:avLst/>
                          </a:prstGeom>
                        </pic:spPr>
                      </pic:pic>
                    </a:graphicData>
                  </a:graphic>
                </wp:inline>
              </w:drawing>
            </w:r>
          </w:p>
        </w:tc>
        <w:tc>
          <w:tcPr>
            <w:tcW w:w="3895" w:type="dxa"/>
            <w:vAlign w:val="center"/>
          </w:tcPr>
          <w:p w14:paraId="1B76FBDB"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Datoteka</w:t>
            </w:r>
          </w:p>
        </w:tc>
      </w:tr>
      <w:tr w:rsidR="00671478" w:rsidRPr="004106CD" w14:paraId="64DC8B09" w14:textId="77777777" w:rsidTr="00D8701F">
        <w:trPr>
          <w:trHeight w:val="113"/>
        </w:trPr>
        <w:tc>
          <w:tcPr>
            <w:tcW w:w="1634" w:type="dxa"/>
          </w:tcPr>
          <w:p w14:paraId="6A20A2A7"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58E95915" wp14:editId="0B0B61CF">
                  <wp:extent cx="180000" cy="150000"/>
                  <wp:effectExtent l="0" t="0" r="0" b="254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kona_mapa.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80000" cy="150000"/>
                          </a:xfrm>
                          <a:prstGeom prst="rect">
                            <a:avLst/>
                          </a:prstGeom>
                        </pic:spPr>
                      </pic:pic>
                    </a:graphicData>
                  </a:graphic>
                </wp:inline>
              </w:drawing>
            </w:r>
          </w:p>
        </w:tc>
        <w:tc>
          <w:tcPr>
            <w:tcW w:w="3895" w:type="dxa"/>
            <w:vAlign w:val="center"/>
          </w:tcPr>
          <w:p w14:paraId="010CD88F"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Mapa</w:t>
            </w:r>
          </w:p>
        </w:tc>
      </w:tr>
      <w:tr w:rsidR="00671478" w:rsidRPr="004106CD" w14:paraId="3FAC0829" w14:textId="77777777" w:rsidTr="00D8701F">
        <w:trPr>
          <w:trHeight w:val="113"/>
        </w:trPr>
        <w:tc>
          <w:tcPr>
            <w:tcW w:w="1634" w:type="dxa"/>
          </w:tcPr>
          <w:p w14:paraId="7BCED519"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4EB3FA3F" wp14:editId="699417A1">
                  <wp:extent cx="147600" cy="196800"/>
                  <wp:effectExtent l="0" t="0" r="508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kona_knjiga_001.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47600" cy="196800"/>
                          </a:xfrm>
                          <a:prstGeom prst="rect">
                            <a:avLst/>
                          </a:prstGeom>
                        </pic:spPr>
                      </pic:pic>
                    </a:graphicData>
                  </a:graphic>
                </wp:inline>
              </w:drawing>
            </w:r>
          </w:p>
        </w:tc>
        <w:tc>
          <w:tcPr>
            <w:tcW w:w="3895" w:type="dxa"/>
            <w:vAlign w:val="center"/>
          </w:tcPr>
          <w:p w14:paraId="48D21CEA"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Knjiga</w:t>
            </w:r>
          </w:p>
        </w:tc>
      </w:tr>
      <w:tr w:rsidR="00671478" w:rsidRPr="004106CD" w14:paraId="00D0CE1A" w14:textId="77777777" w:rsidTr="00D8701F">
        <w:trPr>
          <w:trHeight w:val="113"/>
        </w:trPr>
        <w:tc>
          <w:tcPr>
            <w:tcW w:w="1634" w:type="dxa"/>
          </w:tcPr>
          <w:p w14:paraId="45C1EDDA"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715B6609" wp14:editId="5A664C59">
                  <wp:extent cx="216000" cy="2160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kona_chat.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3895" w:type="dxa"/>
            <w:vAlign w:val="center"/>
          </w:tcPr>
          <w:p w14:paraId="3BCE9FAF"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Chat</w:t>
            </w:r>
          </w:p>
        </w:tc>
      </w:tr>
      <w:tr w:rsidR="00671478" w:rsidRPr="004106CD" w14:paraId="450B80A1" w14:textId="77777777" w:rsidTr="00D8701F">
        <w:trPr>
          <w:trHeight w:val="113"/>
        </w:trPr>
        <w:tc>
          <w:tcPr>
            <w:tcW w:w="1634" w:type="dxa"/>
          </w:tcPr>
          <w:p w14:paraId="657F6088"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218BCD86" wp14:editId="0B584355">
                  <wp:extent cx="198000" cy="189750"/>
                  <wp:effectExtent l="0" t="0" r="0"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kona_dijalog.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98000" cy="189750"/>
                          </a:xfrm>
                          <a:prstGeom prst="rect">
                            <a:avLst/>
                          </a:prstGeom>
                        </pic:spPr>
                      </pic:pic>
                    </a:graphicData>
                  </a:graphic>
                </wp:inline>
              </w:drawing>
            </w:r>
          </w:p>
        </w:tc>
        <w:tc>
          <w:tcPr>
            <w:tcW w:w="3895" w:type="dxa"/>
            <w:vAlign w:val="center"/>
          </w:tcPr>
          <w:p w14:paraId="62A73E3C"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Dijalog</w:t>
            </w:r>
          </w:p>
        </w:tc>
      </w:tr>
      <w:tr w:rsidR="00671478" w:rsidRPr="004106CD" w14:paraId="661CB679" w14:textId="77777777" w:rsidTr="00D8701F">
        <w:trPr>
          <w:trHeight w:val="113"/>
        </w:trPr>
        <w:tc>
          <w:tcPr>
            <w:tcW w:w="1634" w:type="dxa"/>
          </w:tcPr>
          <w:p w14:paraId="65526B7D"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541BC974" wp14:editId="490C3C1C">
                  <wp:extent cx="216000" cy="207692"/>
                  <wp:effectExtent l="0" t="0" r="0" b="190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kona_forum_001.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16000" cy="207692"/>
                          </a:xfrm>
                          <a:prstGeom prst="rect">
                            <a:avLst/>
                          </a:prstGeom>
                        </pic:spPr>
                      </pic:pic>
                    </a:graphicData>
                  </a:graphic>
                </wp:inline>
              </w:drawing>
            </w:r>
          </w:p>
        </w:tc>
        <w:tc>
          <w:tcPr>
            <w:tcW w:w="3895" w:type="dxa"/>
            <w:vAlign w:val="center"/>
          </w:tcPr>
          <w:p w14:paraId="25F293CC"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Forum</w:t>
            </w:r>
          </w:p>
        </w:tc>
      </w:tr>
      <w:tr w:rsidR="00671478" w:rsidRPr="004106CD" w14:paraId="368D255F" w14:textId="77777777" w:rsidTr="00D8701F">
        <w:trPr>
          <w:trHeight w:val="113"/>
        </w:trPr>
        <w:tc>
          <w:tcPr>
            <w:tcW w:w="1634" w:type="dxa"/>
          </w:tcPr>
          <w:p w14:paraId="76913717"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756AD742" wp14:editId="1ED0FE0F">
                  <wp:extent cx="180000" cy="212728"/>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kona_rječnik.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80000" cy="212728"/>
                          </a:xfrm>
                          <a:prstGeom prst="rect">
                            <a:avLst/>
                          </a:prstGeom>
                        </pic:spPr>
                      </pic:pic>
                    </a:graphicData>
                  </a:graphic>
                </wp:inline>
              </w:drawing>
            </w:r>
          </w:p>
        </w:tc>
        <w:tc>
          <w:tcPr>
            <w:tcW w:w="3895" w:type="dxa"/>
            <w:vAlign w:val="center"/>
          </w:tcPr>
          <w:p w14:paraId="3BFB6637"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Rječnik</w:t>
            </w:r>
          </w:p>
        </w:tc>
      </w:tr>
      <w:tr w:rsidR="00671478" w:rsidRPr="004106CD" w14:paraId="1CC7277D" w14:textId="77777777" w:rsidTr="00D8701F">
        <w:trPr>
          <w:trHeight w:val="113"/>
        </w:trPr>
        <w:tc>
          <w:tcPr>
            <w:tcW w:w="1634" w:type="dxa"/>
          </w:tcPr>
          <w:p w14:paraId="5FDF7BBC"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52AF3B52" wp14:editId="2783A9A2">
                  <wp:extent cx="216000" cy="208000"/>
                  <wp:effectExtent l="0" t="0" r="0" b="190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kona_Wiki.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16000" cy="208000"/>
                          </a:xfrm>
                          <a:prstGeom prst="rect">
                            <a:avLst/>
                          </a:prstGeom>
                        </pic:spPr>
                      </pic:pic>
                    </a:graphicData>
                  </a:graphic>
                </wp:inline>
              </w:drawing>
            </w:r>
          </w:p>
        </w:tc>
        <w:tc>
          <w:tcPr>
            <w:tcW w:w="3895" w:type="dxa"/>
            <w:vAlign w:val="center"/>
          </w:tcPr>
          <w:p w14:paraId="1B9ACD6A"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Wiki</w:t>
            </w:r>
          </w:p>
        </w:tc>
      </w:tr>
      <w:tr w:rsidR="00671478" w:rsidRPr="004106CD" w14:paraId="49F3D8D4" w14:textId="77777777" w:rsidTr="00D8701F">
        <w:trPr>
          <w:trHeight w:val="113"/>
        </w:trPr>
        <w:tc>
          <w:tcPr>
            <w:tcW w:w="1634" w:type="dxa"/>
          </w:tcPr>
          <w:p w14:paraId="1F42A0EE"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010F7476" wp14:editId="48F386B8">
                  <wp:extent cx="216000" cy="182769"/>
                  <wp:effectExtent l="0" t="0" r="0" b="8255"/>
                  <wp:docPr id="71"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kona_Scorm.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16000" cy="182769"/>
                          </a:xfrm>
                          <a:prstGeom prst="rect">
                            <a:avLst/>
                          </a:prstGeom>
                        </pic:spPr>
                      </pic:pic>
                    </a:graphicData>
                  </a:graphic>
                </wp:inline>
              </w:drawing>
            </w:r>
          </w:p>
        </w:tc>
        <w:tc>
          <w:tcPr>
            <w:tcW w:w="3895" w:type="dxa"/>
            <w:vAlign w:val="center"/>
          </w:tcPr>
          <w:p w14:paraId="5A249EFB"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SCORM paket</w:t>
            </w:r>
          </w:p>
        </w:tc>
      </w:tr>
      <w:tr w:rsidR="00671478" w:rsidRPr="004106CD" w14:paraId="07DDB15E" w14:textId="77777777" w:rsidTr="00D8701F">
        <w:trPr>
          <w:trHeight w:val="113"/>
        </w:trPr>
        <w:tc>
          <w:tcPr>
            <w:tcW w:w="1634" w:type="dxa"/>
          </w:tcPr>
          <w:p w14:paraId="2AD20818" w14:textId="77777777" w:rsidR="00671478" w:rsidRDefault="00671478" w:rsidP="00D8701F">
            <w:pPr>
              <w:spacing w:after="0" w:line="240" w:lineRule="auto"/>
              <w:rPr>
                <w:rFonts w:ascii="Arial" w:eastAsia="Times New Roman" w:hAnsi="Arial" w:cs="Arial"/>
                <w:noProof/>
                <w:color w:val="3B3838"/>
                <w:lang w:eastAsia="hr-HR"/>
              </w:rPr>
            </w:pPr>
            <w:r>
              <w:rPr>
                <w:noProof/>
                <w:lang w:eastAsia="hr-HR"/>
              </w:rPr>
              <w:drawing>
                <wp:inline distT="0" distB="0" distL="0" distR="0" wp14:anchorId="41840EFF" wp14:editId="02401CE4">
                  <wp:extent cx="216000" cy="224640"/>
                  <wp:effectExtent l="0" t="0" r="0" b="444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16000" cy="224640"/>
                          </a:xfrm>
                          <a:prstGeom prst="rect">
                            <a:avLst/>
                          </a:prstGeom>
                        </pic:spPr>
                      </pic:pic>
                    </a:graphicData>
                  </a:graphic>
                </wp:inline>
              </w:drawing>
            </w:r>
          </w:p>
        </w:tc>
        <w:tc>
          <w:tcPr>
            <w:tcW w:w="3895" w:type="dxa"/>
            <w:vAlign w:val="center"/>
          </w:tcPr>
          <w:p w14:paraId="568D5AB5"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Aktivni kviz</w:t>
            </w:r>
          </w:p>
        </w:tc>
      </w:tr>
      <w:tr w:rsidR="00671478" w:rsidRPr="004106CD" w14:paraId="37CC752F" w14:textId="77777777" w:rsidTr="00D8701F">
        <w:trPr>
          <w:trHeight w:val="113"/>
        </w:trPr>
        <w:tc>
          <w:tcPr>
            <w:tcW w:w="1634" w:type="dxa"/>
          </w:tcPr>
          <w:p w14:paraId="5EEA0DEE"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70A0F88B" wp14:editId="6A6BE2A8">
                  <wp:extent cx="216000" cy="216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kona_zadaća.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3895" w:type="dxa"/>
            <w:vAlign w:val="center"/>
          </w:tcPr>
          <w:p w14:paraId="542558CC"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Zadaća</w:t>
            </w:r>
          </w:p>
        </w:tc>
      </w:tr>
      <w:tr w:rsidR="009D117E" w:rsidRPr="004106CD" w14:paraId="571A15FB" w14:textId="77777777" w:rsidTr="00D8701F">
        <w:trPr>
          <w:trHeight w:val="113"/>
        </w:trPr>
        <w:tc>
          <w:tcPr>
            <w:tcW w:w="1634" w:type="dxa"/>
          </w:tcPr>
          <w:p w14:paraId="39B85534" w14:textId="77777777" w:rsidR="009D117E" w:rsidRDefault="009D117E" w:rsidP="00D8701F">
            <w:pPr>
              <w:spacing w:after="0" w:line="240" w:lineRule="auto"/>
              <w:rPr>
                <w:rFonts w:ascii="Arial" w:eastAsia="Times New Roman" w:hAnsi="Arial" w:cs="Arial"/>
                <w:noProof/>
                <w:color w:val="3B3838"/>
                <w:sz w:val="22"/>
                <w:lang w:eastAsia="hr-HR"/>
              </w:rPr>
            </w:pPr>
            <w:r>
              <w:rPr>
                <w:rFonts w:ascii="Arial" w:eastAsia="Times New Roman" w:hAnsi="Arial" w:cs="Arial"/>
                <w:noProof/>
                <w:color w:val="3B3838"/>
                <w:sz w:val="22"/>
                <w:lang w:eastAsia="hr-HR"/>
              </w:rPr>
              <w:drawing>
                <wp:inline distT="0" distB="0" distL="0" distR="0" wp14:anchorId="47E34908" wp14:editId="7575975D">
                  <wp:extent cx="216000" cy="21600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Ikona_mapa studenta.png"/>
                          <pic:cNvPicPr/>
                        </pic:nvPicPr>
                        <pic:blipFill>
                          <a:blip r:embed="rId14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3895" w:type="dxa"/>
            <w:vAlign w:val="center"/>
          </w:tcPr>
          <w:p w14:paraId="6FA99084" w14:textId="77777777" w:rsidR="009D117E" w:rsidRDefault="009D117E" w:rsidP="00D8701F">
            <w:pPr>
              <w:spacing w:after="0" w:line="240" w:lineRule="auto"/>
              <w:rPr>
                <w:rFonts w:ascii="Arial" w:eastAsia="Times New Roman" w:hAnsi="Arial" w:cs="Arial"/>
                <w:color w:val="3B3838"/>
                <w:sz w:val="22"/>
                <w:lang w:eastAsia="hr-HR"/>
              </w:rPr>
            </w:pPr>
            <w:r>
              <w:rPr>
                <w:rFonts w:ascii="Arial" w:eastAsia="Times New Roman" w:hAnsi="Arial" w:cs="Arial"/>
                <w:color w:val="3B3838"/>
                <w:sz w:val="22"/>
                <w:lang w:eastAsia="hr-HR"/>
              </w:rPr>
              <w:t>Mapa studenta</w:t>
            </w:r>
          </w:p>
        </w:tc>
      </w:tr>
      <w:tr w:rsidR="00671478" w:rsidRPr="004106CD" w14:paraId="326EB249" w14:textId="77777777" w:rsidTr="00D8701F">
        <w:trPr>
          <w:trHeight w:val="113"/>
        </w:trPr>
        <w:tc>
          <w:tcPr>
            <w:tcW w:w="1634" w:type="dxa"/>
          </w:tcPr>
          <w:p w14:paraId="1ECA2C1B"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3B3CB45C" wp14:editId="22E004B7">
                  <wp:extent cx="216000" cy="2160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kona_anketa.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3895" w:type="dxa"/>
            <w:vAlign w:val="center"/>
          </w:tcPr>
          <w:p w14:paraId="4D0ACD31"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Anketa</w:t>
            </w:r>
          </w:p>
        </w:tc>
      </w:tr>
      <w:tr w:rsidR="00671478" w:rsidRPr="004106CD" w14:paraId="6D3AA57C" w14:textId="77777777" w:rsidTr="00D8701F">
        <w:trPr>
          <w:trHeight w:val="113"/>
        </w:trPr>
        <w:tc>
          <w:tcPr>
            <w:tcW w:w="1634" w:type="dxa"/>
          </w:tcPr>
          <w:p w14:paraId="5BBA5A0F"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0721AB6A" wp14:editId="31B9A733">
                  <wp:extent cx="144000" cy="189474"/>
                  <wp:effectExtent l="0" t="0" r="8890" b="127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kona_odabir.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44000" cy="189474"/>
                          </a:xfrm>
                          <a:prstGeom prst="rect">
                            <a:avLst/>
                          </a:prstGeom>
                        </pic:spPr>
                      </pic:pic>
                    </a:graphicData>
                  </a:graphic>
                </wp:inline>
              </w:drawing>
            </w:r>
          </w:p>
        </w:tc>
        <w:tc>
          <w:tcPr>
            <w:tcW w:w="3895" w:type="dxa"/>
            <w:vAlign w:val="center"/>
          </w:tcPr>
          <w:p w14:paraId="171DCC7D"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Odabir</w:t>
            </w:r>
          </w:p>
        </w:tc>
      </w:tr>
      <w:tr w:rsidR="00671478" w:rsidRPr="004106CD" w14:paraId="64C261F6" w14:textId="77777777" w:rsidTr="00D8701F">
        <w:trPr>
          <w:trHeight w:val="340"/>
        </w:trPr>
        <w:tc>
          <w:tcPr>
            <w:tcW w:w="1634" w:type="dxa"/>
            <w:shd w:val="clear" w:color="auto" w:fill="auto"/>
          </w:tcPr>
          <w:p w14:paraId="7DEB6A39"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3A501104" wp14:editId="2CA996DA">
                  <wp:extent cx="252000" cy="234001"/>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kona_prisutnost.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52000" cy="234001"/>
                          </a:xfrm>
                          <a:prstGeom prst="rect">
                            <a:avLst/>
                          </a:prstGeom>
                        </pic:spPr>
                      </pic:pic>
                    </a:graphicData>
                  </a:graphic>
                </wp:inline>
              </w:drawing>
            </w:r>
          </w:p>
        </w:tc>
        <w:tc>
          <w:tcPr>
            <w:tcW w:w="3895" w:type="dxa"/>
            <w:shd w:val="clear" w:color="auto" w:fill="auto"/>
            <w:vAlign w:val="center"/>
          </w:tcPr>
          <w:p w14:paraId="4B57075D"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Prisutnost</w:t>
            </w:r>
          </w:p>
        </w:tc>
      </w:tr>
      <w:tr w:rsidR="00671478" w:rsidRPr="004106CD" w14:paraId="2B05A6D2" w14:textId="77777777" w:rsidTr="00D8701F">
        <w:trPr>
          <w:trHeight w:val="340"/>
        </w:trPr>
        <w:tc>
          <w:tcPr>
            <w:tcW w:w="1634" w:type="dxa"/>
            <w:shd w:val="clear" w:color="auto" w:fill="auto"/>
          </w:tcPr>
          <w:p w14:paraId="1034F8C8"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010CFF38" wp14:editId="6AA7A889">
                  <wp:extent cx="216000" cy="191077"/>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kona_planer.pn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16000" cy="191077"/>
                          </a:xfrm>
                          <a:prstGeom prst="rect">
                            <a:avLst/>
                          </a:prstGeom>
                        </pic:spPr>
                      </pic:pic>
                    </a:graphicData>
                  </a:graphic>
                </wp:inline>
              </w:drawing>
            </w:r>
          </w:p>
        </w:tc>
        <w:tc>
          <w:tcPr>
            <w:tcW w:w="3895" w:type="dxa"/>
            <w:shd w:val="clear" w:color="auto" w:fill="auto"/>
            <w:vAlign w:val="center"/>
          </w:tcPr>
          <w:p w14:paraId="5B38BF09"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Planer</w:t>
            </w:r>
          </w:p>
        </w:tc>
      </w:tr>
      <w:tr w:rsidR="00671478" w:rsidRPr="004106CD" w14:paraId="731CE75C" w14:textId="77777777" w:rsidTr="00D8701F">
        <w:trPr>
          <w:trHeight w:val="340"/>
        </w:trPr>
        <w:tc>
          <w:tcPr>
            <w:tcW w:w="1634" w:type="dxa"/>
            <w:shd w:val="clear" w:color="auto" w:fill="auto"/>
          </w:tcPr>
          <w:p w14:paraId="12DD8502"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3CF97B85" wp14:editId="4A0463E6">
                  <wp:extent cx="216000" cy="208000"/>
                  <wp:effectExtent l="0" t="0" r="0" b="190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kona_lekcija.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16000" cy="208000"/>
                          </a:xfrm>
                          <a:prstGeom prst="rect">
                            <a:avLst/>
                          </a:prstGeom>
                        </pic:spPr>
                      </pic:pic>
                    </a:graphicData>
                  </a:graphic>
                </wp:inline>
              </w:drawing>
            </w:r>
          </w:p>
        </w:tc>
        <w:tc>
          <w:tcPr>
            <w:tcW w:w="3895" w:type="dxa"/>
            <w:shd w:val="clear" w:color="auto" w:fill="auto"/>
            <w:vAlign w:val="center"/>
          </w:tcPr>
          <w:p w14:paraId="5744527A"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Lekcija</w:t>
            </w:r>
          </w:p>
        </w:tc>
      </w:tr>
      <w:tr w:rsidR="00671478" w:rsidRPr="004106CD" w14:paraId="6CFA932A" w14:textId="77777777" w:rsidTr="00D8701F">
        <w:trPr>
          <w:trHeight w:val="340"/>
        </w:trPr>
        <w:tc>
          <w:tcPr>
            <w:tcW w:w="1634" w:type="dxa"/>
            <w:shd w:val="clear" w:color="auto" w:fill="auto"/>
          </w:tcPr>
          <w:p w14:paraId="36E4BAD8"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25794C71" wp14:editId="39765561">
                  <wp:extent cx="180000" cy="204545"/>
                  <wp:effectExtent l="0" t="0" r="0" b="508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kona_baza_podataka.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80000" cy="204545"/>
                          </a:xfrm>
                          <a:prstGeom prst="rect">
                            <a:avLst/>
                          </a:prstGeom>
                        </pic:spPr>
                      </pic:pic>
                    </a:graphicData>
                  </a:graphic>
                </wp:inline>
              </w:drawing>
            </w:r>
          </w:p>
        </w:tc>
        <w:tc>
          <w:tcPr>
            <w:tcW w:w="3895" w:type="dxa"/>
            <w:shd w:val="clear" w:color="auto" w:fill="auto"/>
            <w:vAlign w:val="center"/>
          </w:tcPr>
          <w:p w14:paraId="7FE0C536"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Baza podataka</w:t>
            </w:r>
          </w:p>
        </w:tc>
      </w:tr>
      <w:tr w:rsidR="00671478" w:rsidRPr="004106CD" w14:paraId="6B75C0C0" w14:textId="77777777" w:rsidTr="00D8701F">
        <w:trPr>
          <w:trHeight w:val="340"/>
        </w:trPr>
        <w:tc>
          <w:tcPr>
            <w:tcW w:w="1634" w:type="dxa"/>
            <w:shd w:val="clear" w:color="auto" w:fill="auto"/>
          </w:tcPr>
          <w:p w14:paraId="63EC977C"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0BB64B46" wp14:editId="6B727885">
                  <wp:extent cx="180000" cy="1800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kona_popis.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3895" w:type="dxa"/>
            <w:shd w:val="clear" w:color="auto" w:fill="auto"/>
            <w:vAlign w:val="center"/>
          </w:tcPr>
          <w:p w14:paraId="067C592D"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Popis</w:t>
            </w:r>
          </w:p>
        </w:tc>
      </w:tr>
      <w:tr w:rsidR="00671478" w:rsidRPr="004106CD" w14:paraId="2B95752B" w14:textId="77777777" w:rsidTr="00D8701F">
        <w:trPr>
          <w:trHeight w:val="340"/>
        </w:trPr>
        <w:tc>
          <w:tcPr>
            <w:tcW w:w="1634" w:type="dxa"/>
            <w:shd w:val="clear" w:color="auto" w:fill="auto"/>
          </w:tcPr>
          <w:p w14:paraId="1F7088CD"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21867A15" wp14:editId="3F064388">
                  <wp:extent cx="162000" cy="208286"/>
                  <wp:effectExtent l="0" t="0" r="9525"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kona_umna_mapa.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62000" cy="208286"/>
                          </a:xfrm>
                          <a:prstGeom prst="rect">
                            <a:avLst/>
                          </a:prstGeom>
                        </pic:spPr>
                      </pic:pic>
                    </a:graphicData>
                  </a:graphic>
                </wp:inline>
              </w:drawing>
            </w:r>
          </w:p>
        </w:tc>
        <w:tc>
          <w:tcPr>
            <w:tcW w:w="3895" w:type="dxa"/>
            <w:shd w:val="clear" w:color="auto" w:fill="auto"/>
            <w:vAlign w:val="center"/>
          </w:tcPr>
          <w:p w14:paraId="3B3CEE79"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Umna mapa</w:t>
            </w:r>
          </w:p>
        </w:tc>
      </w:tr>
      <w:tr w:rsidR="00671478" w:rsidRPr="004106CD" w14:paraId="608DEDB5" w14:textId="77777777" w:rsidTr="00D8701F">
        <w:trPr>
          <w:trHeight w:val="340"/>
        </w:trPr>
        <w:tc>
          <w:tcPr>
            <w:tcW w:w="1634" w:type="dxa"/>
            <w:shd w:val="clear" w:color="auto" w:fill="auto"/>
          </w:tcPr>
          <w:p w14:paraId="1FBCCAF7"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6E599251" wp14:editId="7D4F2C6D">
                  <wp:extent cx="180000" cy="1800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kona_radionica.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3895" w:type="dxa"/>
            <w:shd w:val="clear" w:color="auto" w:fill="auto"/>
            <w:vAlign w:val="center"/>
          </w:tcPr>
          <w:p w14:paraId="28C31F21"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Radionica</w:t>
            </w:r>
          </w:p>
        </w:tc>
      </w:tr>
      <w:tr w:rsidR="00671478" w:rsidRPr="004106CD" w14:paraId="2B82AC1F" w14:textId="77777777" w:rsidTr="00D8701F">
        <w:trPr>
          <w:trHeight w:val="340"/>
        </w:trPr>
        <w:tc>
          <w:tcPr>
            <w:tcW w:w="1634" w:type="dxa"/>
            <w:shd w:val="clear" w:color="auto" w:fill="auto"/>
          </w:tcPr>
          <w:p w14:paraId="3FE525DA"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61684D4D" wp14:editId="796A7EFA">
                  <wp:extent cx="216000" cy="207360"/>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kona_geogebra.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16000" cy="207360"/>
                          </a:xfrm>
                          <a:prstGeom prst="rect">
                            <a:avLst/>
                          </a:prstGeom>
                        </pic:spPr>
                      </pic:pic>
                    </a:graphicData>
                  </a:graphic>
                </wp:inline>
              </w:drawing>
            </w:r>
          </w:p>
        </w:tc>
        <w:tc>
          <w:tcPr>
            <w:tcW w:w="3895" w:type="dxa"/>
            <w:shd w:val="clear" w:color="auto" w:fill="auto"/>
            <w:vAlign w:val="center"/>
          </w:tcPr>
          <w:p w14:paraId="54E9E1A7"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GeoGebra</w:t>
            </w:r>
          </w:p>
        </w:tc>
      </w:tr>
      <w:tr w:rsidR="00671478" w:rsidRPr="004106CD" w14:paraId="280EF6AE" w14:textId="77777777" w:rsidTr="00D8701F">
        <w:trPr>
          <w:trHeight w:val="340"/>
        </w:trPr>
        <w:tc>
          <w:tcPr>
            <w:tcW w:w="1634" w:type="dxa"/>
            <w:shd w:val="clear" w:color="auto" w:fill="auto"/>
          </w:tcPr>
          <w:p w14:paraId="4F11DCAE"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05962E44" wp14:editId="6D799A7A">
                  <wp:extent cx="216000" cy="2160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kona_VPL.pn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3895" w:type="dxa"/>
            <w:shd w:val="clear" w:color="auto" w:fill="auto"/>
            <w:vAlign w:val="center"/>
          </w:tcPr>
          <w:p w14:paraId="7B4BDA9F"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Virtualni laboratorij za programiranje</w:t>
            </w:r>
          </w:p>
        </w:tc>
      </w:tr>
      <w:tr w:rsidR="00671478" w:rsidRPr="004106CD" w14:paraId="272CD1F4" w14:textId="77777777" w:rsidTr="00A3471B">
        <w:trPr>
          <w:trHeight w:val="340"/>
        </w:trPr>
        <w:tc>
          <w:tcPr>
            <w:tcW w:w="1634" w:type="dxa"/>
            <w:tcBorders>
              <w:right w:val="single" w:sz="4" w:space="0" w:color="FFFFFF" w:themeColor="background1"/>
            </w:tcBorders>
            <w:shd w:val="clear" w:color="auto" w:fill="auto"/>
          </w:tcPr>
          <w:p w14:paraId="611A40DC" w14:textId="77777777" w:rsidR="00671478" w:rsidRDefault="00671478" w:rsidP="00D8701F">
            <w:pPr>
              <w:spacing w:after="0" w:line="240" w:lineRule="auto"/>
              <w:rPr>
                <w:rFonts w:ascii="Arial" w:eastAsia="Times New Roman" w:hAnsi="Arial" w:cs="Arial"/>
                <w:noProof/>
                <w:color w:val="3B3838"/>
                <w:lang w:eastAsia="hr-HR"/>
              </w:rPr>
            </w:pPr>
            <w:r>
              <w:rPr>
                <w:rFonts w:ascii="Arial" w:eastAsia="Times New Roman" w:hAnsi="Arial" w:cs="Arial"/>
                <w:noProof/>
                <w:color w:val="3B3838"/>
                <w:sz w:val="22"/>
                <w:lang w:eastAsia="hr-HR"/>
              </w:rPr>
              <w:drawing>
                <wp:inline distT="0" distB="0" distL="0" distR="0" wp14:anchorId="6D2827DD" wp14:editId="388E38B4">
                  <wp:extent cx="216000" cy="186207"/>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kona_igre_001.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16000" cy="186207"/>
                          </a:xfrm>
                          <a:prstGeom prst="rect">
                            <a:avLst/>
                          </a:prstGeom>
                        </pic:spPr>
                      </pic:pic>
                    </a:graphicData>
                  </a:graphic>
                </wp:inline>
              </w:drawing>
            </w:r>
          </w:p>
        </w:tc>
        <w:tc>
          <w:tcPr>
            <w:tcW w:w="3895" w:type="dxa"/>
            <w:tcBorders>
              <w:left w:val="single" w:sz="4" w:space="0" w:color="FFFFFF" w:themeColor="background1"/>
            </w:tcBorders>
            <w:shd w:val="clear" w:color="auto" w:fill="auto"/>
            <w:vAlign w:val="center"/>
          </w:tcPr>
          <w:p w14:paraId="473714FC" w14:textId="77777777" w:rsidR="00671478" w:rsidRDefault="00671478" w:rsidP="00D8701F">
            <w:pPr>
              <w:spacing w:after="0" w:line="240" w:lineRule="auto"/>
              <w:rPr>
                <w:rFonts w:ascii="Arial" w:eastAsia="Times New Roman" w:hAnsi="Arial" w:cs="Arial"/>
                <w:color w:val="3B3838"/>
                <w:lang w:eastAsia="hr-HR"/>
              </w:rPr>
            </w:pPr>
            <w:r>
              <w:rPr>
                <w:rFonts w:ascii="Arial" w:eastAsia="Times New Roman" w:hAnsi="Arial" w:cs="Arial"/>
                <w:color w:val="3B3838"/>
                <w:sz w:val="22"/>
                <w:lang w:eastAsia="hr-HR"/>
              </w:rPr>
              <w:t>Igre</w:t>
            </w:r>
          </w:p>
        </w:tc>
      </w:tr>
      <w:tr w:rsidR="00A3471B" w14:paraId="6B5370D6" w14:textId="77777777" w:rsidTr="00A3471B">
        <w:trPr>
          <w:trHeight w:val="340"/>
        </w:trPr>
        <w:tc>
          <w:tcPr>
            <w:tcW w:w="1634" w:type="dxa"/>
            <w:tcBorders>
              <w:top w:val="single" w:sz="4" w:space="0" w:color="BFBFBF"/>
              <w:bottom w:val="single" w:sz="4" w:space="0" w:color="BFBFBF"/>
              <w:right w:val="single" w:sz="4" w:space="0" w:color="FFFFFF" w:themeColor="background1"/>
            </w:tcBorders>
            <w:shd w:val="clear" w:color="auto" w:fill="auto"/>
          </w:tcPr>
          <w:p w14:paraId="7D7F3F46" w14:textId="77777777" w:rsidR="00A3471B" w:rsidRDefault="00A3471B" w:rsidP="00BD78D5">
            <w:pPr>
              <w:spacing w:after="0" w:line="240" w:lineRule="auto"/>
              <w:rPr>
                <w:rFonts w:ascii="Arial" w:eastAsia="Times New Roman" w:hAnsi="Arial" w:cs="Arial"/>
                <w:noProof/>
                <w:color w:val="3B3838"/>
                <w:sz w:val="22"/>
                <w:lang w:eastAsia="hr-HR"/>
              </w:rPr>
            </w:pPr>
            <w:r>
              <w:rPr>
                <w:rFonts w:ascii="Arial" w:eastAsia="Times New Roman" w:hAnsi="Arial" w:cs="Arial"/>
                <w:noProof/>
                <w:color w:val="3B3838"/>
                <w:sz w:val="22"/>
                <w:lang w:eastAsia="hr-HR"/>
              </w:rPr>
              <w:drawing>
                <wp:inline distT="0" distB="0" distL="0" distR="0" wp14:anchorId="43222F20" wp14:editId="1176C162">
                  <wp:extent cx="216000" cy="216000"/>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Ikona_vanjski_alat.png"/>
                          <pic:cNvPicPr/>
                        </pic:nvPicPr>
                        <pic:blipFill>
                          <a:blip r:embed="rId162">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3895" w:type="dxa"/>
            <w:tcBorders>
              <w:top w:val="single" w:sz="4" w:space="0" w:color="BFBFBF"/>
              <w:left w:val="single" w:sz="4" w:space="0" w:color="FFFFFF" w:themeColor="background1"/>
              <w:bottom w:val="single" w:sz="4" w:space="0" w:color="BFBFBF"/>
            </w:tcBorders>
            <w:shd w:val="clear" w:color="auto" w:fill="auto"/>
            <w:vAlign w:val="center"/>
          </w:tcPr>
          <w:p w14:paraId="15AB6521" w14:textId="77777777" w:rsidR="00A3471B" w:rsidRDefault="00A3471B" w:rsidP="00BD78D5">
            <w:pPr>
              <w:spacing w:after="0" w:line="240" w:lineRule="auto"/>
              <w:rPr>
                <w:rFonts w:ascii="Arial" w:eastAsia="Times New Roman" w:hAnsi="Arial" w:cs="Arial"/>
                <w:color w:val="3B3838"/>
                <w:sz w:val="22"/>
                <w:lang w:eastAsia="hr-HR"/>
              </w:rPr>
            </w:pPr>
            <w:r>
              <w:rPr>
                <w:rFonts w:ascii="Arial" w:eastAsia="Times New Roman" w:hAnsi="Arial" w:cs="Arial"/>
                <w:color w:val="3B3838"/>
                <w:sz w:val="22"/>
                <w:lang w:eastAsia="hr-HR"/>
              </w:rPr>
              <w:t>Vanjski alat</w:t>
            </w:r>
          </w:p>
        </w:tc>
      </w:tr>
      <w:tr w:rsidR="00A3471B" w14:paraId="6B63EB1D" w14:textId="77777777" w:rsidTr="00A3471B">
        <w:trPr>
          <w:trHeight w:val="340"/>
        </w:trPr>
        <w:tc>
          <w:tcPr>
            <w:tcW w:w="1634" w:type="dxa"/>
            <w:tcBorders>
              <w:top w:val="single" w:sz="4" w:space="0" w:color="BFBFBF"/>
              <w:bottom w:val="single" w:sz="4" w:space="0" w:color="BFBFBF"/>
              <w:right w:val="single" w:sz="4" w:space="0" w:color="FFFFFF" w:themeColor="background1"/>
            </w:tcBorders>
            <w:shd w:val="clear" w:color="auto" w:fill="auto"/>
          </w:tcPr>
          <w:p w14:paraId="7B1CB760" w14:textId="77777777" w:rsidR="00A3471B" w:rsidRDefault="00A3471B" w:rsidP="00BD78D5">
            <w:pPr>
              <w:spacing w:after="0" w:line="240" w:lineRule="auto"/>
              <w:rPr>
                <w:rFonts w:ascii="Arial" w:eastAsia="Times New Roman" w:hAnsi="Arial" w:cs="Arial"/>
                <w:noProof/>
                <w:color w:val="3B3838"/>
                <w:sz w:val="22"/>
                <w:lang w:eastAsia="hr-HR"/>
              </w:rPr>
            </w:pPr>
            <w:r>
              <w:rPr>
                <w:rFonts w:ascii="Arial" w:eastAsia="Times New Roman" w:hAnsi="Arial" w:cs="Arial"/>
                <w:noProof/>
                <w:color w:val="3B3838"/>
                <w:sz w:val="22"/>
                <w:lang w:eastAsia="hr-HR"/>
              </w:rPr>
              <w:drawing>
                <wp:inline distT="0" distB="0" distL="0" distR="0" wp14:anchorId="13E58F84" wp14:editId="68BF764B">
                  <wp:extent cx="216000" cy="21600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kona_H5P.png"/>
                          <pic:cNvPicPr/>
                        </pic:nvPicPr>
                        <pic:blipFill>
                          <a:blip r:embed="rId16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3895" w:type="dxa"/>
            <w:tcBorders>
              <w:top w:val="single" w:sz="4" w:space="0" w:color="BFBFBF"/>
              <w:left w:val="single" w:sz="4" w:space="0" w:color="FFFFFF" w:themeColor="background1"/>
              <w:bottom w:val="single" w:sz="4" w:space="0" w:color="BFBFBF"/>
            </w:tcBorders>
            <w:shd w:val="clear" w:color="auto" w:fill="auto"/>
            <w:vAlign w:val="center"/>
          </w:tcPr>
          <w:p w14:paraId="17B3E4F9" w14:textId="77777777" w:rsidR="00A3471B" w:rsidRDefault="00A3471B" w:rsidP="00BD78D5">
            <w:pPr>
              <w:spacing w:after="0" w:line="240" w:lineRule="auto"/>
              <w:rPr>
                <w:rFonts w:ascii="Arial" w:eastAsia="Times New Roman" w:hAnsi="Arial" w:cs="Arial"/>
                <w:color w:val="3B3838"/>
                <w:sz w:val="22"/>
                <w:lang w:eastAsia="hr-HR"/>
              </w:rPr>
            </w:pPr>
            <w:r>
              <w:rPr>
                <w:rFonts w:ascii="Arial" w:eastAsia="Times New Roman" w:hAnsi="Arial" w:cs="Arial"/>
                <w:color w:val="3B3838"/>
                <w:sz w:val="22"/>
                <w:lang w:eastAsia="hr-HR"/>
              </w:rPr>
              <w:t>Interaktivni sadržaj</w:t>
            </w:r>
          </w:p>
        </w:tc>
      </w:tr>
      <w:tr w:rsidR="00A3471B" w14:paraId="6A261EFE" w14:textId="77777777" w:rsidTr="00A3471B">
        <w:trPr>
          <w:trHeight w:val="340"/>
        </w:trPr>
        <w:tc>
          <w:tcPr>
            <w:tcW w:w="1634" w:type="dxa"/>
            <w:tcBorders>
              <w:top w:val="single" w:sz="4" w:space="0" w:color="BFBFBF"/>
              <w:bottom w:val="single" w:sz="4" w:space="0" w:color="BFBFBF"/>
              <w:right w:val="single" w:sz="4" w:space="0" w:color="FFFFFF" w:themeColor="background1"/>
            </w:tcBorders>
            <w:shd w:val="clear" w:color="auto" w:fill="auto"/>
          </w:tcPr>
          <w:p w14:paraId="733F9C63" w14:textId="77777777" w:rsidR="00A3471B" w:rsidRDefault="00A3471B" w:rsidP="00BD78D5">
            <w:pPr>
              <w:spacing w:after="0" w:line="240" w:lineRule="auto"/>
              <w:rPr>
                <w:rFonts w:ascii="Arial" w:eastAsia="Times New Roman" w:hAnsi="Arial" w:cs="Arial"/>
                <w:noProof/>
                <w:color w:val="3B3838"/>
                <w:sz w:val="22"/>
                <w:lang w:eastAsia="hr-HR"/>
              </w:rPr>
            </w:pPr>
            <w:r>
              <w:rPr>
                <w:rFonts w:ascii="Arial" w:eastAsia="Times New Roman" w:hAnsi="Arial" w:cs="Arial"/>
                <w:noProof/>
                <w:color w:val="3B3838"/>
                <w:sz w:val="22"/>
                <w:lang w:eastAsia="hr-HR"/>
              </w:rPr>
              <w:drawing>
                <wp:inline distT="0" distB="0" distL="0" distR="0" wp14:anchorId="142A160E" wp14:editId="2D9CE5C3">
                  <wp:extent cx="216000" cy="21600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Ikona_3D_modela.png"/>
                          <pic:cNvPicPr/>
                        </pic:nvPicPr>
                        <pic:blipFill>
                          <a:blip r:embed="rId16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3895" w:type="dxa"/>
            <w:tcBorders>
              <w:top w:val="single" w:sz="4" w:space="0" w:color="BFBFBF"/>
              <w:left w:val="single" w:sz="4" w:space="0" w:color="FFFFFF" w:themeColor="background1"/>
              <w:bottom w:val="single" w:sz="4" w:space="0" w:color="BFBFBF"/>
            </w:tcBorders>
            <w:shd w:val="clear" w:color="auto" w:fill="auto"/>
            <w:vAlign w:val="center"/>
          </w:tcPr>
          <w:p w14:paraId="6A5F6EAF" w14:textId="77777777" w:rsidR="00A3471B" w:rsidRDefault="00A3471B" w:rsidP="00BD78D5">
            <w:pPr>
              <w:spacing w:after="0" w:line="240" w:lineRule="auto"/>
              <w:rPr>
                <w:rFonts w:ascii="Arial" w:eastAsia="Times New Roman" w:hAnsi="Arial" w:cs="Arial"/>
                <w:color w:val="3B3838"/>
                <w:sz w:val="22"/>
                <w:lang w:eastAsia="hr-HR"/>
              </w:rPr>
            </w:pPr>
            <w:r>
              <w:rPr>
                <w:rFonts w:ascii="Arial" w:eastAsia="Times New Roman" w:hAnsi="Arial" w:cs="Arial"/>
                <w:color w:val="3B3838"/>
                <w:sz w:val="22"/>
                <w:lang w:eastAsia="hr-HR"/>
              </w:rPr>
              <w:t>Preglednik 3D modela</w:t>
            </w:r>
          </w:p>
        </w:tc>
      </w:tr>
    </w:tbl>
    <w:p w14:paraId="537FD3EF" w14:textId="77777777" w:rsidR="00671478" w:rsidRPr="00671478" w:rsidRDefault="00671478" w:rsidP="00671478"/>
    <w:p w14:paraId="69F2539C" w14:textId="77777777" w:rsidR="0095458B" w:rsidRDefault="0095458B" w:rsidP="00802314">
      <w:pPr>
        <w:pStyle w:val="Naslovbeznumeracije"/>
      </w:pPr>
      <w:bookmarkStart w:id="37" w:name="_Toc523303238"/>
      <w:r>
        <w:lastRenderedPageBreak/>
        <w:t>Literatura</w:t>
      </w:r>
      <w:bookmarkEnd w:id="37"/>
    </w:p>
    <w:p w14:paraId="107E7512" w14:textId="77777777" w:rsidR="006D7953" w:rsidRDefault="006D7953" w:rsidP="00020367">
      <w:pPr>
        <w:pStyle w:val="Sadraj6pt"/>
        <w:numPr>
          <w:ilvl w:val="0"/>
          <w:numId w:val="2"/>
        </w:numPr>
      </w:pPr>
      <w:r w:rsidRPr="00A75C64">
        <w:t>Buchner, A. (2008) „Moodle Administration“, Birminghman</w:t>
      </w:r>
    </w:p>
    <w:p w14:paraId="5E5DEE82" w14:textId="77777777" w:rsidR="0095458B" w:rsidRPr="00A75C64" w:rsidRDefault="0095458B" w:rsidP="00020367">
      <w:pPr>
        <w:pStyle w:val="Sadraj6pt"/>
        <w:numPr>
          <w:ilvl w:val="0"/>
          <w:numId w:val="2"/>
        </w:numPr>
      </w:pPr>
      <w:r w:rsidRPr="00A75C64">
        <w:t xml:space="preserve">Moodle, </w:t>
      </w:r>
      <w:r w:rsidRPr="005177DF">
        <w:rPr>
          <w:u w:val="single"/>
        </w:rPr>
        <w:t>http://moodle.org</w:t>
      </w:r>
    </w:p>
    <w:p w14:paraId="5493C931" w14:textId="77777777" w:rsidR="0095458B" w:rsidRPr="00A75C64" w:rsidRDefault="0095458B" w:rsidP="00020367">
      <w:pPr>
        <w:pStyle w:val="Sadraj6pt"/>
        <w:numPr>
          <w:ilvl w:val="0"/>
          <w:numId w:val="2"/>
        </w:numPr>
      </w:pPr>
      <w:r w:rsidRPr="00A75C64">
        <w:t xml:space="preserve">Moodle Documentation, </w:t>
      </w:r>
      <w:r w:rsidRPr="005177DF">
        <w:rPr>
          <w:u w:val="single"/>
        </w:rPr>
        <w:t>http://docs.moodle.org</w:t>
      </w:r>
      <w:r w:rsidRPr="00A75C64">
        <w:t xml:space="preserve"> </w:t>
      </w:r>
    </w:p>
    <w:p w14:paraId="449A4015" w14:textId="77777777" w:rsidR="0095458B" w:rsidRPr="00A75C64" w:rsidRDefault="0095458B" w:rsidP="00020367">
      <w:pPr>
        <w:pStyle w:val="Sadraj6pt"/>
        <w:numPr>
          <w:ilvl w:val="0"/>
          <w:numId w:val="2"/>
        </w:numPr>
      </w:pPr>
      <w:r w:rsidRPr="00A75C64">
        <w:t>Rice IV, W.H. (2007) „Moodle Teaching Techniques“, Birmingham</w:t>
      </w:r>
    </w:p>
    <w:p w14:paraId="6C9932F4" w14:textId="77777777" w:rsidR="0095458B" w:rsidRDefault="0095458B" w:rsidP="00020367">
      <w:pPr>
        <w:pStyle w:val="Sadraj6pt"/>
        <w:numPr>
          <w:ilvl w:val="0"/>
          <w:numId w:val="2"/>
        </w:numPr>
      </w:pPr>
      <w:r w:rsidRPr="00A75C64">
        <w:t>Rice IV, W.H. (2006) „Moodle – E-learning Course Development“, Birmingham</w:t>
      </w:r>
    </w:p>
    <w:p w14:paraId="4C44A5DD" w14:textId="602A3FE1" w:rsidR="006D7953" w:rsidRPr="00A75C64" w:rsidRDefault="006D7953" w:rsidP="006D7953">
      <w:pPr>
        <w:pStyle w:val="Sadraj6pt"/>
        <w:numPr>
          <w:ilvl w:val="0"/>
          <w:numId w:val="2"/>
        </w:numPr>
      </w:pPr>
      <w:r w:rsidRPr="00A75C64">
        <w:t>Tim Centra za e-učenje (201</w:t>
      </w:r>
      <w:r w:rsidR="005A356D">
        <w:t>7) „Moodle 3.3</w:t>
      </w:r>
      <w:r w:rsidRPr="00A75C64">
        <w:t xml:space="preserve"> – Priručnik za nastavnike“, Zagreb, Sveučilišni računski centar</w:t>
      </w:r>
    </w:p>
    <w:sectPr w:rsidR="006D7953" w:rsidRPr="00A75C64" w:rsidSect="001E5533">
      <w:headerReference w:type="even" r:id="rId165"/>
      <w:headerReference w:type="default" r:id="rId166"/>
      <w:footerReference w:type="even" r:id="rId167"/>
      <w:footerReference w:type="default" r:id="rId16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57ABE" w14:textId="77777777" w:rsidR="00541D80" w:rsidRDefault="00541D80" w:rsidP="006C3A4F">
      <w:pPr>
        <w:spacing w:after="0" w:line="240" w:lineRule="auto"/>
      </w:pPr>
      <w:r>
        <w:separator/>
      </w:r>
    </w:p>
  </w:endnote>
  <w:endnote w:type="continuationSeparator" w:id="0">
    <w:p w14:paraId="761577BF" w14:textId="77777777" w:rsidR="00541D80" w:rsidRDefault="00541D80" w:rsidP="006C3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085020"/>
      <w:docPartObj>
        <w:docPartGallery w:val="Page Numbers (Bottom of Page)"/>
        <w:docPartUnique/>
      </w:docPartObj>
    </w:sdtPr>
    <w:sdtEndPr>
      <w:rPr>
        <w:rFonts w:ascii="Arial" w:hAnsi="Arial" w:cs="Arial"/>
        <w:sz w:val="20"/>
        <w:szCs w:val="20"/>
      </w:rPr>
    </w:sdtEndPr>
    <w:sdtContent>
      <w:p w14:paraId="56F59F1F" w14:textId="75CB6330" w:rsidR="0014268E" w:rsidRPr="001E5533" w:rsidRDefault="0014268E">
        <w:pPr>
          <w:pStyle w:val="Footer"/>
          <w:rPr>
            <w:rFonts w:ascii="Arial" w:hAnsi="Arial" w:cs="Arial"/>
            <w:sz w:val="20"/>
            <w:szCs w:val="20"/>
          </w:rPr>
        </w:pPr>
        <w:r w:rsidRPr="001E5533">
          <w:rPr>
            <w:rFonts w:ascii="Arial" w:hAnsi="Arial" w:cs="Arial"/>
            <w:sz w:val="20"/>
            <w:szCs w:val="20"/>
          </w:rPr>
          <w:fldChar w:fldCharType="begin"/>
        </w:r>
        <w:r w:rsidRPr="001E5533">
          <w:rPr>
            <w:rFonts w:ascii="Arial" w:hAnsi="Arial" w:cs="Arial"/>
            <w:sz w:val="20"/>
            <w:szCs w:val="20"/>
          </w:rPr>
          <w:instrText>PAGE   \* MERGEFORMAT</w:instrText>
        </w:r>
        <w:r w:rsidRPr="001E5533">
          <w:rPr>
            <w:rFonts w:ascii="Arial" w:hAnsi="Arial" w:cs="Arial"/>
            <w:sz w:val="20"/>
            <w:szCs w:val="20"/>
          </w:rPr>
          <w:fldChar w:fldCharType="separate"/>
        </w:r>
        <w:r w:rsidR="00B67887">
          <w:rPr>
            <w:rFonts w:ascii="Arial" w:hAnsi="Arial" w:cs="Arial"/>
            <w:noProof/>
            <w:sz w:val="20"/>
            <w:szCs w:val="20"/>
          </w:rPr>
          <w:t>20</w:t>
        </w:r>
        <w:r w:rsidRPr="001E5533">
          <w:rPr>
            <w:rFonts w:ascii="Arial" w:hAnsi="Arial" w:cs="Arial"/>
            <w:sz w:val="20"/>
            <w:szCs w:val="20"/>
          </w:rPr>
          <w:fldChar w:fldCharType="end"/>
        </w:r>
      </w:p>
    </w:sdtContent>
  </w:sdt>
  <w:p w14:paraId="27E648FF" w14:textId="77777777" w:rsidR="0014268E" w:rsidRDefault="001426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211"/>
      <w:docPartObj>
        <w:docPartGallery w:val="Page Numbers (Bottom of Page)"/>
        <w:docPartUnique/>
      </w:docPartObj>
    </w:sdtPr>
    <w:sdtEndPr>
      <w:rPr>
        <w:rFonts w:ascii="Arial" w:hAnsi="Arial" w:cs="Arial"/>
        <w:sz w:val="20"/>
        <w:szCs w:val="20"/>
      </w:rPr>
    </w:sdtEndPr>
    <w:sdtContent>
      <w:p w14:paraId="1D1FB33B" w14:textId="72B40B75" w:rsidR="0014268E" w:rsidRPr="001E5533" w:rsidRDefault="0014268E">
        <w:pPr>
          <w:pStyle w:val="Footer"/>
          <w:jc w:val="right"/>
          <w:rPr>
            <w:rFonts w:ascii="Arial" w:hAnsi="Arial" w:cs="Arial"/>
            <w:sz w:val="20"/>
            <w:szCs w:val="20"/>
          </w:rPr>
        </w:pPr>
        <w:r w:rsidRPr="001E5533">
          <w:rPr>
            <w:rFonts w:ascii="Arial" w:hAnsi="Arial" w:cs="Arial"/>
            <w:sz w:val="20"/>
            <w:szCs w:val="20"/>
          </w:rPr>
          <w:fldChar w:fldCharType="begin"/>
        </w:r>
        <w:r w:rsidRPr="001E5533">
          <w:rPr>
            <w:rFonts w:ascii="Arial" w:hAnsi="Arial" w:cs="Arial"/>
            <w:sz w:val="20"/>
            <w:szCs w:val="20"/>
          </w:rPr>
          <w:instrText>PAGE   \* MERGEFORMAT</w:instrText>
        </w:r>
        <w:r w:rsidRPr="001E5533">
          <w:rPr>
            <w:rFonts w:ascii="Arial" w:hAnsi="Arial" w:cs="Arial"/>
            <w:sz w:val="20"/>
            <w:szCs w:val="20"/>
          </w:rPr>
          <w:fldChar w:fldCharType="separate"/>
        </w:r>
        <w:r w:rsidR="00B67887">
          <w:rPr>
            <w:rFonts w:ascii="Arial" w:hAnsi="Arial" w:cs="Arial"/>
            <w:noProof/>
            <w:sz w:val="20"/>
            <w:szCs w:val="20"/>
          </w:rPr>
          <w:t>21</w:t>
        </w:r>
        <w:r w:rsidRPr="001E5533">
          <w:rPr>
            <w:rFonts w:ascii="Arial" w:hAnsi="Arial" w:cs="Arial"/>
            <w:sz w:val="20"/>
            <w:szCs w:val="20"/>
          </w:rPr>
          <w:fldChar w:fldCharType="end"/>
        </w:r>
      </w:p>
    </w:sdtContent>
  </w:sdt>
  <w:p w14:paraId="642BA8C3" w14:textId="77777777" w:rsidR="0014268E" w:rsidRDefault="00142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53132" w14:textId="77777777" w:rsidR="00541D80" w:rsidRDefault="00541D80" w:rsidP="006C3A4F">
      <w:pPr>
        <w:spacing w:after="0" w:line="240" w:lineRule="auto"/>
      </w:pPr>
      <w:r>
        <w:separator/>
      </w:r>
    </w:p>
  </w:footnote>
  <w:footnote w:type="continuationSeparator" w:id="0">
    <w:p w14:paraId="7BCA6411" w14:textId="77777777" w:rsidR="00541D80" w:rsidRDefault="00541D80" w:rsidP="006C3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B7A39" w14:textId="77777777" w:rsidR="0014268E" w:rsidRDefault="0014268E">
    <w:pPr>
      <w:pStyle w:val="Header"/>
      <w:rPr>
        <w:rFonts w:ascii="Arial" w:hAnsi="Arial" w:cs="Arial"/>
        <w:i/>
        <w:sz w:val="20"/>
        <w:szCs w:val="20"/>
      </w:rPr>
    </w:pPr>
    <w:r w:rsidRPr="001E5533">
      <w:rPr>
        <w:rFonts w:ascii="Arial" w:hAnsi="Arial" w:cs="Arial"/>
        <w:b/>
        <w:i/>
        <w:sz w:val="20"/>
        <w:szCs w:val="20"/>
      </w:rPr>
      <w:t>Merlin</w:t>
    </w:r>
    <w:r w:rsidRPr="001E5533">
      <w:rPr>
        <w:rFonts w:ascii="Arial" w:hAnsi="Arial" w:cs="Arial"/>
        <w:i/>
        <w:sz w:val="20"/>
        <w:szCs w:val="20"/>
      </w:rPr>
      <w:t>:</w:t>
    </w:r>
    <w:r>
      <w:rPr>
        <w:rFonts w:ascii="Arial" w:hAnsi="Arial" w:cs="Arial"/>
        <w:sz w:val="20"/>
        <w:szCs w:val="20"/>
      </w:rPr>
      <w:t xml:space="preserve"> </w:t>
    </w:r>
    <w:r w:rsidRPr="001E5533">
      <w:rPr>
        <w:rFonts w:ascii="Arial" w:hAnsi="Arial" w:cs="Arial"/>
        <w:i/>
        <w:sz w:val="20"/>
        <w:szCs w:val="20"/>
      </w:rPr>
      <w:t xml:space="preserve">Priručnik za </w:t>
    </w:r>
    <w:r>
      <w:rPr>
        <w:rFonts w:ascii="Arial" w:hAnsi="Arial" w:cs="Arial"/>
        <w:i/>
        <w:sz w:val="20"/>
        <w:szCs w:val="20"/>
      </w:rPr>
      <w:t>studente</w:t>
    </w:r>
    <w:r w:rsidRPr="001E5533">
      <w:rPr>
        <w:rFonts w:ascii="Arial" w:hAnsi="Arial" w:cs="Arial"/>
        <w:sz w:val="20"/>
        <w:szCs w:val="20"/>
      </w:rPr>
      <w:ptab w:relativeTo="margin" w:alignment="center" w:leader="none"/>
    </w:r>
    <w:r w:rsidRPr="001E5533">
      <w:rPr>
        <w:rFonts w:ascii="Arial" w:hAnsi="Arial" w:cs="Arial"/>
        <w:sz w:val="20"/>
        <w:szCs w:val="20"/>
      </w:rPr>
      <w:ptab w:relativeTo="margin" w:alignment="right" w:leader="none"/>
    </w:r>
    <w:r>
      <w:rPr>
        <w:rFonts w:ascii="Arial" w:hAnsi="Arial" w:cs="Arial"/>
        <w:i/>
        <w:sz w:val="20"/>
        <w:szCs w:val="20"/>
      </w:rPr>
      <w:t xml:space="preserve">Srce </w:t>
    </w:r>
    <w:r w:rsidRPr="001E5533">
      <w:rPr>
        <w:rFonts w:ascii="Arial" w:hAnsi="Arial" w:cs="Arial"/>
        <w:i/>
        <w:sz w:val="20"/>
        <w:szCs w:val="20"/>
      </w:rPr>
      <w:t>–</w:t>
    </w:r>
    <w:r>
      <w:rPr>
        <w:rFonts w:cs="Arial"/>
        <w:sz w:val="22"/>
      </w:rPr>
      <w:t xml:space="preserve"> </w:t>
    </w:r>
    <w:r w:rsidRPr="001E5533">
      <w:rPr>
        <w:rFonts w:ascii="Arial" w:hAnsi="Arial" w:cs="Arial"/>
        <w:i/>
        <w:sz w:val="20"/>
        <w:szCs w:val="20"/>
      </w:rPr>
      <w:t>Centar za e-učenje (CEU)</w:t>
    </w:r>
  </w:p>
  <w:p w14:paraId="50CCAD54" w14:textId="77777777" w:rsidR="0014268E" w:rsidRPr="001E5533" w:rsidRDefault="0014268E">
    <w:pPr>
      <w:pStyle w:val="Header"/>
    </w:pPr>
    <w:r>
      <w:t>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45C3E" w14:textId="77777777" w:rsidR="0014268E" w:rsidRDefault="0014268E">
    <w:pPr>
      <w:pStyle w:val="Header"/>
      <w:rPr>
        <w:rFonts w:ascii="Arial" w:hAnsi="Arial" w:cs="Arial"/>
        <w:i/>
        <w:sz w:val="20"/>
        <w:szCs w:val="20"/>
      </w:rPr>
    </w:pPr>
    <w:r w:rsidRPr="001E5533">
      <w:rPr>
        <w:rFonts w:ascii="Arial" w:hAnsi="Arial" w:cs="Arial"/>
        <w:i/>
        <w:sz w:val="20"/>
        <w:szCs w:val="20"/>
      </w:rPr>
      <w:t>Srce – Centar za e-učenje (CEU)</w:t>
    </w:r>
    <w:r>
      <w:ptab w:relativeTo="margin" w:alignment="center" w:leader="none"/>
    </w:r>
    <w:r>
      <w:ptab w:relativeTo="margin" w:alignment="right" w:leader="none"/>
    </w:r>
    <w:r w:rsidRPr="001E5533">
      <w:rPr>
        <w:rFonts w:ascii="Arial" w:hAnsi="Arial" w:cs="Arial"/>
        <w:b/>
        <w:i/>
        <w:sz w:val="20"/>
        <w:szCs w:val="20"/>
      </w:rPr>
      <w:t>Merlin</w:t>
    </w:r>
    <w:r w:rsidRPr="001E5533">
      <w:rPr>
        <w:rFonts w:ascii="Arial" w:hAnsi="Arial" w:cs="Arial"/>
        <w:sz w:val="20"/>
        <w:szCs w:val="20"/>
      </w:rPr>
      <w:t xml:space="preserve">: </w:t>
    </w:r>
    <w:r w:rsidRPr="001E5533">
      <w:rPr>
        <w:rFonts w:ascii="Arial" w:hAnsi="Arial" w:cs="Arial"/>
        <w:i/>
        <w:sz w:val="20"/>
        <w:szCs w:val="20"/>
      </w:rPr>
      <w:t xml:space="preserve">Priručnik za </w:t>
    </w:r>
    <w:r>
      <w:rPr>
        <w:rFonts w:ascii="Arial" w:hAnsi="Arial" w:cs="Arial"/>
        <w:i/>
        <w:sz w:val="20"/>
        <w:szCs w:val="20"/>
      </w:rPr>
      <w:t>studente</w:t>
    </w:r>
  </w:p>
  <w:p w14:paraId="4883A365" w14:textId="77777777" w:rsidR="0014268E" w:rsidRPr="001E5533" w:rsidRDefault="0014268E">
    <w:pPr>
      <w:pStyle w:val="Header"/>
    </w:pPr>
    <w:r>
      <w:rPr>
        <w:rFonts w:ascii="Arial" w:hAnsi="Arial" w:cs="Arial"/>
        <w:sz w:val="20"/>
        <w:szCs w:val="20"/>
      </w:rPr>
      <w:t>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00C78"/>
    <w:multiLevelType w:val="hybridMultilevel"/>
    <w:tmpl w:val="EF9AAF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4DD4472"/>
    <w:multiLevelType w:val="hybridMultilevel"/>
    <w:tmpl w:val="A314E358"/>
    <w:lvl w:ilvl="0" w:tplc="3EC6A9CA">
      <w:start w:val="1"/>
      <w:numFmt w:val="decimal"/>
      <w:pStyle w:val="Naslov4razine"/>
      <w:lvlText w:val="%1.1.1.1."/>
      <w:lvlJc w:val="right"/>
      <w:pPr>
        <w:ind w:left="324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A0019" w:tentative="1">
      <w:start w:val="1"/>
      <w:numFmt w:val="lowerLetter"/>
      <w:lvlText w:val="%2."/>
      <w:lvlJc w:val="left"/>
      <w:pPr>
        <w:ind w:left="3960" w:hanging="360"/>
      </w:pPr>
    </w:lvl>
    <w:lvl w:ilvl="2" w:tplc="041A001B" w:tentative="1">
      <w:start w:val="1"/>
      <w:numFmt w:val="lowerRoman"/>
      <w:lvlText w:val="%3."/>
      <w:lvlJc w:val="right"/>
      <w:pPr>
        <w:ind w:left="4680" w:hanging="180"/>
      </w:pPr>
    </w:lvl>
    <w:lvl w:ilvl="3" w:tplc="041A000F" w:tentative="1">
      <w:start w:val="1"/>
      <w:numFmt w:val="decimal"/>
      <w:lvlText w:val="%4."/>
      <w:lvlJc w:val="left"/>
      <w:pPr>
        <w:ind w:left="5400" w:hanging="360"/>
      </w:pPr>
    </w:lvl>
    <w:lvl w:ilvl="4" w:tplc="041A0019" w:tentative="1">
      <w:start w:val="1"/>
      <w:numFmt w:val="lowerLetter"/>
      <w:lvlText w:val="%5."/>
      <w:lvlJc w:val="left"/>
      <w:pPr>
        <w:ind w:left="6120" w:hanging="360"/>
      </w:pPr>
    </w:lvl>
    <w:lvl w:ilvl="5" w:tplc="041A001B" w:tentative="1">
      <w:start w:val="1"/>
      <w:numFmt w:val="lowerRoman"/>
      <w:lvlText w:val="%6."/>
      <w:lvlJc w:val="right"/>
      <w:pPr>
        <w:ind w:left="6840" w:hanging="180"/>
      </w:pPr>
    </w:lvl>
    <w:lvl w:ilvl="6" w:tplc="041A000F" w:tentative="1">
      <w:start w:val="1"/>
      <w:numFmt w:val="decimal"/>
      <w:lvlText w:val="%7."/>
      <w:lvlJc w:val="left"/>
      <w:pPr>
        <w:ind w:left="7560" w:hanging="360"/>
      </w:pPr>
    </w:lvl>
    <w:lvl w:ilvl="7" w:tplc="041A0019" w:tentative="1">
      <w:start w:val="1"/>
      <w:numFmt w:val="lowerLetter"/>
      <w:lvlText w:val="%8."/>
      <w:lvlJc w:val="left"/>
      <w:pPr>
        <w:ind w:left="8280" w:hanging="360"/>
      </w:pPr>
    </w:lvl>
    <w:lvl w:ilvl="8" w:tplc="041A001B" w:tentative="1">
      <w:start w:val="1"/>
      <w:numFmt w:val="lowerRoman"/>
      <w:lvlText w:val="%9."/>
      <w:lvlJc w:val="right"/>
      <w:pPr>
        <w:ind w:left="9000" w:hanging="180"/>
      </w:pPr>
    </w:lvl>
  </w:abstractNum>
  <w:abstractNum w:abstractNumId="2" w15:restartNumberingAfterBreak="0">
    <w:nsid w:val="08DF742D"/>
    <w:multiLevelType w:val="hybridMultilevel"/>
    <w:tmpl w:val="601807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9C74486"/>
    <w:multiLevelType w:val="hybridMultilevel"/>
    <w:tmpl w:val="186E87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BA567FE"/>
    <w:multiLevelType w:val="hybridMultilevel"/>
    <w:tmpl w:val="ACEAFD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C345117"/>
    <w:multiLevelType w:val="hybridMultilevel"/>
    <w:tmpl w:val="8E56E7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FC36A1F"/>
    <w:multiLevelType w:val="hybridMultilevel"/>
    <w:tmpl w:val="54944C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03D3197"/>
    <w:multiLevelType w:val="hybridMultilevel"/>
    <w:tmpl w:val="2FFE72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28D65BC"/>
    <w:multiLevelType w:val="hybridMultilevel"/>
    <w:tmpl w:val="7A28DB58"/>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9" w15:restartNumberingAfterBreak="0">
    <w:nsid w:val="169911AA"/>
    <w:multiLevelType w:val="hybridMultilevel"/>
    <w:tmpl w:val="5D226C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8EF3591"/>
    <w:multiLevelType w:val="hybridMultilevel"/>
    <w:tmpl w:val="6DDE60EC"/>
    <w:lvl w:ilvl="0" w:tplc="041A0005">
      <w:start w:val="1"/>
      <w:numFmt w:val="bullet"/>
      <w:lvlText w:val=""/>
      <w:lvlJc w:val="left"/>
      <w:pPr>
        <w:tabs>
          <w:tab w:val="num" w:pos="2160"/>
        </w:tabs>
        <w:ind w:left="2160" w:hanging="360"/>
      </w:pPr>
      <w:rPr>
        <w:rFonts w:ascii="Wingdings" w:hAnsi="Wingdings" w:hint="default"/>
        <w:color w:val="auto"/>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242CD3"/>
    <w:multiLevelType w:val="hybridMultilevel"/>
    <w:tmpl w:val="85D231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D7676C2"/>
    <w:multiLevelType w:val="hybridMultilevel"/>
    <w:tmpl w:val="1DE66D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0E05A69"/>
    <w:multiLevelType w:val="hybridMultilevel"/>
    <w:tmpl w:val="67A46EBE"/>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4" w15:restartNumberingAfterBreak="0">
    <w:nsid w:val="228173FD"/>
    <w:multiLevelType w:val="hybridMultilevel"/>
    <w:tmpl w:val="0C7427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4A87BDA"/>
    <w:multiLevelType w:val="hybridMultilevel"/>
    <w:tmpl w:val="380ED5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70516EE"/>
    <w:multiLevelType w:val="multilevel"/>
    <w:tmpl w:val="101E965C"/>
    <w:styleLink w:val="Vierazinskipopisprirunik"/>
    <w:lvl w:ilvl="0">
      <w:start w:val="1"/>
      <w:numFmt w:val="decimal"/>
      <w:pStyle w:val="Razina1"/>
      <w:suff w:val="space"/>
      <w:lvlText w:val="%1."/>
      <w:lvlJc w:val="left"/>
      <w:pPr>
        <w:ind w:left="0" w:firstLine="0"/>
      </w:pPr>
      <w:rPr>
        <w:rFonts w:ascii="Arial" w:hAnsi="Arial" w:hint="default"/>
        <w:b/>
        <w:i w:val="0"/>
        <w:color w:val="FFFFFF" w:themeColor="background1"/>
        <w:sz w:val="36"/>
      </w:rPr>
    </w:lvl>
    <w:lvl w:ilvl="1">
      <w:start w:val="1"/>
      <w:numFmt w:val="decimal"/>
      <w:pStyle w:val="Razina2"/>
      <w:suff w:val="space"/>
      <w:lvlText w:val="%1.%2."/>
      <w:lvlJc w:val="left"/>
      <w:pPr>
        <w:ind w:left="0" w:firstLine="0"/>
      </w:pPr>
      <w:rPr>
        <w:rFonts w:ascii="Arial" w:hAnsi="Arial" w:hint="default"/>
        <w:b/>
        <w:color w:val="C00000"/>
        <w:sz w:val="32"/>
      </w:rPr>
    </w:lvl>
    <w:lvl w:ilvl="2">
      <w:start w:val="1"/>
      <w:numFmt w:val="decimal"/>
      <w:pStyle w:val="Razina3"/>
      <w:suff w:val="space"/>
      <w:lvlText w:val="%1.%2.%3."/>
      <w:lvlJc w:val="left"/>
      <w:pPr>
        <w:ind w:left="0" w:firstLine="0"/>
      </w:pPr>
      <w:rPr>
        <w:rFonts w:ascii="Arial" w:hAnsi="Arial" w:hint="default"/>
        <w:b/>
        <w:i w:val="0"/>
        <w:color w:val="C00000"/>
        <w:sz w:val="28"/>
      </w:rPr>
    </w:lvl>
    <w:lvl w:ilvl="3">
      <w:start w:val="1"/>
      <w:numFmt w:val="decimal"/>
      <w:pStyle w:val="Razina4"/>
      <w:suff w:val="space"/>
      <w:lvlText w:val="%1.%2.%3.%4."/>
      <w:lvlJc w:val="left"/>
      <w:pPr>
        <w:ind w:left="0" w:firstLine="0"/>
      </w:pPr>
      <w:rPr>
        <w:rFonts w:ascii="Arial" w:hAnsi="Arial" w:hint="default"/>
        <w:b/>
        <w:color w:val="C00000"/>
        <w:sz w:val="24"/>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31D92189"/>
    <w:multiLevelType w:val="hybridMultilevel"/>
    <w:tmpl w:val="6D142E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9E67834"/>
    <w:multiLevelType w:val="hybridMultilevel"/>
    <w:tmpl w:val="C1B286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C0250A1"/>
    <w:multiLevelType w:val="hybridMultilevel"/>
    <w:tmpl w:val="E7D686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0D916A1"/>
    <w:multiLevelType w:val="hybridMultilevel"/>
    <w:tmpl w:val="F1BEBA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0F118C3"/>
    <w:multiLevelType w:val="hybridMultilevel"/>
    <w:tmpl w:val="4E86EE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7D16710"/>
    <w:multiLevelType w:val="hybridMultilevel"/>
    <w:tmpl w:val="54A6E9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E304783"/>
    <w:multiLevelType w:val="multilevel"/>
    <w:tmpl w:val="0930E45E"/>
    <w:lvl w:ilvl="0">
      <w:start w:val="1"/>
      <w:numFmt w:val="decimal"/>
      <w:pStyle w:val="Heading1"/>
      <w:lvlText w:val="%1."/>
      <w:lvlJc w:val="left"/>
      <w:pPr>
        <w:ind w:left="432" w:hanging="432"/>
      </w:pPr>
      <w:rPr>
        <w:rFonts w:ascii="Arial" w:hAnsi="Arial" w:hint="default"/>
        <w:b/>
        <w:i w:val="0"/>
        <w:color w:val="FFFFFF" w:themeColor="background1"/>
        <w:sz w:val="36"/>
      </w:rPr>
    </w:lvl>
    <w:lvl w:ilvl="1">
      <w:start w:val="1"/>
      <w:numFmt w:val="decimal"/>
      <w:pStyle w:val="Heading2"/>
      <w:lvlText w:val="%1.%2."/>
      <w:lvlJc w:val="left"/>
      <w:pPr>
        <w:ind w:left="576" w:hanging="576"/>
      </w:pPr>
      <w:rPr>
        <w:rFonts w:ascii="Arial" w:hAnsi="Arial" w:hint="default"/>
        <w:b/>
        <w:i w:val="0"/>
        <w:color w:val="C00000"/>
        <w:sz w:val="32"/>
      </w:rPr>
    </w:lvl>
    <w:lvl w:ilvl="2">
      <w:start w:val="1"/>
      <w:numFmt w:val="decimal"/>
      <w:pStyle w:val="Heading3"/>
      <w:lvlText w:val="%1.%2.%3."/>
      <w:lvlJc w:val="left"/>
      <w:pPr>
        <w:ind w:left="720" w:hanging="720"/>
      </w:pPr>
      <w:rPr>
        <w:rFonts w:ascii="Arial" w:hAnsi="Arial" w:hint="default"/>
        <w:b/>
        <w:i w:val="0"/>
        <w:color w:val="C00000"/>
        <w:sz w:val="28"/>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4" w15:restartNumberingAfterBreak="0">
    <w:nsid w:val="5B714864"/>
    <w:multiLevelType w:val="hybridMultilevel"/>
    <w:tmpl w:val="E1B43B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C421154"/>
    <w:multiLevelType w:val="hybridMultilevel"/>
    <w:tmpl w:val="EEC227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CE8074A"/>
    <w:multiLevelType w:val="hybridMultilevel"/>
    <w:tmpl w:val="928455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A161566"/>
    <w:multiLevelType w:val="hybridMultilevel"/>
    <w:tmpl w:val="515EDC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0C2237B"/>
    <w:multiLevelType w:val="hybridMultilevel"/>
    <w:tmpl w:val="AE1E5346"/>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74CC775B"/>
    <w:multiLevelType w:val="hybridMultilevel"/>
    <w:tmpl w:val="3D24F5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52020C6"/>
    <w:multiLevelType w:val="hybridMultilevel"/>
    <w:tmpl w:val="E95038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5A16635"/>
    <w:multiLevelType w:val="hybridMultilevel"/>
    <w:tmpl w:val="A9324C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6CE098F"/>
    <w:multiLevelType w:val="hybridMultilevel"/>
    <w:tmpl w:val="E3142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7664324"/>
    <w:multiLevelType w:val="hybridMultilevel"/>
    <w:tmpl w:val="DA8AA11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7817533F"/>
    <w:multiLevelType w:val="hybridMultilevel"/>
    <w:tmpl w:val="9E3A89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7B791164"/>
    <w:multiLevelType w:val="hybridMultilevel"/>
    <w:tmpl w:val="C99632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BAD7CD0"/>
    <w:multiLevelType w:val="multilevel"/>
    <w:tmpl w:val="FEB85DCE"/>
    <w:lvl w:ilvl="0">
      <w:start w:val="1"/>
      <w:numFmt w:val="decimal"/>
      <w:pStyle w:val="Heading4"/>
      <w:lvlText w:val="%1.1.1.1."/>
      <w:lvlJc w:val="right"/>
      <w:pPr>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1.1.1."/>
      <w:lvlJc w:val="left"/>
      <w:pPr>
        <w:ind w:left="2835" w:hanging="31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3"/>
  </w:num>
  <w:num w:numId="2">
    <w:abstractNumId w:val="28"/>
  </w:num>
  <w:num w:numId="3">
    <w:abstractNumId w:val="35"/>
  </w:num>
  <w:num w:numId="4">
    <w:abstractNumId w:val="22"/>
  </w:num>
  <w:num w:numId="5">
    <w:abstractNumId w:val="27"/>
  </w:num>
  <w:num w:numId="6">
    <w:abstractNumId w:val="4"/>
  </w:num>
  <w:num w:numId="7">
    <w:abstractNumId w:val="7"/>
  </w:num>
  <w:num w:numId="8">
    <w:abstractNumId w:val="3"/>
  </w:num>
  <w:num w:numId="9">
    <w:abstractNumId w:val="21"/>
  </w:num>
  <w:num w:numId="10">
    <w:abstractNumId w:val="10"/>
  </w:num>
  <w:num w:numId="11">
    <w:abstractNumId w:val="31"/>
  </w:num>
  <w:num w:numId="12">
    <w:abstractNumId w:val="6"/>
  </w:num>
  <w:num w:numId="13">
    <w:abstractNumId w:val="24"/>
  </w:num>
  <w:num w:numId="14">
    <w:abstractNumId w:val="20"/>
  </w:num>
  <w:num w:numId="15">
    <w:abstractNumId w:val="36"/>
  </w:num>
  <w:num w:numId="16">
    <w:abstractNumId w:val="1"/>
  </w:num>
  <w:num w:numId="17">
    <w:abstractNumId w:val="16"/>
  </w:num>
  <w:num w:numId="18">
    <w:abstractNumId w:val="15"/>
  </w:num>
  <w:num w:numId="19">
    <w:abstractNumId w:val="0"/>
  </w:num>
  <w:num w:numId="20">
    <w:abstractNumId w:val="11"/>
  </w:num>
  <w:num w:numId="21">
    <w:abstractNumId w:val="32"/>
  </w:num>
  <w:num w:numId="22">
    <w:abstractNumId w:val="30"/>
  </w:num>
  <w:num w:numId="23">
    <w:abstractNumId w:val="19"/>
  </w:num>
  <w:num w:numId="24">
    <w:abstractNumId w:val="29"/>
  </w:num>
  <w:num w:numId="25">
    <w:abstractNumId w:val="5"/>
  </w:num>
  <w:num w:numId="26">
    <w:abstractNumId w:val="18"/>
  </w:num>
  <w:num w:numId="27">
    <w:abstractNumId w:val="12"/>
  </w:num>
  <w:num w:numId="28">
    <w:abstractNumId w:val="17"/>
  </w:num>
  <w:num w:numId="29">
    <w:abstractNumId w:val="26"/>
  </w:num>
  <w:num w:numId="30">
    <w:abstractNumId w:val="34"/>
  </w:num>
  <w:num w:numId="31">
    <w:abstractNumId w:val="14"/>
  </w:num>
  <w:num w:numId="32">
    <w:abstractNumId w:val="13"/>
  </w:num>
  <w:num w:numId="33">
    <w:abstractNumId w:val="33"/>
  </w:num>
  <w:num w:numId="34">
    <w:abstractNumId w:val="9"/>
  </w:num>
  <w:num w:numId="35">
    <w:abstractNumId w:val="8"/>
  </w:num>
  <w:num w:numId="36">
    <w:abstractNumId w:val="25"/>
  </w:num>
  <w:num w:numId="37">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GrammaticalErrors/>
  <w:attachedTemplate r:id="rId1"/>
  <w:defaultTabStop w:val="57"/>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96D"/>
    <w:rsid w:val="000079EC"/>
    <w:rsid w:val="000171E0"/>
    <w:rsid w:val="00020367"/>
    <w:rsid w:val="000217C2"/>
    <w:rsid w:val="000362CC"/>
    <w:rsid w:val="00037299"/>
    <w:rsid w:val="000426F9"/>
    <w:rsid w:val="000443B4"/>
    <w:rsid w:val="00046664"/>
    <w:rsid w:val="00047BAD"/>
    <w:rsid w:val="0005492D"/>
    <w:rsid w:val="00061373"/>
    <w:rsid w:val="00062410"/>
    <w:rsid w:val="0007292C"/>
    <w:rsid w:val="00075E70"/>
    <w:rsid w:val="00082012"/>
    <w:rsid w:val="00085754"/>
    <w:rsid w:val="00087DCB"/>
    <w:rsid w:val="0009005D"/>
    <w:rsid w:val="00091F00"/>
    <w:rsid w:val="000956C5"/>
    <w:rsid w:val="0009607B"/>
    <w:rsid w:val="000A348E"/>
    <w:rsid w:val="000A5D03"/>
    <w:rsid w:val="000A639C"/>
    <w:rsid w:val="000B0D6D"/>
    <w:rsid w:val="000B46A5"/>
    <w:rsid w:val="000B683E"/>
    <w:rsid w:val="000B7BB2"/>
    <w:rsid w:val="000D1C6E"/>
    <w:rsid w:val="000D1D90"/>
    <w:rsid w:val="000D442B"/>
    <w:rsid w:val="000D660C"/>
    <w:rsid w:val="000E0F9A"/>
    <w:rsid w:val="000E1B13"/>
    <w:rsid w:val="000E2849"/>
    <w:rsid w:val="000E2CD5"/>
    <w:rsid w:val="000E4EB1"/>
    <w:rsid w:val="000E7375"/>
    <w:rsid w:val="000E7EAC"/>
    <w:rsid w:val="000F029A"/>
    <w:rsid w:val="000F04FD"/>
    <w:rsid w:val="000F2898"/>
    <w:rsid w:val="000F3650"/>
    <w:rsid w:val="000F55C4"/>
    <w:rsid w:val="000F595C"/>
    <w:rsid w:val="00106965"/>
    <w:rsid w:val="001077FC"/>
    <w:rsid w:val="001166E5"/>
    <w:rsid w:val="00121013"/>
    <w:rsid w:val="001256A2"/>
    <w:rsid w:val="00127071"/>
    <w:rsid w:val="00127D9A"/>
    <w:rsid w:val="00130A4B"/>
    <w:rsid w:val="001327AC"/>
    <w:rsid w:val="001332A9"/>
    <w:rsid w:val="0013445F"/>
    <w:rsid w:val="0013523A"/>
    <w:rsid w:val="00136DAF"/>
    <w:rsid w:val="00136E66"/>
    <w:rsid w:val="0014268E"/>
    <w:rsid w:val="00145889"/>
    <w:rsid w:val="00155560"/>
    <w:rsid w:val="00163628"/>
    <w:rsid w:val="00167168"/>
    <w:rsid w:val="00181A8E"/>
    <w:rsid w:val="0018398A"/>
    <w:rsid w:val="00184143"/>
    <w:rsid w:val="001874F8"/>
    <w:rsid w:val="001A0C09"/>
    <w:rsid w:val="001A5055"/>
    <w:rsid w:val="001B0132"/>
    <w:rsid w:val="001B0EF5"/>
    <w:rsid w:val="001B176C"/>
    <w:rsid w:val="001B1BF9"/>
    <w:rsid w:val="001B376E"/>
    <w:rsid w:val="001B39E3"/>
    <w:rsid w:val="001B7990"/>
    <w:rsid w:val="001C0B01"/>
    <w:rsid w:val="001C1CED"/>
    <w:rsid w:val="001D1FDD"/>
    <w:rsid w:val="001E07FA"/>
    <w:rsid w:val="001E5533"/>
    <w:rsid w:val="001E6BEF"/>
    <w:rsid w:val="001F5105"/>
    <w:rsid w:val="0021211A"/>
    <w:rsid w:val="00214258"/>
    <w:rsid w:val="00226CC1"/>
    <w:rsid w:val="002337D5"/>
    <w:rsid w:val="00237763"/>
    <w:rsid w:val="002423A9"/>
    <w:rsid w:val="00242992"/>
    <w:rsid w:val="00243167"/>
    <w:rsid w:val="00246393"/>
    <w:rsid w:val="002473DB"/>
    <w:rsid w:val="00251653"/>
    <w:rsid w:val="0025197A"/>
    <w:rsid w:val="002519CA"/>
    <w:rsid w:val="00253B00"/>
    <w:rsid w:val="00255091"/>
    <w:rsid w:val="00266393"/>
    <w:rsid w:val="00266A54"/>
    <w:rsid w:val="00270564"/>
    <w:rsid w:val="00272582"/>
    <w:rsid w:val="00273571"/>
    <w:rsid w:val="002741D0"/>
    <w:rsid w:val="00285FFF"/>
    <w:rsid w:val="002940C7"/>
    <w:rsid w:val="00295073"/>
    <w:rsid w:val="00296B45"/>
    <w:rsid w:val="00296D64"/>
    <w:rsid w:val="002973B3"/>
    <w:rsid w:val="002B043C"/>
    <w:rsid w:val="002B22EB"/>
    <w:rsid w:val="002C208A"/>
    <w:rsid w:val="002C21B7"/>
    <w:rsid w:val="002C27A4"/>
    <w:rsid w:val="002D64CA"/>
    <w:rsid w:val="002E03B7"/>
    <w:rsid w:val="002E4648"/>
    <w:rsid w:val="002E7699"/>
    <w:rsid w:val="002F02A9"/>
    <w:rsid w:val="002F0E59"/>
    <w:rsid w:val="002F1411"/>
    <w:rsid w:val="0030031C"/>
    <w:rsid w:val="003013BA"/>
    <w:rsid w:val="00307A87"/>
    <w:rsid w:val="00311B1A"/>
    <w:rsid w:val="00312609"/>
    <w:rsid w:val="00315CD1"/>
    <w:rsid w:val="00317E10"/>
    <w:rsid w:val="00334B2A"/>
    <w:rsid w:val="003400E3"/>
    <w:rsid w:val="003402DB"/>
    <w:rsid w:val="003538E9"/>
    <w:rsid w:val="0035657D"/>
    <w:rsid w:val="00363A96"/>
    <w:rsid w:val="003649E8"/>
    <w:rsid w:val="00371E70"/>
    <w:rsid w:val="003753D1"/>
    <w:rsid w:val="00380842"/>
    <w:rsid w:val="003915DF"/>
    <w:rsid w:val="003948FC"/>
    <w:rsid w:val="003A05B1"/>
    <w:rsid w:val="003A3F9D"/>
    <w:rsid w:val="003B068E"/>
    <w:rsid w:val="003B3DBB"/>
    <w:rsid w:val="003B4DF3"/>
    <w:rsid w:val="003B55DE"/>
    <w:rsid w:val="003C092C"/>
    <w:rsid w:val="003C7822"/>
    <w:rsid w:val="003D1CE4"/>
    <w:rsid w:val="003D405F"/>
    <w:rsid w:val="003D7707"/>
    <w:rsid w:val="003E00D7"/>
    <w:rsid w:val="003E1FA5"/>
    <w:rsid w:val="003E3D53"/>
    <w:rsid w:val="003F05DA"/>
    <w:rsid w:val="003F3E58"/>
    <w:rsid w:val="00402A5F"/>
    <w:rsid w:val="00406FCF"/>
    <w:rsid w:val="00412CDC"/>
    <w:rsid w:val="00414A93"/>
    <w:rsid w:val="00426B67"/>
    <w:rsid w:val="00432C59"/>
    <w:rsid w:val="00434105"/>
    <w:rsid w:val="00440610"/>
    <w:rsid w:val="00445A64"/>
    <w:rsid w:val="00450317"/>
    <w:rsid w:val="00450F95"/>
    <w:rsid w:val="00451B62"/>
    <w:rsid w:val="00453181"/>
    <w:rsid w:val="004603C4"/>
    <w:rsid w:val="00463561"/>
    <w:rsid w:val="004724B1"/>
    <w:rsid w:val="004740EE"/>
    <w:rsid w:val="00474B11"/>
    <w:rsid w:val="004814F4"/>
    <w:rsid w:val="004833DD"/>
    <w:rsid w:val="00490B9E"/>
    <w:rsid w:val="004921DC"/>
    <w:rsid w:val="00492947"/>
    <w:rsid w:val="0049456B"/>
    <w:rsid w:val="00496984"/>
    <w:rsid w:val="004A41B6"/>
    <w:rsid w:val="004C17F8"/>
    <w:rsid w:val="004C2695"/>
    <w:rsid w:val="004C615C"/>
    <w:rsid w:val="004D2410"/>
    <w:rsid w:val="004D6BE3"/>
    <w:rsid w:val="004D7991"/>
    <w:rsid w:val="004E4F94"/>
    <w:rsid w:val="004F031E"/>
    <w:rsid w:val="004F3451"/>
    <w:rsid w:val="004F6807"/>
    <w:rsid w:val="00500D50"/>
    <w:rsid w:val="00500F54"/>
    <w:rsid w:val="005039BD"/>
    <w:rsid w:val="00507001"/>
    <w:rsid w:val="005177DF"/>
    <w:rsid w:val="005209F8"/>
    <w:rsid w:val="0052196D"/>
    <w:rsid w:val="00525523"/>
    <w:rsid w:val="00527CCB"/>
    <w:rsid w:val="005306ED"/>
    <w:rsid w:val="005362E9"/>
    <w:rsid w:val="00540B96"/>
    <w:rsid w:val="00541D80"/>
    <w:rsid w:val="00553A6E"/>
    <w:rsid w:val="00554357"/>
    <w:rsid w:val="00554541"/>
    <w:rsid w:val="0055485A"/>
    <w:rsid w:val="00554F8D"/>
    <w:rsid w:val="00556424"/>
    <w:rsid w:val="0055718C"/>
    <w:rsid w:val="005571EA"/>
    <w:rsid w:val="00557937"/>
    <w:rsid w:val="0056084E"/>
    <w:rsid w:val="00562A02"/>
    <w:rsid w:val="00563E73"/>
    <w:rsid w:val="00564594"/>
    <w:rsid w:val="00577D0F"/>
    <w:rsid w:val="005830C8"/>
    <w:rsid w:val="00583A47"/>
    <w:rsid w:val="005A1133"/>
    <w:rsid w:val="005A356D"/>
    <w:rsid w:val="005B2BDB"/>
    <w:rsid w:val="005B34FB"/>
    <w:rsid w:val="005B6F9A"/>
    <w:rsid w:val="005C676C"/>
    <w:rsid w:val="005C756A"/>
    <w:rsid w:val="005D00BF"/>
    <w:rsid w:val="005D2D45"/>
    <w:rsid w:val="005D5775"/>
    <w:rsid w:val="005D73CF"/>
    <w:rsid w:val="005D792C"/>
    <w:rsid w:val="005E41B8"/>
    <w:rsid w:val="005F11B3"/>
    <w:rsid w:val="005F3535"/>
    <w:rsid w:val="00610B8C"/>
    <w:rsid w:val="00610E81"/>
    <w:rsid w:val="00611BB2"/>
    <w:rsid w:val="00621C1E"/>
    <w:rsid w:val="00625C30"/>
    <w:rsid w:val="00627C90"/>
    <w:rsid w:val="0063068D"/>
    <w:rsid w:val="006339F9"/>
    <w:rsid w:val="00634CB3"/>
    <w:rsid w:val="0064201F"/>
    <w:rsid w:val="00645FFD"/>
    <w:rsid w:val="006506D1"/>
    <w:rsid w:val="006510FB"/>
    <w:rsid w:val="0065485F"/>
    <w:rsid w:val="00656CE9"/>
    <w:rsid w:val="00656DBE"/>
    <w:rsid w:val="00660747"/>
    <w:rsid w:val="00660EF1"/>
    <w:rsid w:val="00665626"/>
    <w:rsid w:val="00671478"/>
    <w:rsid w:val="006728F3"/>
    <w:rsid w:val="00674368"/>
    <w:rsid w:val="00682539"/>
    <w:rsid w:val="00690133"/>
    <w:rsid w:val="00692347"/>
    <w:rsid w:val="0069481E"/>
    <w:rsid w:val="0069521F"/>
    <w:rsid w:val="006970B3"/>
    <w:rsid w:val="006A0A45"/>
    <w:rsid w:val="006B7399"/>
    <w:rsid w:val="006C1532"/>
    <w:rsid w:val="006C3A4F"/>
    <w:rsid w:val="006C6565"/>
    <w:rsid w:val="006C6C35"/>
    <w:rsid w:val="006D521F"/>
    <w:rsid w:val="006D7953"/>
    <w:rsid w:val="006E0199"/>
    <w:rsid w:val="006E0FBC"/>
    <w:rsid w:val="006E18B5"/>
    <w:rsid w:val="006E220E"/>
    <w:rsid w:val="006E37A7"/>
    <w:rsid w:val="006E511C"/>
    <w:rsid w:val="006E7880"/>
    <w:rsid w:val="006F168A"/>
    <w:rsid w:val="006F3BCD"/>
    <w:rsid w:val="006F6F0A"/>
    <w:rsid w:val="00703E13"/>
    <w:rsid w:val="007042B6"/>
    <w:rsid w:val="00704C28"/>
    <w:rsid w:val="00710B45"/>
    <w:rsid w:val="00711F7C"/>
    <w:rsid w:val="00714848"/>
    <w:rsid w:val="00715CB9"/>
    <w:rsid w:val="007222C1"/>
    <w:rsid w:val="007222D0"/>
    <w:rsid w:val="00726FBA"/>
    <w:rsid w:val="007454B5"/>
    <w:rsid w:val="00765129"/>
    <w:rsid w:val="00784184"/>
    <w:rsid w:val="0078668C"/>
    <w:rsid w:val="00794C9E"/>
    <w:rsid w:val="00795546"/>
    <w:rsid w:val="007972DC"/>
    <w:rsid w:val="007976E2"/>
    <w:rsid w:val="00797C5D"/>
    <w:rsid w:val="007A0683"/>
    <w:rsid w:val="007A1BFA"/>
    <w:rsid w:val="007A21DD"/>
    <w:rsid w:val="007A6245"/>
    <w:rsid w:val="007B5B0B"/>
    <w:rsid w:val="007B67C0"/>
    <w:rsid w:val="007C1F9F"/>
    <w:rsid w:val="007C2DB8"/>
    <w:rsid w:val="007C329B"/>
    <w:rsid w:val="007C3ECD"/>
    <w:rsid w:val="007C48C7"/>
    <w:rsid w:val="007C7B86"/>
    <w:rsid w:val="007D0F2F"/>
    <w:rsid w:val="007E1AE4"/>
    <w:rsid w:val="007E1FCA"/>
    <w:rsid w:val="007E6783"/>
    <w:rsid w:val="007F16EC"/>
    <w:rsid w:val="007F320A"/>
    <w:rsid w:val="007F7EF0"/>
    <w:rsid w:val="00802314"/>
    <w:rsid w:val="0080591B"/>
    <w:rsid w:val="008064B7"/>
    <w:rsid w:val="008071BD"/>
    <w:rsid w:val="00810A0B"/>
    <w:rsid w:val="008128D5"/>
    <w:rsid w:val="00817F92"/>
    <w:rsid w:val="00820136"/>
    <w:rsid w:val="008206B5"/>
    <w:rsid w:val="00821ABF"/>
    <w:rsid w:val="00822358"/>
    <w:rsid w:val="0082560B"/>
    <w:rsid w:val="0082703E"/>
    <w:rsid w:val="008278B1"/>
    <w:rsid w:val="00831FC8"/>
    <w:rsid w:val="00833797"/>
    <w:rsid w:val="0085062A"/>
    <w:rsid w:val="008532C3"/>
    <w:rsid w:val="00855B96"/>
    <w:rsid w:val="008578F7"/>
    <w:rsid w:val="0086192E"/>
    <w:rsid w:val="00861CF4"/>
    <w:rsid w:val="00864A79"/>
    <w:rsid w:val="00864DF1"/>
    <w:rsid w:val="00866576"/>
    <w:rsid w:val="00881362"/>
    <w:rsid w:val="00883F2A"/>
    <w:rsid w:val="00885D70"/>
    <w:rsid w:val="00887326"/>
    <w:rsid w:val="00891870"/>
    <w:rsid w:val="00892B44"/>
    <w:rsid w:val="0089496E"/>
    <w:rsid w:val="00895056"/>
    <w:rsid w:val="008A2A23"/>
    <w:rsid w:val="008A632E"/>
    <w:rsid w:val="008A6F15"/>
    <w:rsid w:val="008A7EBD"/>
    <w:rsid w:val="008A7FAA"/>
    <w:rsid w:val="008B5694"/>
    <w:rsid w:val="008B5D4C"/>
    <w:rsid w:val="008C1C5C"/>
    <w:rsid w:val="008C58A5"/>
    <w:rsid w:val="008C7597"/>
    <w:rsid w:val="008D009D"/>
    <w:rsid w:val="008D6531"/>
    <w:rsid w:val="008E1C69"/>
    <w:rsid w:val="008E3013"/>
    <w:rsid w:val="008F3B87"/>
    <w:rsid w:val="00900730"/>
    <w:rsid w:val="00901143"/>
    <w:rsid w:val="009021DB"/>
    <w:rsid w:val="0090226F"/>
    <w:rsid w:val="00910391"/>
    <w:rsid w:val="009125D9"/>
    <w:rsid w:val="0091343D"/>
    <w:rsid w:val="00913A62"/>
    <w:rsid w:val="00917047"/>
    <w:rsid w:val="009227DC"/>
    <w:rsid w:val="0092551A"/>
    <w:rsid w:val="0092770B"/>
    <w:rsid w:val="00930269"/>
    <w:rsid w:val="009309D8"/>
    <w:rsid w:val="00931D57"/>
    <w:rsid w:val="009419BD"/>
    <w:rsid w:val="00943F86"/>
    <w:rsid w:val="00952986"/>
    <w:rsid w:val="0095458B"/>
    <w:rsid w:val="00957D19"/>
    <w:rsid w:val="00965E8E"/>
    <w:rsid w:val="00970895"/>
    <w:rsid w:val="0097263A"/>
    <w:rsid w:val="00991C92"/>
    <w:rsid w:val="00995F02"/>
    <w:rsid w:val="00996DCE"/>
    <w:rsid w:val="009A0A50"/>
    <w:rsid w:val="009A16EB"/>
    <w:rsid w:val="009A2ECC"/>
    <w:rsid w:val="009A3FB8"/>
    <w:rsid w:val="009A50CE"/>
    <w:rsid w:val="009A58F9"/>
    <w:rsid w:val="009A6112"/>
    <w:rsid w:val="009A728F"/>
    <w:rsid w:val="009B2107"/>
    <w:rsid w:val="009B32DB"/>
    <w:rsid w:val="009C0F90"/>
    <w:rsid w:val="009C2889"/>
    <w:rsid w:val="009C5BC1"/>
    <w:rsid w:val="009D117E"/>
    <w:rsid w:val="009E5926"/>
    <w:rsid w:val="009E5BB8"/>
    <w:rsid w:val="009E6824"/>
    <w:rsid w:val="009F1696"/>
    <w:rsid w:val="009F24E5"/>
    <w:rsid w:val="009F2EA2"/>
    <w:rsid w:val="009F3E49"/>
    <w:rsid w:val="009F644F"/>
    <w:rsid w:val="009F6AEE"/>
    <w:rsid w:val="00A0097D"/>
    <w:rsid w:val="00A054D8"/>
    <w:rsid w:val="00A12AEC"/>
    <w:rsid w:val="00A12B0E"/>
    <w:rsid w:val="00A1534B"/>
    <w:rsid w:val="00A17EAA"/>
    <w:rsid w:val="00A20484"/>
    <w:rsid w:val="00A21E08"/>
    <w:rsid w:val="00A26110"/>
    <w:rsid w:val="00A302A7"/>
    <w:rsid w:val="00A30E46"/>
    <w:rsid w:val="00A31A1A"/>
    <w:rsid w:val="00A3471B"/>
    <w:rsid w:val="00A34F56"/>
    <w:rsid w:val="00A40C59"/>
    <w:rsid w:val="00A411B0"/>
    <w:rsid w:val="00A412C5"/>
    <w:rsid w:val="00A42742"/>
    <w:rsid w:val="00A4560C"/>
    <w:rsid w:val="00A51E58"/>
    <w:rsid w:val="00A552CC"/>
    <w:rsid w:val="00A6171B"/>
    <w:rsid w:val="00A63424"/>
    <w:rsid w:val="00A63663"/>
    <w:rsid w:val="00A6410E"/>
    <w:rsid w:val="00A73405"/>
    <w:rsid w:val="00A77A12"/>
    <w:rsid w:val="00A8063F"/>
    <w:rsid w:val="00A862A3"/>
    <w:rsid w:val="00A87CDA"/>
    <w:rsid w:val="00A9325F"/>
    <w:rsid w:val="00A941E1"/>
    <w:rsid w:val="00A95BFF"/>
    <w:rsid w:val="00AA02EC"/>
    <w:rsid w:val="00AA78E6"/>
    <w:rsid w:val="00AB1769"/>
    <w:rsid w:val="00AB48D5"/>
    <w:rsid w:val="00AB5299"/>
    <w:rsid w:val="00AC2762"/>
    <w:rsid w:val="00AC56E6"/>
    <w:rsid w:val="00AD38E0"/>
    <w:rsid w:val="00AD7D29"/>
    <w:rsid w:val="00AE2D97"/>
    <w:rsid w:val="00AF5C36"/>
    <w:rsid w:val="00AF7F22"/>
    <w:rsid w:val="00B01A14"/>
    <w:rsid w:val="00B02552"/>
    <w:rsid w:val="00B02D47"/>
    <w:rsid w:val="00B03503"/>
    <w:rsid w:val="00B03B51"/>
    <w:rsid w:val="00B05118"/>
    <w:rsid w:val="00B05896"/>
    <w:rsid w:val="00B05E02"/>
    <w:rsid w:val="00B068FA"/>
    <w:rsid w:val="00B10801"/>
    <w:rsid w:val="00B11259"/>
    <w:rsid w:val="00B11ACE"/>
    <w:rsid w:val="00B1360A"/>
    <w:rsid w:val="00B15520"/>
    <w:rsid w:val="00B2457A"/>
    <w:rsid w:val="00B263CE"/>
    <w:rsid w:val="00B3089C"/>
    <w:rsid w:val="00B31945"/>
    <w:rsid w:val="00B35E42"/>
    <w:rsid w:val="00B40C29"/>
    <w:rsid w:val="00B414A1"/>
    <w:rsid w:val="00B47E1B"/>
    <w:rsid w:val="00B539FA"/>
    <w:rsid w:val="00B54AC1"/>
    <w:rsid w:val="00B603B1"/>
    <w:rsid w:val="00B60DE5"/>
    <w:rsid w:val="00B622A3"/>
    <w:rsid w:val="00B67887"/>
    <w:rsid w:val="00B703DD"/>
    <w:rsid w:val="00B70FCA"/>
    <w:rsid w:val="00B8064E"/>
    <w:rsid w:val="00B81DC6"/>
    <w:rsid w:val="00B83357"/>
    <w:rsid w:val="00B87563"/>
    <w:rsid w:val="00B93618"/>
    <w:rsid w:val="00B93F96"/>
    <w:rsid w:val="00BA1D42"/>
    <w:rsid w:val="00BA2144"/>
    <w:rsid w:val="00BA3F76"/>
    <w:rsid w:val="00BA4151"/>
    <w:rsid w:val="00BA7737"/>
    <w:rsid w:val="00BB117E"/>
    <w:rsid w:val="00BB2B9F"/>
    <w:rsid w:val="00BD1575"/>
    <w:rsid w:val="00BD3B72"/>
    <w:rsid w:val="00BD5928"/>
    <w:rsid w:val="00BD78D5"/>
    <w:rsid w:val="00BD7ADD"/>
    <w:rsid w:val="00BE3D5D"/>
    <w:rsid w:val="00BE5F23"/>
    <w:rsid w:val="00BE671C"/>
    <w:rsid w:val="00BF7D42"/>
    <w:rsid w:val="00C0274D"/>
    <w:rsid w:val="00C14596"/>
    <w:rsid w:val="00C16B03"/>
    <w:rsid w:val="00C16E50"/>
    <w:rsid w:val="00C22567"/>
    <w:rsid w:val="00C3187F"/>
    <w:rsid w:val="00C328B8"/>
    <w:rsid w:val="00C35357"/>
    <w:rsid w:val="00C417B5"/>
    <w:rsid w:val="00C438D3"/>
    <w:rsid w:val="00C57883"/>
    <w:rsid w:val="00C614B6"/>
    <w:rsid w:val="00C615E6"/>
    <w:rsid w:val="00C669BD"/>
    <w:rsid w:val="00C70755"/>
    <w:rsid w:val="00C71E6A"/>
    <w:rsid w:val="00C844F4"/>
    <w:rsid w:val="00C86512"/>
    <w:rsid w:val="00C874E8"/>
    <w:rsid w:val="00C87836"/>
    <w:rsid w:val="00C921A1"/>
    <w:rsid w:val="00CA26C1"/>
    <w:rsid w:val="00CA630B"/>
    <w:rsid w:val="00CA718B"/>
    <w:rsid w:val="00CA73CF"/>
    <w:rsid w:val="00CA7FAE"/>
    <w:rsid w:val="00CB20BA"/>
    <w:rsid w:val="00CB49C9"/>
    <w:rsid w:val="00CC181F"/>
    <w:rsid w:val="00CC1F92"/>
    <w:rsid w:val="00CC26B1"/>
    <w:rsid w:val="00CC608A"/>
    <w:rsid w:val="00CD1266"/>
    <w:rsid w:val="00CD48CC"/>
    <w:rsid w:val="00CD516D"/>
    <w:rsid w:val="00CE01F1"/>
    <w:rsid w:val="00CE3DB5"/>
    <w:rsid w:val="00CF2C2F"/>
    <w:rsid w:val="00CF5CC6"/>
    <w:rsid w:val="00CF5EC9"/>
    <w:rsid w:val="00D0154B"/>
    <w:rsid w:val="00D05CF5"/>
    <w:rsid w:val="00D0618B"/>
    <w:rsid w:val="00D067AE"/>
    <w:rsid w:val="00D077E6"/>
    <w:rsid w:val="00D07D9F"/>
    <w:rsid w:val="00D1634D"/>
    <w:rsid w:val="00D20CC7"/>
    <w:rsid w:val="00D21AE0"/>
    <w:rsid w:val="00D2383B"/>
    <w:rsid w:val="00D3651D"/>
    <w:rsid w:val="00D40069"/>
    <w:rsid w:val="00D44446"/>
    <w:rsid w:val="00D47F97"/>
    <w:rsid w:val="00D51543"/>
    <w:rsid w:val="00D55095"/>
    <w:rsid w:val="00D60B4E"/>
    <w:rsid w:val="00D659C7"/>
    <w:rsid w:val="00D65DD4"/>
    <w:rsid w:val="00D66D0D"/>
    <w:rsid w:val="00D66DEB"/>
    <w:rsid w:val="00D67631"/>
    <w:rsid w:val="00D74E9F"/>
    <w:rsid w:val="00D750A9"/>
    <w:rsid w:val="00D85529"/>
    <w:rsid w:val="00D8701F"/>
    <w:rsid w:val="00D9089D"/>
    <w:rsid w:val="00DA1738"/>
    <w:rsid w:val="00DA2ED5"/>
    <w:rsid w:val="00DA3A8F"/>
    <w:rsid w:val="00DB2259"/>
    <w:rsid w:val="00DB2B0F"/>
    <w:rsid w:val="00DB473D"/>
    <w:rsid w:val="00DB564A"/>
    <w:rsid w:val="00DC28ED"/>
    <w:rsid w:val="00DC43AB"/>
    <w:rsid w:val="00DC46A9"/>
    <w:rsid w:val="00DD3AFE"/>
    <w:rsid w:val="00DD5F78"/>
    <w:rsid w:val="00DD5FEC"/>
    <w:rsid w:val="00DD692E"/>
    <w:rsid w:val="00DE1ADF"/>
    <w:rsid w:val="00DE1D85"/>
    <w:rsid w:val="00DF0199"/>
    <w:rsid w:val="00DF463E"/>
    <w:rsid w:val="00E02FC6"/>
    <w:rsid w:val="00E05EC0"/>
    <w:rsid w:val="00E10E3D"/>
    <w:rsid w:val="00E11CF1"/>
    <w:rsid w:val="00E15F8C"/>
    <w:rsid w:val="00E22390"/>
    <w:rsid w:val="00E23C00"/>
    <w:rsid w:val="00E309CC"/>
    <w:rsid w:val="00E32624"/>
    <w:rsid w:val="00E41AE7"/>
    <w:rsid w:val="00E4222D"/>
    <w:rsid w:val="00E6197D"/>
    <w:rsid w:val="00E708E1"/>
    <w:rsid w:val="00E71D8C"/>
    <w:rsid w:val="00E73249"/>
    <w:rsid w:val="00E75FEE"/>
    <w:rsid w:val="00E800B0"/>
    <w:rsid w:val="00E80162"/>
    <w:rsid w:val="00E86482"/>
    <w:rsid w:val="00E906A3"/>
    <w:rsid w:val="00E919D0"/>
    <w:rsid w:val="00E91B98"/>
    <w:rsid w:val="00E91CF7"/>
    <w:rsid w:val="00E9302F"/>
    <w:rsid w:val="00E93A38"/>
    <w:rsid w:val="00E93DF4"/>
    <w:rsid w:val="00E95A5B"/>
    <w:rsid w:val="00E97BD2"/>
    <w:rsid w:val="00EA160F"/>
    <w:rsid w:val="00EA6D88"/>
    <w:rsid w:val="00EB0C93"/>
    <w:rsid w:val="00EB0F28"/>
    <w:rsid w:val="00EB429F"/>
    <w:rsid w:val="00EB6C00"/>
    <w:rsid w:val="00EC1D05"/>
    <w:rsid w:val="00EC5872"/>
    <w:rsid w:val="00ED5CD4"/>
    <w:rsid w:val="00EE071A"/>
    <w:rsid w:val="00EE2167"/>
    <w:rsid w:val="00EE77B9"/>
    <w:rsid w:val="00EF45CE"/>
    <w:rsid w:val="00EF6A25"/>
    <w:rsid w:val="00EF71C5"/>
    <w:rsid w:val="00EF7312"/>
    <w:rsid w:val="00F028DA"/>
    <w:rsid w:val="00F029B4"/>
    <w:rsid w:val="00F07579"/>
    <w:rsid w:val="00F1084A"/>
    <w:rsid w:val="00F10CC9"/>
    <w:rsid w:val="00F10F9B"/>
    <w:rsid w:val="00F14561"/>
    <w:rsid w:val="00F15E08"/>
    <w:rsid w:val="00F23EA0"/>
    <w:rsid w:val="00F25026"/>
    <w:rsid w:val="00F360E8"/>
    <w:rsid w:val="00F367EB"/>
    <w:rsid w:val="00F4180B"/>
    <w:rsid w:val="00F45FAF"/>
    <w:rsid w:val="00F52A7E"/>
    <w:rsid w:val="00F53B27"/>
    <w:rsid w:val="00F53B67"/>
    <w:rsid w:val="00F57212"/>
    <w:rsid w:val="00F5759B"/>
    <w:rsid w:val="00F60D71"/>
    <w:rsid w:val="00F628B6"/>
    <w:rsid w:val="00F701FC"/>
    <w:rsid w:val="00F80EB4"/>
    <w:rsid w:val="00F821E2"/>
    <w:rsid w:val="00F828AF"/>
    <w:rsid w:val="00F87C05"/>
    <w:rsid w:val="00FA187E"/>
    <w:rsid w:val="00FA58A7"/>
    <w:rsid w:val="00FA632F"/>
    <w:rsid w:val="00FC0056"/>
    <w:rsid w:val="00FC1124"/>
    <w:rsid w:val="00FC1EE5"/>
    <w:rsid w:val="00FC4FD9"/>
    <w:rsid w:val="00FD1129"/>
    <w:rsid w:val="00FD1A07"/>
    <w:rsid w:val="00FD7A6D"/>
    <w:rsid w:val="00FE3535"/>
    <w:rsid w:val="00FE3AE0"/>
    <w:rsid w:val="00FE541C"/>
    <w:rsid w:val="00FF1241"/>
    <w:rsid w:val="00FF1A2A"/>
    <w:rsid w:val="00FF35D9"/>
    <w:rsid w:val="00FF68D5"/>
    <w:rsid w:val="00FF7FF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F281A"/>
  <w15:docId w15:val="{A3444035-6EBF-4E67-8503-D818363C6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A8F"/>
    <w:rPr>
      <w:rFonts w:ascii="Garamond" w:hAnsi="Garamond"/>
      <w:sz w:val="24"/>
    </w:rPr>
  </w:style>
  <w:style w:type="paragraph" w:styleId="Heading1">
    <w:name w:val="heading 1"/>
    <w:basedOn w:val="Normal"/>
    <w:next w:val="Normal"/>
    <w:link w:val="Heading1Char"/>
    <w:uiPriority w:val="9"/>
    <w:qFormat/>
    <w:rsid w:val="00660EF1"/>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60EF1"/>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60EF1"/>
    <w:pPr>
      <w:keepNext/>
      <w:keepLines/>
      <w:numPr>
        <w:ilvl w:val="2"/>
        <w:numId w:val="1"/>
      </w:numPr>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aslov31"/>
    <w:next w:val="Normal"/>
    <w:link w:val="Heading4Char"/>
    <w:uiPriority w:val="9"/>
    <w:unhideWhenUsed/>
    <w:qFormat/>
    <w:rsid w:val="00610E81"/>
    <w:pPr>
      <w:numPr>
        <w:ilvl w:val="0"/>
        <w:numId w:val="15"/>
      </w:numPr>
      <w:outlineLvl w:val="3"/>
    </w:pPr>
    <w:rPr>
      <w:i/>
      <w:iCs/>
      <w:sz w:val="24"/>
    </w:rPr>
  </w:style>
  <w:style w:type="paragraph" w:styleId="Heading5">
    <w:name w:val="heading 5"/>
    <w:basedOn w:val="Normal"/>
    <w:next w:val="Normal"/>
    <w:link w:val="Heading5Char"/>
    <w:uiPriority w:val="9"/>
    <w:semiHidden/>
    <w:unhideWhenUsed/>
    <w:qFormat/>
    <w:rsid w:val="00660EF1"/>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60EF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60EF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60EF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0EF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60EF1"/>
    <w:pPr>
      <w:spacing w:before="100" w:beforeAutospacing="1" w:after="100" w:afterAutospacing="1" w:line="240" w:lineRule="auto"/>
    </w:pPr>
    <w:rPr>
      <w:rFonts w:ascii="Times New Roman" w:eastAsia="Times New Roman" w:hAnsi="Times New Roman" w:cs="Times New Roman"/>
      <w:szCs w:val="24"/>
      <w:lang w:eastAsia="hr-HR"/>
    </w:rPr>
  </w:style>
  <w:style w:type="character" w:customStyle="1" w:styleId="Heading1Char">
    <w:name w:val="Heading 1 Char"/>
    <w:basedOn w:val="DefaultParagraphFont"/>
    <w:link w:val="Heading1"/>
    <w:uiPriority w:val="9"/>
    <w:rsid w:val="00660EF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60EF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60EF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10E81"/>
    <w:rPr>
      <w:rFonts w:ascii="Arial" w:eastAsiaTheme="majorEastAsia" w:hAnsi="Arial" w:cstheme="majorBidi"/>
      <w:b/>
      <w:i/>
      <w:iCs/>
      <w:color w:val="C00000"/>
      <w:sz w:val="24"/>
      <w:szCs w:val="24"/>
    </w:rPr>
  </w:style>
  <w:style w:type="character" w:customStyle="1" w:styleId="Heading5Char">
    <w:name w:val="Heading 5 Char"/>
    <w:basedOn w:val="DefaultParagraphFont"/>
    <w:link w:val="Heading5"/>
    <w:uiPriority w:val="9"/>
    <w:semiHidden/>
    <w:rsid w:val="00660EF1"/>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660EF1"/>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660EF1"/>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660EF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60EF1"/>
    <w:rPr>
      <w:rFonts w:asciiTheme="majorHAnsi" w:eastAsiaTheme="majorEastAsia" w:hAnsiTheme="majorHAnsi" w:cstheme="majorBidi"/>
      <w:i/>
      <w:iCs/>
      <w:color w:val="272727" w:themeColor="text1" w:themeTint="D8"/>
      <w:sz w:val="21"/>
      <w:szCs w:val="21"/>
    </w:rPr>
  </w:style>
  <w:style w:type="paragraph" w:customStyle="1" w:styleId="Naslov11">
    <w:name w:val="Naslov 11"/>
    <w:basedOn w:val="Heading1"/>
    <w:next w:val="Normal"/>
    <w:link w:val="Naslov1Char"/>
    <w:qFormat/>
    <w:rsid w:val="00D85529"/>
    <w:pPr>
      <w:pageBreakBefore/>
      <w:pBdr>
        <w:top w:val="single" w:sz="36" w:space="2" w:color="C00000"/>
        <w:left w:val="single" w:sz="36" w:space="4" w:color="C00000"/>
        <w:bottom w:val="single" w:sz="36" w:space="2" w:color="C00000"/>
        <w:right w:val="single" w:sz="36" w:space="4" w:color="C00000"/>
      </w:pBdr>
      <w:shd w:val="clear" w:color="auto" w:fill="C00000"/>
      <w:spacing w:before="360" w:after="360" w:line="240" w:lineRule="auto"/>
      <w:ind w:left="340" w:hanging="340"/>
    </w:pPr>
    <w:rPr>
      <w:rFonts w:ascii="Arial" w:hAnsi="Arial"/>
      <w:b/>
      <w:color w:val="FFFFFF" w:themeColor="background1"/>
      <w:sz w:val="36"/>
    </w:rPr>
  </w:style>
  <w:style w:type="paragraph" w:customStyle="1" w:styleId="Naslov21">
    <w:name w:val="Naslov 21"/>
    <w:basedOn w:val="Heading2"/>
    <w:link w:val="Naslov2Char"/>
    <w:qFormat/>
    <w:rsid w:val="00490B9E"/>
    <w:pPr>
      <w:pBdr>
        <w:top w:val="single" w:sz="8" w:space="4" w:color="C00000"/>
        <w:bottom w:val="single" w:sz="8" w:space="4" w:color="C00000"/>
      </w:pBdr>
      <w:spacing w:before="360" w:after="360" w:line="240" w:lineRule="auto"/>
      <w:ind w:left="578" w:hanging="578"/>
    </w:pPr>
    <w:rPr>
      <w:rFonts w:ascii="Arial" w:hAnsi="Arial"/>
      <w:b/>
      <w:color w:val="C00000"/>
      <w:sz w:val="32"/>
    </w:rPr>
  </w:style>
  <w:style w:type="character" w:customStyle="1" w:styleId="Naslov1Char">
    <w:name w:val="Naslov 1 Char"/>
    <w:basedOn w:val="Heading1Char"/>
    <w:link w:val="Naslov11"/>
    <w:rsid w:val="00D85529"/>
    <w:rPr>
      <w:rFonts w:ascii="Arial" w:eastAsiaTheme="majorEastAsia" w:hAnsi="Arial" w:cstheme="majorBidi"/>
      <w:b/>
      <w:color w:val="FFFFFF" w:themeColor="background1"/>
      <w:sz w:val="36"/>
      <w:szCs w:val="32"/>
      <w:shd w:val="clear" w:color="auto" w:fill="C00000"/>
    </w:rPr>
  </w:style>
  <w:style w:type="paragraph" w:customStyle="1" w:styleId="Naslov31">
    <w:name w:val="Naslov 31"/>
    <w:basedOn w:val="Heading3"/>
    <w:link w:val="Naslov3Char"/>
    <w:qFormat/>
    <w:rsid w:val="000A348E"/>
    <w:pPr>
      <w:pBdr>
        <w:bottom w:val="single" w:sz="4" w:space="1" w:color="C00000"/>
      </w:pBdr>
      <w:spacing w:before="360" w:after="360" w:line="240" w:lineRule="auto"/>
    </w:pPr>
    <w:rPr>
      <w:rFonts w:ascii="Arial" w:hAnsi="Arial"/>
      <w:b/>
      <w:color w:val="C00000"/>
      <w:sz w:val="28"/>
    </w:rPr>
  </w:style>
  <w:style w:type="character" w:customStyle="1" w:styleId="Naslov2Char">
    <w:name w:val="Naslov 2 Char"/>
    <w:basedOn w:val="Heading2Char"/>
    <w:link w:val="Naslov21"/>
    <w:rsid w:val="00490B9E"/>
    <w:rPr>
      <w:rFonts w:ascii="Arial" w:eastAsiaTheme="majorEastAsia" w:hAnsi="Arial" w:cstheme="majorBidi"/>
      <w:b/>
      <w:color w:val="C00000"/>
      <w:sz w:val="32"/>
      <w:szCs w:val="26"/>
    </w:rPr>
  </w:style>
  <w:style w:type="paragraph" w:customStyle="1" w:styleId="Tekstsadraja">
    <w:name w:val="Tekst sadržaja"/>
    <w:basedOn w:val="Normal"/>
    <w:link w:val="TekstsadrajaChar"/>
    <w:qFormat/>
    <w:rsid w:val="0052196D"/>
    <w:pPr>
      <w:spacing w:after="120" w:line="240" w:lineRule="auto"/>
    </w:pPr>
    <w:rPr>
      <w:rFonts w:ascii="Arial" w:hAnsi="Arial"/>
    </w:rPr>
  </w:style>
  <w:style w:type="character" w:customStyle="1" w:styleId="Naslov3Char">
    <w:name w:val="Naslov 3 Char"/>
    <w:basedOn w:val="Heading3Char"/>
    <w:link w:val="Naslov31"/>
    <w:rsid w:val="000A348E"/>
    <w:rPr>
      <w:rFonts w:ascii="Arial" w:eastAsiaTheme="majorEastAsia" w:hAnsi="Arial" w:cstheme="majorBidi"/>
      <w:b/>
      <w:color w:val="C00000"/>
      <w:sz w:val="28"/>
      <w:szCs w:val="24"/>
    </w:rPr>
  </w:style>
  <w:style w:type="paragraph" w:customStyle="1" w:styleId="Obiannaslov">
    <w:name w:val="Običan naslov"/>
    <w:basedOn w:val="Normal"/>
    <w:link w:val="ObiannaslovChar"/>
    <w:qFormat/>
    <w:rsid w:val="000E1B13"/>
    <w:pPr>
      <w:spacing w:before="320" w:after="320" w:line="240" w:lineRule="auto"/>
    </w:pPr>
    <w:rPr>
      <w:rFonts w:ascii="Arial" w:hAnsi="Arial"/>
      <w:b/>
      <w:color w:val="C00000"/>
    </w:rPr>
  </w:style>
  <w:style w:type="character" w:customStyle="1" w:styleId="TekstsadrajaChar">
    <w:name w:val="Tekst sadržaja Char"/>
    <w:basedOn w:val="DefaultParagraphFont"/>
    <w:link w:val="Tekstsadraja"/>
    <w:rsid w:val="0052196D"/>
    <w:rPr>
      <w:rFonts w:ascii="Arial" w:hAnsi="Arial"/>
      <w:sz w:val="24"/>
    </w:rPr>
  </w:style>
  <w:style w:type="paragraph" w:styleId="Header">
    <w:name w:val="header"/>
    <w:basedOn w:val="Normal"/>
    <w:link w:val="HeaderChar"/>
    <w:uiPriority w:val="99"/>
    <w:unhideWhenUsed/>
    <w:rsid w:val="006C3A4F"/>
    <w:pPr>
      <w:tabs>
        <w:tab w:val="center" w:pos="4536"/>
        <w:tab w:val="right" w:pos="9072"/>
      </w:tabs>
      <w:spacing w:after="0" w:line="240" w:lineRule="auto"/>
    </w:pPr>
  </w:style>
  <w:style w:type="character" w:customStyle="1" w:styleId="ObiannaslovChar">
    <w:name w:val="Običan naslov Char"/>
    <w:basedOn w:val="DefaultParagraphFont"/>
    <w:link w:val="Obiannaslov"/>
    <w:rsid w:val="000E1B13"/>
    <w:rPr>
      <w:rFonts w:ascii="Arial" w:hAnsi="Arial"/>
      <w:b/>
      <w:color w:val="C00000"/>
      <w:sz w:val="24"/>
    </w:rPr>
  </w:style>
  <w:style w:type="character" w:customStyle="1" w:styleId="HeaderChar">
    <w:name w:val="Header Char"/>
    <w:basedOn w:val="DefaultParagraphFont"/>
    <w:link w:val="Header"/>
    <w:uiPriority w:val="99"/>
    <w:rsid w:val="006C3A4F"/>
  </w:style>
  <w:style w:type="paragraph" w:styleId="Footer">
    <w:name w:val="footer"/>
    <w:basedOn w:val="Normal"/>
    <w:link w:val="FooterChar"/>
    <w:uiPriority w:val="99"/>
    <w:unhideWhenUsed/>
    <w:rsid w:val="006C3A4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3A4F"/>
  </w:style>
  <w:style w:type="paragraph" w:customStyle="1" w:styleId="Slike">
    <w:name w:val="Slike"/>
    <w:basedOn w:val="Normal"/>
    <w:link w:val="SlikeChar"/>
    <w:qFormat/>
    <w:rsid w:val="008A632E"/>
    <w:pPr>
      <w:spacing w:before="240" w:after="60" w:line="240" w:lineRule="auto"/>
    </w:pPr>
    <w:rPr>
      <w:rFonts w:ascii="Arial" w:hAnsi="Arial"/>
      <w:noProof/>
      <w:sz w:val="20"/>
    </w:rPr>
  </w:style>
  <w:style w:type="paragraph" w:styleId="Caption">
    <w:name w:val="caption"/>
    <w:basedOn w:val="Normal"/>
    <w:next w:val="Normal"/>
    <w:link w:val="CaptionChar"/>
    <w:uiPriority w:val="35"/>
    <w:unhideWhenUsed/>
    <w:qFormat/>
    <w:rsid w:val="00DA3A8F"/>
    <w:pPr>
      <w:spacing w:after="200" w:line="240" w:lineRule="auto"/>
    </w:pPr>
    <w:rPr>
      <w:i/>
      <w:iCs/>
      <w:color w:val="44546A" w:themeColor="text2"/>
      <w:sz w:val="18"/>
      <w:szCs w:val="18"/>
    </w:rPr>
  </w:style>
  <w:style w:type="character" w:customStyle="1" w:styleId="SlikeChar">
    <w:name w:val="Slike Char"/>
    <w:basedOn w:val="DefaultParagraphFont"/>
    <w:link w:val="Slike"/>
    <w:rsid w:val="008A632E"/>
    <w:rPr>
      <w:rFonts w:ascii="Arial" w:hAnsi="Arial"/>
      <w:noProof/>
      <w:sz w:val="20"/>
    </w:rPr>
  </w:style>
  <w:style w:type="paragraph" w:styleId="NoSpacing">
    <w:name w:val="No Spacing"/>
    <w:uiPriority w:val="1"/>
    <w:qFormat/>
    <w:rsid w:val="00DA3A8F"/>
    <w:pPr>
      <w:spacing w:after="0" w:line="240" w:lineRule="auto"/>
    </w:pPr>
    <w:rPr>
      <w:rFonts w:ascii="Garamond" w:hAnsi="Garamond"/>
      <w:sz w:val="24"/>
    </w:rPr>
  </w:style>
  <w:style w:type="paragraph" w:customStyle="1" w:styleId="Opisslike1">
    <w:name w:val="Opis slike1"/>
    <w:basedOn w:val="Normal"/>
    <w:link w:val="OpisslikeChar"/>
    <w:qFormat/>
    <w:rsid w:val="008A632E"/>
    <w:pPr>
      <w:spacing w:after="320" w:line="240" w:lineRule="auto"/>
    </w:pPr>
    <w:rPr>
      <w:rFonts w:ascii="Arial" w:hAnsi="Arial"/>
      <w:sz w:val="20"/>
    </w:rPr>
  </w:style>
  <w:style w:type="paragraph" w:customStyle="1" w:styleId="Reference">
    <w:name w:val="Reference"/>
    <w:basedOn w:val="Opisslike1"/>
    <w:link w:val="ReferenceChar"/>
    <w:qFormat/>
    <w:rsid w:val="00FA58A7"/>
    <w:rPr>
      <w:i/>
      <w:sz w:val="18"/>
    </w:rPr>
  </w:style>
  <w:style w:type="character" w:customStyle="1" w:styleId="OpisslikeChar">
    <w:name w:val="Opis slike Char"/>
    <w:basedOn w:val="DefaultParagraphFont"/>
    <w:link w:val="Opisslike1"/>
    <w:rsid w:val="008A632E"/>
    <w:rPr>
      <w:rFonts w:ascii="Arial" w:hAnsi="Arial"/>
      <w:sz w:val="20"/>
    </w:rPr>
  </w:style>
  <w:style w:type="character" w:customStyle="1" w:styleId="ReferenceChar">
    <w:name w:val="Reference Char"/>
    <w:basedOn w:val="OpisslikeChar"/>
    <w:link w:val="Reference"/>
    <w:rsid w:val="00FA58A7"/>
    <w:rPr>
      <w:rFonts w:ascii="Arial" w:hAnsi="Arial"/>
      <w:i/>
      <w:sz w:val="18"/>
    </w:rPr>
  </w:style>
  <w:style w:type="character" w:styleId="Hyperlink">
    <w:name w:val="Hyperlink"/>
    <w:basedOn w:val="DefaultParagraphFont"/>
    <w:uiPriority w:val="99"/>
    <w:unhideWhenUsed/>
    <w:rsid w:val="0052196D"/>
    <w:rPr>
      <w:color w:val="0563C1" w:themeColor="hyperlink"/>
      <w:u w:val="single"/>
    </w:rPr>
  </w:style>
  <w:style w:type="table" w:styleId="TableGrid">
    <w:name w:val="Table Grid"/>
    <w:basedOn w:val="TableNormal"/>
    <w:uiPriority w:val="39"/>
    <w:rsid w:val="0052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draj6pt">
    <w:name w:val="Sadržaj 6pt"/>
    <w:basedOn w:val="Tekstsadraja"/>
    <w:link w:val="Sadraj6ptChar"/>
    <w:qFormat/>
    <w:rsid w:val="00EE071A"/>
    <w:pPr>
      <w:spacing w:line="276" w:lineRule="auto"/>
    </w:pPr>
    <w:rPr>
      <w:sz w:val="22"/>
    </w:rPr>
  </w:style>
  <w:style w:type="paragraph" w:customStyle="1" w:styleId="Sadraj0pt">
    <w:name w:val="Sadržaj 0pt"/>
    <w:basedOn w:val="Sadraj6pt"/>
    <w:link w:val="Sadraj0ptChar"/>
    <w:qFormat/>
    <w:rsid w:val="00CA26C1"/>
    <w:pPr>
      <w:spacing w:after="0"/>
    </w:pPr>
  </w:style>
  <w:style w:type="character" w:customStyle="1" w:styleId="Sadraj6ptChar">
    <w:name w:val="Sadržaj 6pt Char"/>
    <w:basedOn w:val="TekstsadrajaChar"/>
    <w:link w:val="Sadraj6pt"/>
    <w:rsid w:val="00EE071A"/>
    <w:rPr>
      <w:rFonts w:ascii="Arial" w:hAnsi="Arial"/>
      <w:sz w:val="24"/>
    </w:rPr>
  </w:style>
  <w:style w:type="paragraph" w:customStyle="1" w:styleId="Sadraj">
    <w:name w:val="Sadržaj"/>
    <w:basedOn w:val="Normal"/>
    <w:link w:val="SadrajChar"/>
    <w:qFormat/>
    <w:rsid w:val="00892B44"/>
    <w:pPr>
      <w:spacing w:after="120" w:line="240" w:lineRule="auto"/>
    </w:pPr>
    <w:rPr>
      <w:rFonts w:ascii="Arial" w:hAnsi="Arial"/>
      <w:sz w:val="22"/>
      <w:szCs w:val="24"/>
    </w:rPr>
  </w:style>
  <w:style w:type="character" w:customStyle="1" w:styleId="Sadraj0ptChar">
    <w:name w:val="Sadržaj 0pt Char"/>
    <w:basedOn w:val="Sadraj6ptChar"/>
    <w:link w:val="Sadraj0pt"/>
    <w:rsid w:val="00CA26C1"/>
    <w:rPr>
      <w:rFonts w:ascii="Arial" w:hAnsi="Arial"/>
      <w:sz w:val="24"/>
    </w:rPr>
  </w:style>
  <w:style w:type="character" w:customStyle="1" w:styleId="SadrajChar">
    <w:name w:val="Sadržaj Char"/>
    <w:basedOn w:val="DefaultParagraphFont"/>
    <w:link w:val="Sadraj"/>
    <w:rsid w:val="00892B44"/>
    <w:rPr>
      <w:rFonts w:ascii="Arial" w:hAnsi="Arial"/>
      <w:szCs w:val="24"/>
    </w:rPr>
  </w:style>
  <w:style w:type="paragraph" w:styleId="BalloonText">
    <w:name w:val="Balloon Text"/>
    <w:basedOn w:val="Normal"/>
    <w:link w:val="BalloonTextChar"/>
    <w:uiPriority w:val="99"/>
    <w:semiHidden/>
    <w:unhideWhenUsed/>
    <w:rsid w:val="00827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8B1"/>
    <w:rPr>
      <w:rFonts w:ascii="Segoe UI" w:hAnsi="Segoe UI" w:cs="Segoe UI"/>
      <w:sz w:val="18"/>
      <w:szCs w:val="18"/>
    </w:rPr>
  </w:style>
  <w:style w:type="character" w:customStyle="1" w:styleId="apple-converted-space">
    <w:name w:val="apple-converted-space"/>
    <w:basedOn w:val="DefaultParagraphFont"/>
    <w:rsid w:val="007E6783"/>
  </w:style>
  <w:style w:type="character" w:styleId="Emphasis">
    <w:name w:val="Emphasis"/>
    <w:basedOn w:val="DefaultParagraphFont"/>
    <w:uiPriority w:val="20"/>
    <w:qFormat/>
    <w:rsid w:val="007E6783"/>
    <w:rPr>
      <w:i/>
      <w:iCs/>
    </w:rPr>
  </w:style>
  <w:style w:type="character" w:customStyle="1" w:styleId="CaptionChar">
    <w:name w:val="Caption Char"/>
    <w:basedOn w:val="DefaultParagraphFont"/>
    <w:link w:val="Caption"/>
    <w:uiPriority w:val="35"/>
    <w:rsid w:val="00DB2259"/>
    <w:rPr>
      <w:rFonts w:ascii="Garamond" w:hAnsi="Garamond"/>
      <w:i/>
      <w:iCs/>
      <w:color w:val="44546A" w:themeColor="text2"/>
      <w:sz w:val="18"/>
      <w:szCs w:val="18"/>
    </w:rPr>
  </w:style>
  <w:style w:type="paragraph" w:styleId="ListParagraph">
    <w:name w:val="List Paragraph"/>
    <w:basedOn w:val="Normal"/>
    <w:uiPriority w:val="34"/>
    <w:qFormat/>
    <w:rsid w:val="007222D0"/>
    <w:pPr>
      <w:ind w:left="720"/>
      <w:contextualSpacing/>
    </w:pPr>
  </w:style>
  <w:style w:type="paragraph" w:customStyle="1" w:styleId="Sadraj12pt">
    <w:name w:val="Sadržaj 12pt"/>
    <w:basedOn w:val="Sadraj6pt"/>
    <w:link w:val="Sadraj12ptChar"/>
    <w:qFormat/>
    <w:rsid w:val="00FF7FFC"/>
    <w:pPr>
      <w:spacing w:after="200"/>
    </w:pPr>
    <w:rPr>
      <w:sz w:val="24"/>
    </w:rPr>
  </w:style>
  <w:style w:type="character" w:customStyle="1" w:styleId="Sadraj12ptChar">
    <w:name w:val="Sadržaj 12pt Char"/>
    <w:basedOn w:val="Sadraj6ptChar"/>
    <w:link w:val="Sadraj12pt"/>
    <w:rsid w:val="00FF7FFC"/>
    <w:rPr>
      <w:rFonts w:ascii="Arial" w:hAnsi="Arial"/>
      <w:sz w:val="24"/>
    </w:rPr>
  </w:style>
  <w:style w:type="paragraph" w:customStyle="1" w:styleId="StudentiPristup">
    <w:name w:val="Studenti_Pristup"/>
    <w:basedOn w:val="Normal"/>
    <w:link w:val="StudentiPristupChar"/>
    <w:autoRedefine/>
    <w:qFormat/>
    <w:rsid w:val="00251653"/>
    <w:pPr>
      <w:spacing w:after="240" w:line="276" w:lineRule="auto"/>
    </w:pPr>
    <w:rPr>
      <w:rFonts w:ascii="Arial" w:eastAsia="Times New Roman" w:hAnsi="Arial" w:cs="Arial"/>
      <w:color w:val="000000"/>
      <w:lang w:eastAsia="hr-HR"/>
    </w:rPr>
  </w:style>
  <w:style w:type="character" w:customStyle="1" w:styleId="StudentiPristupChar">
    <w:name w:val="Studenti_Pristup Char"/>
    <w:link w:val="StudentiPristup"/>
    <w:rsid w:val="00251653"/>
    <w:rPr>
      <w:rFonts w:ascii="Arial" w:eastAsia="Times New Roman" w:hAnsi="Arial" w:cs="Arial"/>
      <w:color w:val="000000"/>
      <w:sz w:val="24"/>
      <w:lang w:eastAsia="hr-HR"/>
    </w:rPr>
  </w:style>
  <w:style w:type="paragraph" w:customStyle="1" w:styleId="Naslovbeznumeracije">
    <w:name w:val="Naslov bez numeracije"/>
    <w:basedOn w:val="Normal"/>
    <w:link w:val="NaslovbeznumeracijeChar"/>
    <w:qFormat/>
    <w:rsid w:val="00802314"/>
    <w:pPr>
      <w:pageBreakBefore/>
      <w:pBdr>
        <w:top w:val="single" w:sz="36" w:space="1" w:color="C00000"/>
        <w:left w:val="single" w:sz="36" w:space="4" w:color="C00000"/>
        <w:bottom w:val="single" w:sz="36" w:space="1" w:color="C00000"/>
        <w:right w:val="single" w:sz="36" w:space="4" w:color="C00000"/>
      </w:pBdr>
      <w:shd w:val="clear" w:color="auto" w:fill="C00000"/>
      <w:spacing w:before="360" w:after="360" w:line="240" w:lineRule="auto"/>
      <w:ind w:left="340" w:hanging="340"/>
      <w:outlineLvl w:val="0"/>
    </w:pPr>
    <w:rPr>
      <w:rFonts w:ascii="Arial" w:hAnsi="Arial" w:cs="Arial"/>
      <w:b/>
      <w:color w:val="FFFFFF" w:themeColor="background1"/>
      <w:sz w:val="36"/>
      <w:szCs w:val="36"/>
    </w:rPr>
  </w:style>
  <w:style w:type="character" w:customStyle="1" w:styleId="NaslovbeznumeracijeChar">
    <w:name w:val="Naslov bez numeracije Char"/>
    <w:basedOn w:val="DefaultParagraphFont"/>
    <w:link w:val="Naslovbeznumeracije"/>
    <w:rsid w:val="00802314"/>
    <w:rPr>
      <w:rFonts w:ascii="Arial" w:hAnsi="Arial" w:cs="Arial"/>
      <w:b/>
      <w:color w:val="FFFFFF" w:themeColor="background1"/>
      <w:sz w:val="36"/>
      <w:szCs w:val="36"/>
      <w:shd w:val="clear" w:color="auto" w:fill="C00000"/>
    </w:rPr>
  </w:style>
  <w:style w:type="paragraph" w:styleId="TOC3">
    <w:name w:val="toc 3"/>
    <w:basedOn w:val="Normal"/>
    <w:next w:val="Normal"/>
    <w:autoRedefine/>
    <w:uiPriority w:val="39"/>
    <w:unhideWhenUsed/>
    <w:rsid w:val="009A16EB"/>
    <w:pPr>
      <w:spacing w:after="100"/>
      <w:ind w:left="440"/>
    </w:pPr>
    <w:rPr>
      <w:rFonts w:asciiTheme="minorHAnsi" w:eastAsiaTheme="minorEastAsia" w:hAnsiTheme="minorHAnsi"/>
      <w:sz w:val="22"/>
      <w:lang w:eastAsia="hr-HR"/>
    </w:rPr>
  </w:style>
  <w:style w:type="paragraph" w:styleId="TOC1">
    <w:name w:val="toc 1"/>
    <w:basedOn w:val="Normal"/>
    <w:next w:val="Normal"/>
    <w:autoRedefine/>
    <w:uiPriority w:val="39"/>
    <w:unhideWhenUsed/>
    <w:rsid w:val="00D8701F"/>
    <w:pPr>
      <w:tabs>
        <w:tab w:val="left" w:pos="426"/>
        <w:tab w:val="right" w:leader="dot" w:pos="9062"/>
      </w:tabs>
      <w:spacing w:before="120" w:after="120" w:line="240" w:lineRule="auto"/>
      <w:ind w:left="57"/>
    </w:pPr>
    <w:rPr>
      <w:rFonts w:ascii="Arial" w:hAnsi="Arial"/>
      <w:b/>
      <w:sz w:val="26"/>
    </w:rPr>
  </w:style>
  <w:style w:type="paragraph" w:styleId="TOC2">
    <w:name w:val="toc 2"/>
    <w:basedOn w:val="Normal"/>
    <w:next w:val="Normal"/>
    <w:autoRedefine/>
    <w:uiPriority w:val="39"/>
    <w:unhideWhenUsed/>
    <w:rsid w:val="00D8701F"/>
    <w:pPr>
      <w:tabs>
        <w:tab w:val="left" w:pos="851"/>
        <w:tab w:val="right" w:leader="dot" w:pos="9062"/>
      </w:tabs>
      <w:spacing w:after="0"/>
      <w:ind w:left="312"/>
    </w:pPr>
    <w:rPr>
      <w:rFonts w:ascii="Arial" w:hAnsi="Arial"/>
    </w:rPr>
  </w:style>
  <w:style w:type="paragraph" w:styleId="TOC4">
    <w:name w:val="toc 4"/>
    <w:basedOn w:val="Normal"/>
    <w:next w:val="Normal"/>
    <w:autoRedefine/>
    <w:uiPriority w:val="39"/>
    <w:unhideWhenUsed/>
    <w:rsid w:val="009A16EB"/>
    <w:pPr>
      <w:spacing w:after="100"/>
      <w:ind w:left="660"/>
    </w:pPr>
    <w:rPr>
      <w:rFonts w:asciiTheme="minorHAnsi" w:eastAsiaTheme="minorEastAsia" w:hAnsiTheme="minorHAnsi"/>
      <w:sz w:val="22"/>
      <w:lang w:eastAsia="hr-HR"/>
    </w:rPr>
  </w:style>
  <w:style w:type="paragraph" w:styleId="TOC5">
    <w:name w:val="toc 5"/>
    <w:basedOn w:val="Normal"/>
    <w:next w:val="Normal"/>
    <w:autoRedefine/>
    <w:uiPriority w:val="39"/>
    <w:unhideWhenUsed/>
    <w:rsid w:val="009A16EB"/>
    <w:pPr>
      <w:spacing w:after="100"/>
      <w:ind w:left="880"/>
    </w:pPr>
    <w:rPr>
      <w:rFonts w:asciiTheme="minorHAnsi" w:eastAsiaTheme="minorEastAsia" w:hAnsiTheme="minorHAnsi"/>
      <w:sz w:val="22"/>
      <w:lang w:eastAsia="hr-HR"/>
    </w:rPr>
  </w:style>
  <w:style w:type="paragraph" w:styleId="TOC6">
    <w:name w:val="toc 6"/>
    <w:basedOn w:val="Normal"/>
    <w:next w:val="Normal"/>
    <w:autoRedefine/>
    <w:uiPriority w:val="39"/>
    <w:unhideWhenUsed/>
    <w:rsid w:val="009A16EB"/>
    <w:pPr>
      <w:spacing w:after="100"/>
      <w:ind w:left="1100"/>
    </w:pPr>
    <w:rPr>
      <w:rFonts w:asciiTheme="minorHAnsi" w:eastAsiaTheme="minorEastAsia" w:hAnsiTheme="minorHAnsi"/>
      <w:sz w:val="22"/>
      <w:lang w:eastAsia="hr-HR"/>
    </w:rPr>
  </w:style>
  <w:style w:type="paragraph" w:styleId="TOC7">
    <w:name w:val="toc 7"/>
    <w:basedOn w:val="Normal"/>
    <w:next w:val="Normal"/>
    <w:autoRedefine/>
    <w:uiPriority w:val="39"/>
    <w:unhideWhenUsed/>
    <w:rsid w:val="009A16EB"/>
    <w:pPr>
      <w:spacing w:after="100"/>
      <w:ind w:left="1320"/>
    </w:pPr>
    <w:rPr>
      <w:rFonts w:asciiTheme="minorHAnsi" w:eastAsiaTheme="minorEastAsia" w:hAnsiTheme="minorHAnsi"/>
      <w:sz w:val="22"/>
      <w:lang w:eastAsia="hr-HR"/>
    </w:rPr>
  </w:style>
  <w:style w:type="paragraph" w:styleId="TOC8">
    <w:name w:val="toc 8"/>
    <w:basedOn w:val="Normal"/>
    <w:next w:val="Normal"/>
    <w:autoRedefine/>
    <w:uiPriority w:val="39"/>
    <w:unhideWhenUsed/>
    <w:rsid w:val="009A16EB"/>
    <w:pPr>
      <w:spacing w:after="100"/>
      <w:ind w:left="1540"/>
    </w:pPr>
    <w:rPr>
      <w:rFonts w:asciiTheme="minorHAnsi" w:eastAsiaTheme="minorEastAsia" w:hAnsiTheme="minorHAnsi"/>
      <w:sz w:val="22"/>
      <w:lang w:eastAsia="hr-HR"/>
    </w:rPr>
  </w:style>
  <w:style w:type="paragraph" w:styleId="TOC9">
    <w:name w:val="toc 9"/>
    <w:basedOn w:val="Normal"/>
    <w:next w:val="Normal"/>
    <w:autoRedefine/>
    <w:uiPriority w:val="39"/>
    <w:unhideWhenUsed/>
    <w:rsid w:val="009A16EB"/>
    <w:pPr>
      <w:spacing w:after="100"/>
      <w:ind w:left="1760"/>
    </w:pPr>
    <w:rPr>
      <w:rFonts w:asciiTheme="minorHAnsi" w:eastAsiaTheme="minorEastAsia" w:hAnsiTheme="minorHAnsi"/>
      <w:sz w:val="22"/>
      <w:lang w:eastAsia="hr-HR"/>
    </w:rPr>
  </w:style>
  <w:style w:type="paragraph" w:styleId="FootnoteText">
    <w:name w:val="footnote text"/>
    <w:basedOn w:val="Normal"/>
    <w:link w:val="FootnoteTextChar"/>
    <w:uiPriority w:val="99"/>
    <w:semiHidden/>
    <w:unhideWhenUsed/>
    <w:rsid w:val="00BB11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B117E"/>
    <w:rPr>
      <w:rFonts w:ascii="Garamond" w:hAnsi="Garamond"/>
      <w:sz w:val="20"/>
      <w:szCs w:val="20"/>
    </w:rPr>
  </w:style>
  <w:style w:type="character" w:styleId="FootnoteReference">
    <w:name w:val="footnote reference"/>
    <w:basedOn w:val="DefaultParagraphFont"/>
    <w:uiPriority w:val="99"/>
    <w:semiHidden/>
    <w:unhideWhenUsed/>
    <w:rsid w:val="00BB117E"/>
    <w:rPr>
      <w:vertAlign w:val="superscript"/>
    </w:rPr>
  </w:style>
  <w:style w:type="paragraph" w:customStyle="1" w:styleId="Naslov32">
    <w:name w:val="Naslov 32"/>
    <w:basedOn w:val="Normal"/>
    <w:qFormat/>
    <w:rsid w:val="009227DC"/>
    <w:pPr>
      <w:spacing w:after="240" w:line="276" w:lineRule="auto"/>
      <w:outlineLvl w:val="2"/>
    </w:pPr>
    <w:rPr>
      <w:rFonts w:ascii="Arial" w:hAnsi="Arial" w:cs="Arial"/>
      <w:b/>
      <w:color w:val="522A74"/>
    </w:rPr>
  </w:style>
  <w:style w:type="paragraph" w:customStyle="1" w:styleId="Opisslike2">
    <w:name w:val="Opis slike2"/>
    <w:basedOn w:val="Caption"/>
    <w:qFormat/>
    <w:rsid w:val="003538E9"/>
    <w:pPr>
      <w:spacing w:after="320"/>
    </w:pPr>
    <w:rPr>
      <w:rFonts w:ascii="Arial" w:hAnsi="Arial"/>
      <w:i w:val="0"/>
      <w:color w:val="000000" w:themeColor="text1"/>
      <w:sz w:val="22"/>
    </w:rPr>
  </w:style>
  <w:style w:type="character" w:styleId="Strong">
    <w:name w:val="Strong"/>
    <w:basedOn w:val="DefaultParagraphFont"/>
    <w:uiPriority w:val="22"/>
    <w:qFormat/>
    <w:rsid w:val="00F628B6"/>
    <w:rPr>
      <w:b/>
      <w:bCs/>
    </w:rPr>
  </w:style>
  <w:style w:type="paragraph" w:customStyle="1" w:styleId="Style3Naslov1">
    <w:name w:val="Style3 (Naslov 1)"/>
    <w:basedOn w:val="Normal"/>
    <w:next w:val="Normal"/>
    <w:autoRedefine/>
    <w:qFormat/>
    <w:rsid w:val="00296B45"/>
    <w:pPr>
      <w:keepNext/>
      <w:pageBreakBefore/>
      <w:pBdr>
        <w:top w:val="single" w:sz="4" w:space="3" w:color="522A74"/>
        <w:bottom w:val="single" w:sz="4" w:space="3" w:color="522A74"/>
      </w:pBdr>
      <w:shd w:val="clear" w:color="auto" w:fill="522A74"/>
      <w:tabs>
        <w:tab w:val="right" w:pos="9072"/>
      </w:tabs>
      <w:spacing w:before="360" w:after="360" w:line="240" w:lineRule="auto"/>
      <w:ind w:left="357" w:hanging="357"/>
      <w:outlineLvl w:val="0"/>
    </w:pPr>
    <w:rPr>
      <w:rFonts w:ascii="Arial" w:eastAsia="Times New Roman" w:hAnsi="Arial" w:cs="Times New Roman"/>
      <w:b/>
      <w:bCs/>
      <w:color w:val="FFFFFF"/>
      <w:kern w:val="32"/>
      <w:sz w:val="36"/>
      <w:szCs w:val="20"/>
    </w:rPr>
  </w:style>
  <w:style w:type="paragraph" w:customStyle="1" w:styleId="Style1Podnaslov">
    <w:name w:val="Style1 (Podnaslov)"/>
    <w:basedOn w:val="Normal"/>
    <w:next w:val="Sadraj6pt"/>
    <w:link w:val="Style1PodnaslovChar"/>
    <w:autoRedefine/>
    <w:qFormat/>
    <w:rsid w:val="00296B45"/>
    <w:pPr>
      <w:keepNext/>
      <w:pBdr>
        <w:top w:val="single" w:sz="4" w:space="4" w:color="522A74"/>
        <w:bottom w:val="single" w:sz="4" w:space="4" w:color="522A74"/>
      </w:pBdr>
      <w:spacing w:before="360" w:after="360" w:line="240" w:lineRule="auto"/>
      <w:outlineLvl w:val="1"/>
    </w:pPr>
    <w:rPr>
      <w:rFonts w:ascii="Arial" w:eastAsia="Times New Roman" w:hAnsi="Arial" w:cs="Times New Roman"/>
      <w:b/>
      <w:bCs/>
      <w:color w:val="522A74"/>
      <w:sz w:val="28"/>
      <w:szCs w:val="20"/>
    </w:rPr>
  </w:style>
  <w:style w:type="paragraph" w:customStyle="1" w:styleId="Naslov41">
    <w:name w:val="Naslov 41"/>
    <w:basedOn w:val="Naslov32"/>
    <w:link w:val="Naslov4Char"/>
    <w:autoRedefine/>
    <w:qFormat/>
    <w:rsid w:val="00296B45"/>
    <w:pPr>
      <w:keepNext/>
      <w:keepLines/>
      <w:pBdr>
        <w:top w:val="single" w:sz="4" w:space="1" w:color="522A74"/>
        <w:bottom w:val="single" w:sz="4" w:space="1" w:color="522A74"/>
      </w:pBdr>
      <w:spacing w:before="360" w:after="360" w:line="240" w:lineRule="auto"/>
      <w:ind w:left="964" w:hanging="964"/>
      <w:outlineLvl w:val="3"/>
    </w:pPr>
    <w:rPr>
      <w:rFonts w:eastAsiaTheme="majorEastAsia"/>
      <w:szCs w:val="24"/>
      <w:lang w:eastAsia="hr-HR"/>
    </w:rPr>
  </w:style>
  <w:style w:type="character" w:customStyle="1" w:styleId="Naslov4Char">
    <w:name w:val="Naslov 4 Char"/>
    <w:basedOn w:val="Naslov3Char"/>
    <w:link w:val="Naslov41"/>
    <w:rsid w:val="00C874E8"/>
    <w:rPr>
      <w:rFonts w:ascii="Arial" w:eastAsiaTheme="majorEastAsia" w:hAnsi="Arial" w:cs="Arial"/>
      <w:b/>
      <w:color w:val="522A74"/>
      <w:sz w:val="24"/>
      <w:szCs w:val="24"/>
      <w:lang w:eastAsia="hr-HR"/>
    </w:rPr>
  </w:style>
  <w:style w:type="paragraph" w:customStyle="1" w:styleId="Naslov4razina">
    <w:name w:val="Naslov 4 razina"/>
    <w:basedOn w:val="Heading1"/>
    <w:link w:val="Naslov4razinaChar"/>
    <w:rsid w:val="00B05E02"/>
  </w:style>
  <w:style w:type="paragraph" w:customStyle="1" w:styleId="Naslov4razine">
    <w:name w:val="Naslov 4 razine"/>
    <w:basedOn w:val="Naslov31"/>
    <w:link w:val="Naslov4razineChar"/>
    <w:rsid w:val="001B7990"/>
    <w:pPr>
      <w:numPr>
        <w:ilvl w:val="0"/>
        <w:numId w:val="16"/>
      </w:numPr>
      <w:ind w:left="284" w:hanging="284"/>
      <w:outlineLvl w:val="3"/>
    </w:pPr>
    <w:rPr>
      <w:sz w:val="24"/>
    </w:rPr>
  </w:style>
  <w:style w:type="character" w:customStyle="1" w:styleId="Naslov4razinaChar">
    <w:name w:val="Naslov 4 razina Char"/>
    <w:basedOn w:val="DefaultParagraphFont"/>
    <w:link w:val="Naslov4razina"/>
    <w:rsid w:val="00B05E02"/>
    <w:rPr>
      <w:rFonts w:asciiTheme="majorHAnsi" w:eastAsiaTheme="majorEastAsia" w:hAnsiTheme="majorHAnsi" w:cstheme="majorBidi"/>
      <w:color w:val="2E74B5" w:themeColor="accent1" w:themeShade="BF"/>
      <w:sz w:val="32"/>
      <w:szCs w:val="32"/>
    </w:rPr>
  </w:style>
  <w:style w:type="character" w:customStyle="1" w:styleId="Naslov4razineChar">
    <w:name w:val="Naslov 4 razine Char"/>
    <w:basedOn w:val="Naslov3Char"/>
    <w:link w:val="Naslov4razine"/>
    <w:rsid w:val="001B7990"/>
    <w:rPr>
      <w:rFonts w:ascii="Arial" w:eastAsiaTheme="majorEastAsia" w:hAnsi="Arial" w:cstheme="majorBidi"/>
      <w:b/>
      <w:color w:val="C00000"/>
      <w:sz w:val="24"/>
      <w:szCs w:val="24"/>
    </w:rPr>
  </w:style>
  <w:style w:type="paragraph" w:customStyle="1" w:styleId="Style1">
    <w:name w:val="Style1"/>
    <w:basedOn w:val="Naslov4razine"/>
    <w:link w:val="Style1Char"/>
    <w:qFormat/>
    <w:rsid w:val="001B7990"/>
    <w:pPr>
      <w:ind w:left="720" w:hanging="720"/>
    </w:pPr>
  </w:style>
  <w:style w:type="paragraph" w:customStyle="1" w:styleId="Razina1">
    <w:name w:val="Razina 1"/>
    <w:basedOn w:val="Heading1"/>
    <w:qFormat/>
    <w:rsid w:val="00CE3DB5"/>
    <w:pPr>
      <w:pageBreakBefore/>
      <w:numPr>
        <w:numId w:val="17"/>
      </w:numPr>
      <w:pBdr>
        <w:top w:val="single" w:sz="36" w:space="2" w:color="C00000"/>
        <w:left w:val="single" w:sz="36" w:space="4" w:color="C00000"/>
        <w:bottom w:val="single" w:sz="36" w:space="2" w:color="C00000"/>
        <w:right w:val="single" w:sz="36" w:space="4" w:color="C00000"/>
      </w:pBdr>
      <w:shd w:val="clear" w:color="auto" w:fill="C00000"/>
      <w:spacing w:before="360" w:after="360" w:line="240" w:lineRule="auto"/>
    </w:pPr>
    <w:rPr>
      <w:rFonts w:ascii="Arial" w:hAnsi="Arial"/>
      <w:b/>
      <w:color w:val="FFFFFF" w:themeColor="background1"/>
      <w:sz w:val="36"/>
    </w:rPr>
  </w:style>
  <w:style w:type="character" w:customStyle="1" w:styleId="Style1Char">
    <w:name w:val="Style1 Char"/>
    <w:basedOn w:val="Naslov4razineChar"/>
    <w:link w:val="Style1"/>
    <w:rsid w:val="001B7990"/>
    <w:rPr>
      <w:rFonts w:ascii="Arial" w:eastAsiaTheme="majorEastAsia" w:hAnsi="Arial" w:cstheme="majorBidi"/>
      <w:b/>
      <w:color w:val="C00000"/>
      <w:sz w:val="24"/>
      <w:szCs w:val="24"/>
    </w:rPr>
  </w:style>
  <w:style w:type="paragraph" w:customStyle="1" w:styleId="Razina2">
    <w:name w:val="Razina 2"/>
    <w:basedOn w:val="Heading2"/>
    <w:qFormat/>
    <w:rsid w:val="00E75FEE"/>
    <w:pPr>
      <w:numPr>
        <w:numId w:val="17"/>
      </w:numPr>
      <w:pBdr>
        <w:top w:val="single" w:sz="8" w:space="4" w:color="C00000"/>
        <w:bottom w:val="single" w:sz="8" w:space="4" w:color="C00000"/>
      </w:pBdr>
      <w:spacing w:before="360" w:after="360" w:line="240" w:lineRule="auto"/>
    </w:pPr>
    <w:rPr>
      <w:rFonts w:ascii="Arial" w:hAnsi="Arial"/>
      <w:b/>
      <w:color w:val="C00000"/>
      <w:sz w:val="32"/>
    </w:rPr>
  </w:style>
  <w:style w:type="paragraph" w:customStyle="1" w:styleId="Razina3">
    <w:name w:val="Razina 3"/>
    <w:basedOn w:val="Heading3"/>
    <w:qFormat/>
    <w:rsid w:val="00CE3DB5"/>
    <w:pPr>
      <w:numPr>
        <w:numId w:val="17"/>
      </w:numPr>
      <w:pBdr>
        <w:bottom w:val="single" w:sz="4" w:space="1" w:color="C00000"/>
      </w:pBdr>
      <w:spacing w:before="360" w:after="360" w:line="240" w:lineRule="auto"/>
    </w:pPr>
    <w:rPr>
      <w:rFonts w:ascii="Arial" w:hAnsi="Arial"/>
      <w:b/>
      <w:color w:val="C00000"/>
      <w:sz w:val="28"/>
    </w:rPr>
  </w:style>
  <w:style w:type="paragraph" w:customStyle="1" w:styleId="Razina4">
    <w:name w:val="Razina 4"/>
    <w:basedOn w:val="Heading4"/>
    <w:qFormat/>
    <w:rsid w:val="00E75FEE"/>
    <w:pPr>
      <w:numPr>
        <w:ilvl w:val="3"/>
        <w:numId w:val="17"/>
      </w:numPr>
      <w:ind w:left="57" w:hanging="57"/>
    </w:pPr>
    <w:rPr>
      <w:i w:val="0"/>
    </w:rPr>
  </w:style>
  <w:style w:type="numbering" w:customStyle="1" w:styleId="Vierazinskipopisprirunik">
    <w:name w:val="Višerazinski popis priručnik"/>
    <w:uiPriority w:val="99"/>
    <w:rsid w:val="00CE3DB5"/>
    <w:pPr>
      <w:numPr>
        <w:numId w:val="17"/>
      </w:numPr>
    </w:pPr>
  </w:style>
  <w:style w:type="character" w:customStyle="1" w:styleId="Style1PodnaslovChar">
    <w:name w:val="Style1 (Podnaslov) Char"/>
    <w:basedOn w:val="DefaultParagraphFont"/>
    <w:link w:val="Style1Podnaslov"/>
    <w:rsid w:val="00C614B6"/>
    <w:rPr>
      <w:rFonts w:ascii="Arial" w:eastAsia="Times New Roman" w:hAnsi="Arial" w:cs="Times New Roman"/>
      <w:b/>
      <w:bCs/>
      <w:color w:val="522A74"/>
      <w:sz w:val="28"/>
      <w:szCs w:val="20"/>
    </w:rPr>
  </w:style>
  <w:style w:type="character" w:styleId="CommentReference">
    <w:name w:val="annotation reference"/>
    <w:basedOn w:val="DefaultParagraphFont"/>
    <w:uiPriority w:val="99"/>
    <w:semiHidden/>
    <w:unhideWhenUsed/>
    <w:rsid w:val="00554541"/>
    <w:rPr>
      <w:sz w:val="16"/>
      <w:szCs w:val="16"/>
    </w:rPr>
  </w:style>
  <w:style w:type="paragraph" w:styleId="CommentText">
    <w:name w:val="annotation text"/>
    <w:basedOn w:val="Normal"/>
    <w:link w:val="CommentTextChar"/>
    <w:uiPriority w:val="99"/>
    <w:semiHidden/>
    <w:unhideWhenUsed/>
    <w:rsid w:val="00554541"/>
    <w:pPr>
      <w:spacing w:line="240" w:lineRule="auto"/>
    </w:pPr>
    <w:rPr>
      <w:sz w:val="20"/>
      <w:szCs w:val="20"/>
    </w:rPr>
  </w:style>
  <w:style w:type="character" w:customStyle="1" w:styleId="CommentTextChar">
    <w:name w:val="Comment Text Char"/>
    <w:basedOn w:val="DefaultParagraphFont"/>
    <w:link w:val="CommentText"/>
    <w:uiPriority w:val="99"/>
    <w:semiHidden/>
    <w:rsid w:val="00554541"/>
    <w:rPr>
      <w:rFonts w:ascii="Garamond" w:hAnsi="Garamond"/>
      <w:sz w:val="20"/>
      <w:szCs w:val="20"/>
    </w:rPr>
  </w:style>
  <w:style w:type="paragraph" w:styleId="CommentSubject">
    <w:name w:val="annotation subject"/>
    <w:basedOn w:val="CommentText"/>
    <w:next w:val="CommentText"/>
    <w:link w:val="CommentSubjectChar"/>
    <w:uiPriority w:val="99"/>
    <w:semiHidden/>
    <w:unhideWhenUsed/>
    <w:rsid w:val="00554541"/>
    <w:rPr>
      <w:b/>
      <w:bCs/>
    </w:rPr>
  </w:style>
  <w:style w:type="character" w:customStyle="1" w:styleId="CommentSubjectChar">
    <w:name w:val="Comment Subject Char"/>
    <w:basedOn w:val="CommentTextChar"/>
    <w:link w:val="CommentSubject"/>
    <w:uiPriority w:val="99"/>
    <w:semiHidden/>
    <w:rsid w:val="00554541"/>
    <w:rPr>
      <w:rFonts w:ascii="Garamond" w:hAnsi="Garamo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403335">
      <w:bodyDiv w:val="1"/>
      <w:marLeft w:val="0"/>
      <w:marRight w:val="0"/>
      <w:marTop w:val="0"/>
      <w:marBottom w:val="0"/>
      <w:divBdr>
        <w:top w:val="none" w:sz="0" w:space="0" w:color="auto"/>
        <w:left w:val="none" w:sz="0" w:space="0" w:color="auto"/>
        <w:bottom w:val="none" w:sz="0" w:space="0" w:color="auto"/>
        <w:right w:val="none" w:sz="0" w:space="0" w:color="auto"/>
      </w:divBdr>
    </w:div>
    <w:div w:id="94680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4.PNG"/><Relationship Id="rId21" Type="http://schemas.openxmlformats.org/officeDocument/2006/relationships/image" Target="media/image10.png"/><Relationship Id="rId42" Type="http://schemas.openxmlformats.org/officeDocument/2006/relationships/image" Target="media/image30.JPG"/><Relationship Id="rId47" Type="http://schemas.openxmlformats.org/officeDocument/2006/relationships/image" Target="media/image35.png"/><Relationship Id="rId63" Type="http://schemas.openxmlformats.org/officeDocument/2006/relationships/image" Target="media/image51.JP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0.png"/><Relationship Id="rId138" Type="http://schemas.openxmlformats.org/officeDocument/2006/relationships/image" Target="media/image125.png"/><Relationship Id="rId154" Type="http://schemas.openxmlformats.org/officeDocument/2006/relationships/image" Target="media/image141.png"/><Relationship Id="rId159" Type="http://schemas.openxmlformats.org/officeDocument/2006/relationships/image" Target="media/image146.png"/><Relationship Id="rId170" Type="http://schemas.openxmlformats.org/officeDocument/2006/relationships/theme" Target="theme/theme1.xml"/><Relationship Id="rId16" Type="http://schemas.openxmlformats.org/officeDocument/2006/relationships/image" Target="media/image5.JPG"/><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JPG"/><Relationship Id="rId53" Type="http://schemas.openxmlformats.org/officeDocument/2006/relationships/image" Target="media/image41.JP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7.png"/><Relationship Id="rId165"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1.JPG"/><Relationship Id="rId48" Type="http://schemas.openxmlformats.org/officeDocument/2006/relationships/image" Target="media/image36.png"/><Relationship Id="rId64" Type="http://schemas.openxmlformats.org/officeDocument/2006/relationships/image" Target="media/image52.JPG"/><Relationship Id="rId69" Type="http://schemas.openxmlformats.org/officeDocument/2006/relationships/image" Target="media/image57.JPG"/><Relationship Id="rId113" Type="http://schemas.openxmlformats.org/officeDocument/2006/relationships/hyperlink" Target="http://www.geogebra.org/" TargetMode="External"/><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7.png"/><Relationship Id="rId155" Type="http://schemas.openxmlformats.org/officeDocument/2006/relationships/image" Target="media/image142.png"/><Relationship Id="rId12" Type="http://schemas.openxmlformats.org/officeDocument/2006/relationships/image" Target="media/image4.emf"/><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JP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2.png"/><Relationship Id="rId70" Type="http://schemas.openxmlformats.org/officeDocument/2006/relationships/image" Target="media/image58.JP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6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aiedu.hr/statistika-i-stanje-sustava/maticne-ustanove/popis" TargetMode="Externa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JPG"/><Relationship Id="rId49" Type="http://schemas.openxmlformats.org/officeDocument/2006/relationships/image" Target="media/image37.png"/><Relationship Id="rId57" Type="http://schemas.openxmlformats.org/officeDocument/2006/relationships/image" Target="media/image45.JPG"/><Relationship Id="rId106" Type="http://schemas.openxmlformats.org/officeDocument/2006/relationships/image" Target="media/image94.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4.png"/><Relationship Id="rId10" Type="http://schemas.openxmlformats.org/officeDocument/2006/relationships/hyperlink" Target="mailto:moodle@srce.hr" TargetMode="External"/><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png"/><Relationship Id="rId148" Type="http://schemas.openxmlformats.org/officeDocument/2006/relationships/image" Target="media/image135.png"/><Relationship Id="rId151" Type="http://schemas.openxmlformats.org/officeDocument/2006/relationships/image" Target="media/image138.png"/><Relationship Id="rId156" Type="http://schemas.openxmlformats.org/officeDocument/2006/relationships/image" Target="media/image143.png"/><Relationship Id="rId164" Type="http://schemas.openxmlformats.org/officeDocument/2006/relationships/image" Target="media/image151.pn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merlin.srce.hr" TargetMode="External"/><Relationship Id="rId18" Type="http://schemas.openxmlformats.org/officeDocument/2006/relationships/image" Target="media/image7.png"/><Relationship Id="rId39" Type="http://schemas.openxmlformats.org/officeDocument/2006/relationships/image" Target="media/image27.JPG"/><Relationship Id="rId109" Type="http://schemas.openxmlformats.org/officeDocument/2006/relationships/image" Target="media/image97.png"/><Relationship Id="rId34" Type="http://schemas.openxmlformats.org/officeDocument/2006/relationships/image" Target="media/image22.JP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9.JPG"/><Relationship Id="rId92" Type="http://schemas.openxmlformats.org/officeDocument/2006/relationships/image" Target="media/image80.png"/><Relationship Id="rId162" Type="http://schemas.openxmlformats.org/officeDocument/2006/relationships/image" Target="media/image149.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JP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39.png"/><Relationship Id="rId19" Type="http://schemas.openxmlformats.org/officeDocument/2006/relationships/image" Target="media/image8.png"/><Relationship Id="rId14" Type="http://schemas.openxmlformats.org/officeDocument/2006/relationships/hyperlink" Target="mailto:AAI@Edu.Hr" TargetMode="External"/><Relationship Id="rId30" Type="http://schemas.openxmlformats.org/officeDocument/2006/relationships/hyperlink" Target="http://www.srce.unizg.hr/usluge/sustavi-za-ucenje-na-daljinu/merlin" TargetMode="External"/><Relationship Id="rId35" Type="http://schemas.openxmlformats.org/officeDocument/2006/relationships/image" Target="media/image23.JP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JP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9.png"/><Relationship Id="rId41" Type="http://schemas.openxmlformats.org/officeDocument/2006/relationships/image" Target="media/image29.JP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19.png"/><Relationship Id="rId153" Type="http://schemas.openxmlformats.org/officeDocument/2006/relationships/image" Target="media/image1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ki\Documents\Custom%20Office%20Templates\Predlozak_za_prirucnik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9A175-62DF-4043-9EEB-83846C794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Predlozak_za_prirucnike.dotx</Template>
  <TotalTime>3</TotalTime>
  <Pages>68</Pages>
  <Words>10288</Words>
  <Characters>58644</Characters>
  <Application>Microsoft Office Word</Application>
  <DocSecurity>0</DocSecurity>
  <Lines>488</Lines>
  <Paragraphs>137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Hewlett-Packard Company</Company>
  <LinksUpToDate>false</LinksUpToDate>
  <CharactersWithSpaces>68795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Golem</dc:creator>
  <cp:lastModifiedBy>Ana Zemljak</cp:lastModifiedBy>
  <cp:revision>4</cp:revision>
  <cp:lastPrinted>2019-05-29T07:10:00Z</cp:lastPrinted>
  <dcterms:created xsi:type="dcterms:W3CDTF">2019-05-29T07:08:00Z</dcterms:created>
  <dcterms:modified xsi:type="dcterms:W3CDTF">2019-05-29T07:11:00Z</dcterms:modified>
</cp:coreProperties>
</file>